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8A5DC" w14:textId="77777777" w:rsidR="00D6661C" w:rsidRPr="006A0C8E" w:rsidRDefault="00D6661C" w:rsidP="00D6661C">
      <w:pPr>
        <w:jc w:val="right"/>
        <w:rPr>
          <w:rFonts w:cs="Arial"/>
        </w:rPr>
      </w:pPr>
      <w:bookmarkStart w:id="0" w:name="_Toc303865095"/>
      <w:bookmarkStart w:id="1" w:name="_Toc303865977"/>
      <w:bookmarkStart w:id="2" w:name="_Toc303866020"/>
      <w:bookmarkStart w:id="3" w:name="_Toc351024787"/>
    </w:p>
    <w:p w14:paraId="1278A5DD" w14:textId="77777777" w:rsidR="00D6661C" w:rsidRPr="006A0C8E" w:rsidRDefault="00D6661C" w:rsidP="00D6661C">
      <w:pPr>
        <w:jc w:val="right"/>
        <w:rPr>
          <w:rFonts w:cs="Arial"/>
        </w:rPr>
      </w:pPr>
    </w:p>
    <w:p w14:paraId="1278A5DE" w14:textId="77777777" w:rsidR="00D6661C" w:rsidRPr="006A0C8E" w:rsidRDefault="00D6661C" w:rsidP="00D6661C">
      <w:pPr>
        <w:jc w:val="right"/>
        <w:rPr>
          <w:rFonts w:cs="Arial"/>
        </w:rPr>
      </w:pPr>
    </w:p>
    <w:p w14:paraId="1278A5DF" w14:textId="77777777" w:rsidR="00D6661C" w:rsidRPr="006A0C8E" w:rsidRDefault="00D6661C" w:rsidP="00D6661C">
      <w:pPr>
        <w:jc w:val="right"/>
        <w:rPr>
          <w:rFonts w:cs="Arial"/>
        </w:rPr>
      </w:pPr>
    </w:p>
    <w:p w14:paraId="1278A5E0" w14:textId="77777777" w:rsidR="00D6661C" w:rsidRPr="006A0C8E" w:rsidRDefault="00D6661C" w:rsidP="00D6661C">
      <w:pPr>
        <w:jc w:val="right"/>
        <w:rPr>
          <w:rFonts w:cs="Arial"/>
        </w:rPr>
      </w:pPr>
    </w:p>
    <w:p w14:paraId="1278A5E1" w14:textId="77777777" w:rsidR="00D6661C" w:rsidRPr="006A0C8E" w:rsidRDefault="00D6661C" w:rsidP="00D6661C">
      <w:pPr>
        <w:jc w:val="right"/>
        <w:rPr>
          <w:rFonts w:cs="Arial"/>
        </w:rPr>
      </w:pPr>
    </w:p>
    <w:bookmarkEnd w:id="0"/>
    <w:bookmarkEnd w:id="1"/>
    <w:bookmarkEnd w:id="2"/>
    <w:bookmarkEnd w:id="3"/>
    <w:p w14:paraId="1278A5E2" w14:textId="77777777" w:rsidR="00881538" w:rsidRPr="006A0C8E" w:rsidRDefault="00881538" w:rsidP="00881538">
      <w:pPr>
        <w:jc w:val="right"/>
        <w:rPr>
          <w:rFonts w:cs="Arial"/>
        </w:rPr>
      </w:pPr>
    </w:p>
    <w:p w14:paraId="1278A5E3" w14:textId="77777777" w:rsidR="00881538" w:rsidRPr="006A0C8E" w:rsidRDefault="00881538" w:rsidP="00881538">
      <w:pPr>
        <w:jc w:val="right"/>
        <w:rPr>
          <w:rFonts w:cs="Arial"/>
        </w:rPr>
      </w:pPr>
    </w:p>
    <w:p w14:paraId="1278A5E4" w14:textId="7C38E483" w:rsidR="00881538" w:rsidRPr="006A0C8E" w:rsidRDefault="00395724" w:rsidP="00881538">
      <w:pPr>
        <w:jc w:val="right"/>
        <w:rPr>
          <w:rFonts w:cs="Arial"/>
          <w:b/>
          <w:color w:val="FFFFFF"/>
          <w:sz w:val="48"/>
          <w:szCs w:val="48"/>
          <w:lang w:val="nl-BE"/>
        </w:rPr>
      </w:pPr>
      <w:r w:rsidRPr="006A0C8E">
        <w:rPr>
          <w:rFonts w:cs="Arial"/>
          <w:b/>
          <w:color w:val="FFFFFF"/>
          <w:sz w:val="48"/>
          <w:szCs w:val="48"/>
          <w:lang w:val="nl-BE"/>
        </w:rPr>
        <w:t>De opleiding van een ecologische zoekhond</w:t>
      </w:r>
    </w:p>
    <w:p w14:paraId="1278A5E5" w14:textId="77777777" w:rsidR="00881538" w:rsidRPr="006A0C8E" w:rsidRDefault="00881538" w:rsidP="00881538">
      <w:pPr>
        <w:jc w:val="right"/>
        <w:rPr>
          <w:rFonts w:cs="Arial"/>
          <w:color w:val="FFFFFF"/>
          <w:sz w:val="20"/>
          <w:lang w:val="nl-BE"/>
        </w:rPr>
      </w:pPr>
    </w:p>
    <w:p w14:paraId="1278A5E6" w14:textId="77777777" w:rsidR="00881538" w:rsidRPr="006A0C8E" w:rsidRDefault="00881538" w:rsidP="00881538">
      <w:pPr>
        <w:jc w:val="right"/>
        <w:rPr>
          <w:rFonts w:cs="Arial"/>
          <w:color w:val="FFFFFF"/>
          <w:sz w:val="36"/>
          <w:szCs w:val="36"/>
          <w:lang w:val="nl-BE"/>
        </w:rPr>
      </w:pPr>
      <w:r w:rsidRPr="006A0C8E">
        <w:rPr>
          <w:rFonts w:cs="Arial"/>
          <w:color w:val="FFFFFF"/>
          <w:sz w:val="36"/>
          <w:szCs w:val="36"/>
          <w:lang w:val="nl-BE"/>
        </w:rPr>
        <w:t>bachelor in de agro- en biotechn</w:t>
      </w:r>
      <w:r w:rsidR="009275E8" w:rsidRPr="006A0C8E">
        <w:rPr>
          <w:rFonts w:cs="Arial"/>
          <w:color w:val="FFFFFF"/>
          <w:sz w:val="36"/>
          <w:szCs w:val="36"/>
          <w:lang w:val="nl-BE"/>
        </w:rPr>
        <w:t>ologie</w:t>
      </w:r>
    </w:p>
    <w:p w14:paraId="1278A5E7" w14:textId="18144EE4" w:rsidR="00881538" w:rsidRPr="006A0C8E" w:rsidRDefault="00881538" w:rsidP="00881538">
      <w:pPr>
        <w:jc w:val="right"/>
        <w:rPr>
          <w:rFonts w:cs="Arial"/>
          <w:color w:val="FFFFFF"/>
          <w:sz w:val="36"/>
          <w:szCs w:val="36"/>
          <w:lang w:val="nl-BE"/>
        </w:rPr>
      </w:pPr>
      <w:r w:rsidRPr="006A0C8E">
        <w:rPr>
          <w:rFonts w:cs="Arial"/>
          <w:color w:val="FFFFFF"/>
          <w:sz w:val="36"/>
          <w:szCs w:val="36"/>
          <w:lang w:val="nl-BE"/>
        </w:rPr>
        <w:t xml:space="preserve">afstudeerrichting </w:t>
      </w:r>
      <w:r w:rsidR="00395724" w:rsidRPr="006A0C8E">
        <w:rPr>
          <w:rFonts w:cs="Arial"/>
          <w:color w:val="FFFFFF"/>
          <w:sz w:val="36"/>
          <w:szCs w:val="36"/>
          <w:lang w:val="nl-BE"/>
        </w:rPr>
        <w:t>dierenzorg</w:t>
      </w:r>
    </w:p>
    <w:p w14:paraId="1278A5E8" w14:textId="41CA49EB" w:rsidR="00881538" w:rsidRPr="006A0C8E" w:rsidRDefault="00395724" w:rsidP="00881538">
      <w:pPr>
        <w:jc w:val="right"/>
        <w:rPr>
          <w:rFonts w:cs="Arial"/>
          <w:color w:val="FFFFFF"/>
          <w:sz w:val="36"/>
          <w:szCs w:val="36"/>
          <w:lang w:val="nl-BE"/>
        </w:rPr>
      </w:pPr>
      <w:r w:rsidRPr="006A0C8E">
        <w:rPr>
          <w:rFonts w:cs="Arial"/>
          <w:noProof/>
          <w:color w:val="FFFFFF"/>
          <w:sz w:val="36"/>
          <w:szCs w:val="36"/>
          <w:lang w:val="nl-BE" w:eastAsia="nl-BE"/>
        </w:rPr>
        <w:drawing>
          <wp:anchor distT="0" distB="0" distL="114300" distR="114300" simplePos="0" relativeHeight="251661824" behindDoc="0" locked="0" layoutInCell="1" allowOverlap="1" wp14:anchorId="62F6724A" wp14:editId="670BF37E">
            <wp:simplePos x="0" y="0"/>
            <wp:positionH relativeFrom="column">
              <wp:posOffset>1896110</wp:posOffset>
            </wp:positionH>
            <wp:positionV relativeFrom="paragraph">
              <wp:posOffset>354965</wp:posOffset>
            </wp:positionV>
            <wp:extent cx="3992880" cy="2667000"/>
            <wp:effectExtent l="0" t="0" r="7620" b="0"/>
            <wp:wrapTopAndBottom/>
            <wp:docPr id="6" name="Afbeelding 6" descr="DSC_003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38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2880" cy="2667000"/>
                    </a:xfrm>
                    <a:prstGeom prst="rect">
                      <a:avLst/>
                    </a:prstGeom>
                    <a:noFill/>
                    <a:ln>
                      <a:noFill/>
                    </a:ln>
                  </pic:spPr>
                </pic:pic>
              </a:graphicData>
            </a:graphic>
          </wp:anchor>
        </w:drawing>
      </w:r>
      <w:proofErr w:type="spellStart"/>
      <w:r w:rsidR="00881538" w:rsidRPr="006A0C8E">
        <w:rPr>
          <w:rFonts w:cs="Arial"/>
          <w:color w:val="FFFFFF"/>
          <w:sz w:val="36"/>
          <w:szCs w:val="36"/>
          <w:lang w:val="nl-BE"/>
        </w:rPr>
        <w:t>bachelorproef</w:t>
      </w:r>
      <w:proofErr w:type="spellEnd"/>
    </w:p>
    <w:p w14:paraId="1278A5F4" w14:textId="77777777" w:rsidR="00881538" w:rsidRPr="006A0C8E" w:rsidRDefault="00881538" w:rsidP="00881538">
      <w:pPr>
        <w:jc w:val="right"/>
        <w:rPr>
          <w:rFonts w:cs="Arial"/>
          <w:color w:val="FFFFFF"/>
          <w:sz w:val="32"/>
          <w:szCs w:val="32"/>
          <w:lang w:val="nl-BE"/>
        </w:rPr>
      </w:pPr>
    </w:p>
    <w:p w14:paraId="1278A5F5" w14:textId="65BA5F68" w:rsidR="00881538" w:rsidRPr="006A0C8E" w:rsidRDefault="00881538" w:rsidP="00881538">
      <w:pPr>
        <w:jc w:val="right"/>
        <w:rPr>
          <w:rFonts w:cs="Arial"/>
          <w:color w:val="FFFFFF"/>
          <w:sz w:val="32"/>
          <w:szCs w:val="32"/>
          <w:lang w:val="nl-BE"/>
        </w:rPr>
      </w:pPr>
      <w:r w:rsidRPr="006A0C8E">
        <w:rPr>
          <w:rFonts w:cs="Arial"/>
          <w:color w:val="FFFFFF"/>
          <w:sz w:val="32"/>
          <w:szCs w:val="32"/>
          <w:lang w:val="nl-BE"/>
        </w:rPr>
        <w:t xml:space="preserve">Student: </w:t>
      </w:r>
      <w:r w:rsidR="00395724" w:rsidRPr="006A0C8E">
        <w:rPr>
          <w:rFonts w:cs="Arial"/>
          <w:color w:val="FFFFFF"/>
          <w:sz w:val="32"/>
          <w:szCs w:val="32"/>
          <w:lang w:val="nl-BE"/>
        </w:rPr>
        <w:t xml:space="preserve">Dorien Van </w:t>
      </w:r>
      <w:proofErr w:type="spellStart"/>
      <w:r w:rsidR="00395724" w:rsidRPr="006A0C8E">
        <w:rPr>
          <w:rFonts w:cs="Arial"/>
          <w:color w:val="FFFFFF"/>
          <w:sz w:val="32"/>
          <w:szCs w:val="32"/>
          <w:lang w:val="nl-BE"/>
        </w:rPr>
        <w:t>Cauteren</w:t>
      </w:r>
      <w:proofErr w:type="spellEnd"/>
    </w:p>
    <w:p w14:paraId="1278A5F6" w14:textId="77777777" w:rsidR="00881538" w:rsidRPr="006A0C8E" w:rsidRDefault="00881538" w:rsidP="00881538">
      <w:pPr>
        <w:jc w:val="right"/>
        <w:rPr>
          <w:rFonts w:cs="Arial"/>
          <w:color w:val="FFFFFF"/>
          <w:sz w:val="32"/>
          <w:szCs w:val="32"/>
          <w:lang w:val="nl-BE"/>
        </w:rPr>
      </w:pPr>
      <w:r w:rsidRPr="006A0C8E">
        <w:rPr>
          <w:rFonts w:cs="Arial"/>
          <w:color w:val="FFFFFF"/>
          <w:sz w:val="32"/>
          <w:szCs w:val="32"/>
          <w:lang w:val="nl-BE"/>
        </w:rPr>
        <w:t>Academiejaar 201</w:t>
      </w:r>
      <w:r w:rsidR="00805CFB" w:rsidRPr="006A0C8E">
        <w:rPr>
          <w:rFonts w:cs="Arial"/>
          <w:color w:val="FFFFFF"/>
          <w:sz w:val="32"/>
          <w:szCs w:val="32"/>
          <w:lang w:val="nl-BE"/>
        </w:rPr>
        <w:t>5-2016</w:t>
      </w:r>
    </w:p>
    <w:p w14:paraId="1278A5F7" w14:textId="75CA91DC" w:rsidR="00881538" w:rsidRPr="006A0C8E" w:rsidRDefault="00881538" w:rsidP="00881538">
      <w:pPr>
        <w:jc w:val="right"/>
        <w:rPr>
          <w:rFonts w:cs="Arial"/>
          <w:color w:val="FFFFFF"/>
          <w:sz w:val="32"/>
          <w:szCs w:val="32"/>
          <w:lang w:val="nl-BE"/>
        </w:rPr>
      </w:pPr>
      <w:r w:rsidRPr="006A0C8E">
        <w:rPr>
          <w:rFonts w:cs="Arial"/>
          <w:color w:val="FFFFFF"/>
          <w:sz w:val="32"/>
          <w:szCs w:val="32"/>
          <w:lang w:val="nl-BE"/>
        </w:rPr>
        <w:t xml:space="preserve">Begeleidende lector: </w:t>
      </w:r>
      <w:r w:rsidR="00395724" w:rsidRPr="006A0C8E">
        <w:rPr>
          <w:rFonts w:cs="Arial"/>
          <w:color w:val="FFFFFF"/>
          <w:sz w:val="32"/>
          <w:szCs w:val="32"/>
          <w:lang w:val="nl-BE"/>
        </w:rPr>
        <w:t>Wim Van Hove</w:t>
      </w:r>
    </w:p>
    <w:p w14:paraId="1278A5F8" w14:textId="537ADA10" w:rsidR="00881538" w:rsidRPr="006A0C8E" w:rsidRDefault="00881538" w:rsidP="00881538">
      <w:pPr>
        <w:jc w:val="right"/>
        <w:rPr>
          <w:rFonts w:cs="Arial"/>
          <w:color w:val="FFFFFF"/>
          <w:sz w:val="32"/>
          <w:szCs w:val="32"/>
        </w:rPr>
      </w:pPr>
      <w:r w:rsidRPr="006A0C8E">
        <w:rPr>
          <w:rFonts w:cs="Arial"/>
          <w:color w:val="FFFFFF"/>
          <w:sz w:val="32"/>
          <w:szCs w:val="32"/>
        </w:rPr>
        <w:t xml:space="preserve">Stagementor: </w:t>
      </w:r>
      <w:r w:rsidR="00395724" w:rsidRPr="006A0C8E">
        <w:rPr>
          <w:rFonts w:cs="Arial"/>
          <w:color w:val="FFFFFF"/>
          <w:sz w:val="32"/>
          <w:szCs w:val="32"/>
        </w:rPr>
        <w:t xml:space="preserve">Ellen Van </w:t>
      </w:r>
      <w:proofErr w:type="spellStart"/>
      <w:r w:rsidR="00395724" w:rsidRPr="006A0C8E">
        <w:rPr>
          <w:rFonts w:cs="Arial"/>
          <w:color w:val="FFFFFF"/>
          <w:sz w:val="32"/>
          <w:szCs w:val="32"/>
        </w:rPr>
        <w:t>Krunkelsven</w:t>
      </w:r>
      <w:proofErr w:type="spellEnd"/>
    </w:p>
    <w:p w14:paraId="1278A5F9" w14:textId="77777777" w:rsidR="00881538" w:rsidRPr="006A0C8E" w:rsidRDefault="00881538" w:rsidP="00881538">
      <w:pPr>
        <w:jc w:val="right"/>
        <w:rPr>
          <w:rFonts w:cs="Arial"/>
          <w:color w:val="FFFFFF"/>
          <w:szCs w:val="22"/>
        </w:rPr>
      </w:pPr>
    </w:p>
    <w:p w14:paraId="1278A5FA" w14:textId="77777777" w:rsidR="00881538" w:rsidRPr="006A0C8E" w:rsidRDefault="00881538" w:rsidP="00881538">
      <w:pPr>
        <w:jc w:val="right"/>
        <w:rPr>
          <w:rFonts w:cs="Arial"/>
          <w:color w:val="FFFFFF"/>
          <w:sz w:val="32"/>
          <w:szCs w:val="32"/>
        </w:rPr>
      </w:pPr>
    </w:p>
    <w:p w14:paraId="2545051F" w14:textId="160C9A86" w:rsidR="00395724" w:rsidRPr="006A0C8E" w:rsidRDefault="001265F9" w:rsidP="00395724">
      <w:pPr>
        <w:jc w:val="right"/>
        <w:rPr>
          <w:rFonts w:cs="Arial"/>
          <w:color w:val="FFFFFF"/>
          <w:sz w:val="32"/>
          <w:szCs w:val="32"/>
          <w:lang w:val="nl-BE"/>
        </w:rPr>
      </w:pPr>
      <w:r>
        <w:rPr>
          <w:rFonts w:cs="Arial"/>
          <w:color w:val="FFFFFF"/>
          <w:sz w:val="32"/>
          <w:szCs w:val="32"/>
          <w:lang w:val="nl-BE"/>
        </w:rPr>
        <w:t>Instituut voor Natuur- en B</w:t>
      </w:r>
      <w:r w:rsidR="00395724" w:rsidRPr="006A0C8E">
        <w:rPr>
          <w:rFonts w:cs="Arial"/>
          <w:color w:val="FFFFFF"/>
          <w:sz w:val="32"/>
          <w:szCs w:val="32"/>
          <w:lang w:val="nl-BE"/>
        </w:rPr>
        <w:t>osonderzoek</w:t>
      </w:r>
    </w:p>
    <w:p w14:paraId="63E232E0" w14:textId="77777777" w:rsidR="00395724" w:rsidRPr="006A0C8E" w:rsidRDefault="00395724" w:rsidP="00395724">
      <w:pPr>
        <w:jc w:val="right"/>
        <w:rPr>
          <w:rFonts w:cs="Arial"/>
          <w:color w:val="FFFFFF"/>
          <w:sz w:val="32"/>
          <w:szCs w:val="32"/>
          <w:lang w:val="nl-BE"/>
        </w:rPr>
      </w:pPr>
      <w:proofErr w:type="spellStart"/>
      <w:r w:rsidRPr="006A0C8E">
        <w:rPr>
          <w:rFonts w:cs="Arial"/>
          <w:color w:val="FFFFFF"/>
          <w:sz w:val="32"/>
          <w:szCs w:val="32"/>
          <w:lang w:val="nl-BE"/>
        </w:rPr>
        <w:t>Gaverstraat</w:t>
      </w:r>
      <w:proofErr w:type="spellEnd"/>
      <w:r w:rsidRPr="006A0C8E">
        <w:rPr>
          <w:rFonts w:cs="Arial"/>
          <w:color w:val="FFFFFF"/>
          <w:sz w:val="32"/>
          <w:szCs w:val="32"/>
          <w:lang w:val="nl-BE"/>
        </w:rPr>
        <w:t xml:space="preserve"> 4</w:t>
      </w:r>
    </w:p>
    <w:p w14:paraId="77C6B98D" w14:textId="77777777" w:rsidR="00395724" w:rsidRPr="006A0C8E" w:rsidRDefault="00395724" w:rsidP="00395724">
      <w:pPr>
        <w:jc w:val="right"/>
        <w:rPr>
          <w:rFonts w:cs="Arial"/>
          <w:color w:val="FFFFFF"/>
          <w:sz w:val="32"/>
          <w:szCs w:val="32"/>
          <w:lang w:val="nl-BE"/>
        </w:rPr>
      </w:pPr>
      <w:r w:rsidRPr="006A0C8E">
        <w:rPr>
          <w:rFonts w:cs="Arial"/>
          <w:color w:val="FFFFFF"/>
          <w:sz w:val="32"/>
          <w:szCs w:val="32"/>
          <w:lang w:val="nl-BE"/>
        </w:rPr>
        <w:t>9500 Geraardsbergen</w:t>
      </w:r>
    </w:p>
    <w:p w14:paraId="1278A5FE" w14:textId="77777777" w:rsidR="00881538" w:rsidRPr="006A0C8E" w:rsidRDefault="00E629BC" w:rsidP="00881538">
      <w:pPr>
        <w:jc w:val="right"/>
        <w:rPr>
          <w:rFonts w:cs="Arial"/>
          <w:color w:val="FFFFFF"/>
          <w:sz w:val="32"/>
          <w:szCs w:val="32"/>
          <w:lang w:val="nl-BE"/>
        </w:rPr>
      </w:pPr>
      <w:hyperlink r:id="rId9" w:history="1">
        <w:r w:rsidR="00881538" w:rsidRPr="006A0C8E">
          <w:rPr>
            <w:rFonts w:cs="Arial"/>
            <w:color w:val="FFFFFF"/>
            <w:sz w:val="32"/>
            <w:szCs w:val="32"/>
            <w:u w:val="single"/>
            <w:lang w:val="nl-BE"/>
          </w:rPr>
          <w:t>www.stagebedrijf.be</w:t>
        </w:r>
      </w:hyperlink>
    </w:p>
    <w:p w14:paraId="1278A5FF" w14:textId="77777777" w:rsidR="00881538" w:rsidRPr="006A0C8E" w:rsidRDefault="00881538" w:rsidP="00881538">
      <w:pPr>
        <w:rPr>
          <w:rFonts w:cs="Arial"/>
          <w:b/>
          <w:color w:val="000080"/>
          <w:sz w:val="32"/>
          <w:szCs w:val="32"/>
          <w:lang w:val="nl-BE"/>
        </w:rPr>
        <w:sectPr w:rsidR="00881538" w:rsidRPr="006A0C8E" w:rsidSect="00221F88">
          <w:headerReference w:type="default" r:id="rId10"/>
          <w:type w:val="oddPage"/>
          <w:pgSz w:w="11906" w:h="16838" w:code="9"/>
          <w:pgMar w:top="1418" w:right="1418" w:bottom="1418" w:left="1418" w:header="708" w:footer="708" w:gutter="0"/>
          <w:cols w:space="708"/>
        </w:sectPr>
      </w:pPr>
    </w:p>
    <w:p w14:paraId="1278A600" w14:textId="0AC6B39E" w:rsidR="00221F88" w:rsidRPr="006A0C8E" w:rsidRDefault="00221F88" w:rsidP="00D42747">
      <w:pPr>
        <w:rPr>
          <w:rFonts w:cs="Arial"/>
          <w:b/>
        </w:rPr>
      </w:pPr>
      <w:r w:rsidRPr="006A0C8E">
        <w:rPr>
          <w:rFonts w:cs="Arial"/>
          <w:b/>
        </w:rPr>
        <w:lastRenderedPageBreak/>
        <w:t>Woord vooraf</w:t>
      </w:r>
    </w:p>
    <w:p w14:paraId="03E55E96" w14:textId="77777777" w:rsidR="00F34B35" w:rsidRPr="006A0C8E" w:rsidRDefault="00F34B35" w:rsidP="00D42747">
      <w:pPr>
        <w:rPr>
          <w:rFonts w:cs="Arial"/>
          <w:b/>
        </w:rPr>
      </w:pPr>
    </w:p>
    <w:p w14:paraId="5B1C5AAA" w14:textId="320EAA80" w:rsidR="00F34B35" w:rsidRPr="006A0C8E" w:rsidRDefault="001265F9" w:rsidP="00F34B35">
      <w:pPr>
        <w:rPr>
          <w:rFonts w:cs="Arial"/>
        </w:rPr>
      </w:pPr>
      <w:r>
        <w:rPr>
          <w:rFonts w:cs="Arial"/>
        </w:rPr>
        <w:t>Vanuit het Instituut voor Natuur- en B</w:t>
      </w:r>
      <w:r w:rsidR="00F34B35" w:rsidRPr="006A0C8E">
        <w:rPr>
          <w:rFonts w:cs="Arial"/>
        </w:rPr>
        <w:t>osonderzoek werd de vraag gesteld, om een haalbaarheidsstudie uit te voeren, naar het inzetten van ecologische zoekhonden bij het in kaart brengen van het voorkomen van otterpopulaties in België.</w:t>
      </w:r>
    </w:p>
    <w:p w14:paraId="69CF255D" w14:textId="77777777" w:rsidR="00F34B35" w:rsidRPr="006A0C8E" w:rsidRDefault="00F34B35" w:rsidP="00F34B35">
      <w:pPr>
        <w:rPr>
          <w:rFonts w:cs="Arial"/>
        </w:rPr>
      </w:pPr>
      <w:r w:rsidRPr="006A0C8E">
        <w:rPr>
          <w:rFonts w:cs="Arial"/>
        </w:rPr>
        <w:t xml:space="preserve">Dankzij mijn vorige stage bij de speurhonden van de Federale politie werd ik uitgenodigd om aan deze studie deel te nemen met mijn eigen hond. </w:t>
      </w:r>
    </w:p>
    <w:p w14:paraId="4AD9596B" w14:textId="5FA7F796" w:rsidR="00F34B35" w:rsidRPr="006A0C8E" w:rsidRDefault="00F34B35" w:rsidP="00F34B35">
      <w:pPr>
        <w:rPr>
          <w:rFonts w:cs="Arial"/>
        </w:rPr>
      </w:pPr>
      <w:r w:rsidRPr="006A0C8E">
        <w:rPr>
          <w:rFonts w:cs="Arial"/>
        </w:rPr>
        <w:t xml:space="preserve">Hierbij wil ik graag Ellen van </w:t>
      </w:r>
      <w:proofErr w:type="spellStart"/>
      <w:r w:rsidRPr="006A0C8E">
        <w:rPr>
          <w:rFonts w:cs="Arial"/>
        </w:rPr>
        <w:t>Krunkelsven</w:t>
      </w:r>
      <w:proofErr w:type="spellEnd"/>
      <w:r w:rsidRPr="006A0C8E">
        <w:rPr>
          <w:rFonts w:cs="Arial"/>
        </w:rPr>
        <w:t xml:space="preserve"> </w:t>
      </w:r>
      <w:r w:rsidR="00E176A6">
        <w:rPr>
          <w:rFonts w:cs="Arial"/>
        </w:rPr>
        <w:t xml:space="preserve">(stagebegeleider) </w:t>
      </w:r>
      <w:r w:rsidRPr="006A0C8E">
        <w:rPr>
          <w:rFonts w:cs="Arial"/>
        </w:rPr>
        <w:t xml:space="preserve">bedanken, voor deze prachtige kans, de intensieve begeleiding, de ontspannen sfeer, en </w:t>
      </w:r>
      <w:r w:rsidR="00E176A6">
        <w:rPr>
          <w:rFonts w:cs="Arial"/>
        </w:rPr>
        <w:t>de</w:t>
      </w:r>
      <w:r w:rsidRPr="006A0C8E">
        <w:rPr>
          <w:rFonts w:cs="Arial"/>
        </w:rPr>
        <w:t xml:space="preserve"> </w:t>
      </w:r>
      <w:r w:rsidR="00432DB5">
        <w:rPr>
          <w:rFonts w:cs="Arial"/>
        </w:rPr>
        <w:t xml:space="preserve">onvergetelijke </w:t>
      </w:r>
      <w:r w:rsidRPr="006A0C8E">
        <w:rPr>
          <w:rFonts w:cs="Arial"/>
        </w:rPr>
        <w:t>ervaring!</w:t>
      </w:r>
    </w:p>
    <w:p w14:paraId="0F4848A6" w14:textId="087C3724" w:rsidR="00F34B35" w:rsidRPr="006A0C8E" w:rsidRDefault="00F34B35" w:rsidP="00F34B35">
      <w:pPr>
        <w:rPr>
          <w:rFonts w:cs="Arial"/>
        </w:rPr>
      </w:pPr>
      <w:r w:rsidRPr="006A0C8E">
        <w:rPr>
          <w:rFonts w:cs="Arial"/>
        </w:rPr>
        <w:t>Verder</w:t>
      </w:r>
      <w:r w:rsidR="001265F9">
        <w:rPr>
          <w:rFonts w:cs="Arial"/>
        </w:rPr>
        <w:t xml:space="preserve"> wil ik graag Koen Van Den Berge (b</w:t>
      </w:r>
      <w:r w:rsidRPr="006A0C8E">
        <w:rPr>
          <w:rFonts w:cs="Arial"/>
        </w:rPr>
        <w:t xml:space="preserve">ioloog INBO) bedanken, voor de informatie, en het vertrouwen in onze honden. </w:t>
      </w:r>
    </w:p>
    <w:p w14:paraId="6317B58F" w14:textId="31370710" w:rsidR="00F34B35" w:rsidRPr="006A0C8E" w:rsidRDefault="00F34B35" w:rsidP="00F34B35">
      <w:pPr>
        <w:rPr>
          <w:rFonts w:cs="Arial"/>
        </w:rPr>
      </w:pPr>
      <w:r w:rsidRPr="006A0C8E">
        <w:rPr>
          <w:rFonts w:cs="Arial"/>
        </w:rPr>
        <w:t xml:space="preserve">Mijn stagementor Meneer Van Hove </w:t>
      </w:r>
      <w:r w:rsidR="004548B0" w:rsidRPr="006A0C8E">
        <w:rPr>
          <w:rFonts w:cs="Arial"/>
        </w:rPr>
        <w:t>wil ik bedanken</w:t>
      </w:r>
      <w:r w:rsidRPr="006A0C8E">
        <w:rPr>
          <w:rFonts w:cs="Arial"/>
        </w:rPr>
        <w:t xml:space="preserve"> voor het vertrouwen in dit project en mijn zelfstandig werken.</w:t>
      </w:r>
      <w:r w:rsidR="004548B0" w:rsidRPr="006A0C8E">
        <w:rPr>
          <w:rFonts w:cs="Arial"/>
        </w:rPr>
        <w:t xml:space="preserve"> Verder ben ik Yannick Dupont uiterst dankbaar voor de technische hulp bij het schrijven van mijn bachelorproef.</w:t>
      </w:r>
    </w:p>
    <w:p w14:paraId="1F9D2410" w14:textId="5C6ACD4A" w:rsidR="00F34B35" w:rsidRPr="006A0C8E" w:rsidRDefault="00F34B35" w:rsidP="00F34B35">
      <w:pPr>
        <w:rPr>
          <w:rFonts w:cs="Arial"/>
        </w:rPr>
      </w:pPr>
      <w:r w:rsidRPr="006A0C8E">
        <w:rPr>
          <w:rFonts w:cs="Arial"/>
        </w:rPr>
        <w:t>En als laatste bedank ik natuurlijk mijn hond Blue</w:t>
      </w:r>
      <w:r w:rsidR="00E176A6">
        <w:rPr>
          <w:rFonts w:cs="Arial"/>
        </w:rPr>
        <w:t>,</w:t>
      </w:r>
      <w:r w:rsidRPr="006A0C8E">
        <w:rPr>
          <w:rFonts w:cs="Arial"/>
        </w:rPr>
        <w:t xml:space="preserve"> die altijd met grenzeloos enthou</w:t>
      </w:r>
      <w:r w:rsidR="00E176A6">
        <w:rPr>
          <w:rFonts w:cs="Arial"/>
        </w:rPr>
        <w:t>siasme klaar staat om te werken!</w:t>
      </w:r>
    </w:p>
    <w:p w14:paraId="6A7D4FFA" w14:textId="77777777" w:rsidR="00F34B35" w:rsidRPr="006A0C8E" w:rsidRDefault="00F34B35" w:rsidP="00F34B35">
      <w:pPr>
        <w:jc w:val="right"/>
        <w:rPr>
          <w:rFonts w:cs="Arial"/>
        </w:rPr>
      </w:pPr>
    </w:p>
    <w:p w14:paraId="647225AD" w14:textId="77777777" w:rsidR="00F34B35" w:rsidRPr="006A0C8E" w:rsidRDefault="00F34B35" w:rsidP="00F34B35">
      <w:pPr>
        <w:jc w:val="right"/>
        <w:rPr>
          <w:rFonts w:cs="Arial"/>
        </w:rPr>
      </w:pPr>
      <w:r w:rsidRPr="006A0C8E">
        <w:rPr>
          <w:rFonts w:cs="Arial"/>
        </w:rPr>
        <w:t xml:space="preserve">Dorien Van </w:t>
      </w:r>
      <w:proofErr w:type="spellStart"/>
      <w:r w:rsidRPr="006A0C8E">
        <w:rPr>
          <w:rFonts w:cs="Arial"/>
        </w:rPr>
        <w:t>Cauteren</w:t>
      </w:r>
      <w:proofErr w:type="spellEnd"/>
    </w:p>
    <w:p w14:paraId="6A57F82C" w14:textId="22EFA58A" w:rsidR="00F34B35" w:rsidRPr="006A0C8E" w:rsidRDefault="00F34B35" w:rsidP="00F34B35">
      <w:pPr>
        <w:jc w:val="right"/>
        <w:rPr>
          <w:rFonts w:cs="Arial"/>
          <w:b/>
        </w:rPr>
      </w:pPr>
      <w:r w:rsidRPr="006A0C8E">
        <w:rPr>
          <w:rFonts w:cs="Arial"/>
        </w:rPr>
        <w:t xml:space="preserve">Juni 2016 </w:t>
      </w:r>
    </w:p>
    <w:p w14:paraId="1278A613" w14:textId="76713B61" w:rsidR="00333D8E" w:rsidRPr="006A0C8E" w:rsidRDefault="00333D8E">
      <w:pPr>
        <w:outlineLvl w:val="0"/>
        <w:rPr>
          <w:rFonts w:cs="Arial"/>
          <w:b/>
        </w:rPr>
      </w:pPr>
    </w:p>
    <w:p w14:paraId="70FFF85D" w14:textId="7DE1B8A3" w:rsidR="00F34B35" w:rsidRPr="006A0C8E" w:rsidRDefault="00F34B35">
      <w:pPr>
        <w:outlineLvl w:val="0"/>
        <w:rPr>
          <w:rFonts w:cs="Arial"/>
          <w:b/>
        </w:rPr>
      </w:pPr>
    </w:p>
    <w:bookmarkStart w:id="4" w:name="_Toc442963428"/>
    <w:bookmarkStart w:id="5" w:name="_Toc450912366"/>
    <w:p w14:paraId="57754065" w14:textId="6B8B8C74" w:rsidR="007A4112" w:rsidRPr="006A0C8E" w:rsidRDefault="007A4112">
      <w:pPr>
        <w:outlineLvl w:val="0"/>
        <w:rPr>
          <w:rFonts w:cs="Arial"/>
          <w:b/>
        </w:rPr>
        <w:sectPr w:rsidR="007A4112" w:rsidRPr="006A0C8E" w:rsidSect="00D6661C">
          <w:headerReference w:type="default" r:id="rId11"/>
          <w:footerReference w:type="default" r:id="rId12"/>
          <w:pgSz w:w="11906" w:h="16838" w:code="9"/>
          <w:pgMar w:top="1418" w:right="1418" w:bottom="1418" w:left="1418" w:header="708" w:footer="708" w:gutter="0"/>
          <w:cols w:space="708"/>
        </w:sectPr>
      </w:pPr>
      <w:r w:rsidRPr="006A0C8E">
        <w:rPr>
          <w:rFonts w:cs="Arial"/>
          <w:noProof/>
          <w:lang w:val="nl-BE" w:eastAsia="nl-BE"/>
        </w:rPr>
        <mc:AlternateContent>
          <mc:Choice Requires="wps">
            <w:drawing>
              <wp:anchor distT="0" distB="0" distL="114300" distR="114300" simplePos="0" relativeHeight="251663872" behindDoc="0" locked="0" layoutInCell="1" allowOverlap="1" wp14:anchorId="639840BD" wp14:editId="708BE464">
                <wp:simplePos x="0" y="0"/>
                <wp:positionH relativeFrom="margin">
                  <wp:align>left</wp:align>
                </wp:positionH>
                <wp:positionV relativeFrom="paragraph">
                  <wp:posOffset>0</wp:posOffset>
                </wp:positionV>
                <wp:extent cx="1828800" cy="1828800"/>
                <wp:effectExtent l="0" t="0" r="0" b="8890"/>
                <wp:wrapNone/>
                <wp:docPr id="7" name="Tekstvak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F67ECC" w14:textId="113E093A" w:rsidR="001265F9" w:rsidRDefault="001265F9" w:rsidP="00627762">
                            <w:pPr>
                              <w:outlineLvl w:val="0"/>
                              <w:rPr>
                                <w:sz w:val="72"/>
                                <w:szCs w:val="72"/>
                                <w:lang w:val="nl-B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A294946" w14:textId="77777777" w:rsidR="001265F9" w:rsidRPr="007A4112" w:rsidRDefault="001265F9" w:rsidP="007A4112">
                            <w:pPr>
                              <w:jc w:val="center"/>
                              <w:outlineLvl w:val="0"/>
                              <w:rPr>
                                <w:sz w:val="72"/>
                                <w:szCs w:val="72"/>
                                <w:lang w:val="nl-B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39840BD" id="_x0000_t202" coordsize="21600,21600" o:spt="202" path="m,l,21600r21600,l21600,xe">
                <v:stroke joinstyle="miter"/>
                <v:path gradientshapeok="t" o:connecttype="rect"/>
              </v:shapetype>
              <v:shape id="Tekstvak 7" o:spid="_x0000_s1026" type="#_x0000_t202" style="position:absolute;margin-left:0;margin-top:0;width:2in;height:2in;z-index:25166387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" filled="f" stroked="f">
                <v:textbox style="mso-fit-shape-to-text:t">
                  <w:txbxContent>
                    <w:p w14:paraId="0FF67ECC" w14:textId="113E093A" w:rsidR="001265F9" w:rsidRDefault="001265F9" w:rsidP="00627762">
                      <w:pPr>
                        <w:outlineLvl w:val="0"/>
                        <w:rPr>
                          <w:sz w:val="72"/>
                          <w:szCs w:val="72"/>
                          <w:lang w:val="nl-B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A294946" w14:textId="77777777" w:rsidR="001265F9" w:rsidRPr="007A4112" w:rsidRDefault="001265F9" w:rsidP="007A4112">
                      <w:pPr>
                        <w:jc w:val="center"/>
                        <w:outlineLvl w:val="0"/>
                        <w:rPr>
                          <w:sz w:val="72"/>
                          <w:szCs w:val="72"/>
                          <w:lang w:val="nl-B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anchorx="margin"/>
              </v:shape>
            </w:pict>
          </mc:Fallback>
        </mc:AlternateContent>
      </w:r>
      <w:bookmarkEnd w:id="4"/>
      <w:bookmarkEnd w:id="5"/>
    </w:p>
    <w:p w14:paraId="1278A614" w14:textId="77777777" w:rsidR="00A37E37" w:rsidRPr="006A0C8E" w:rsidRDefault="00DE601A" w:rsidP="00EF2168">
      <w:pPr>
        <w:spacing w:after="120"/>
        <w:outlineLvl w:val="0"/>
        <w:rPr>
          <w:rFonts w:cs="Arial"/>
          <w:b/>
        </w:rPr>
      </w:pPr>
      <w:bookmarkStart w:id="6" w:name="_Toc303865096"/>
      <w:bookmarkStart w:id="7" w:name="_Toc303865978"/>
      <w:bookmarkStart w:id="8" w:name="_Toc303866021"/>
      <w:bookmarkStart w:id="9" w:name="_Toc351024788"/>
      <w:bookmarkStart w:id="10" w:name="_Toc450912367"/>
      <w:r w:rsidRPr="006A0C8E">
        <w:rPr>
          <w:rFonts w:cs="Arial"/>
          <w:b/>
        </w:rPr>
        <w:lastRenderedPageBreak/>
        <w:t xml:space="preserve">GEINTEGREERD </w:t>
      </w:r>
      <w:r w:rsidR="00A37E37" w:rsidRPr="006A0C8E">
        <w:rPr>
          <w:rFonts w:cs="Arial"/>
          <w:b/>
        </w:rPr>
        <w:t>EINDWERK</w:t>
      </w:r>
      <w:bookmarkEnd w:id="6"/>
      <w:bookmarkEnd w:id="7"/>
      <w:bookmarkEnd w:id="8"/>
      <w:bookmarkEnd w:id="9"/>
      <w:bookmarkEnd w:id="10"/>
    </w:p>
    <w:p w14:paraId="1278A615" w14:textId="77777777" w:rsidR="00EF2168" w:rsidRPr="006A0C8E" w:rsidRDefault="00EF2168" w:rsidP="00EF2168">
      <w:pPr>
        <w:spacing w:after="120"/>
        <w:outlineLvl w:val="0"/>
        <w:rPr>
          <w:rFonts w:cs="Arial"/>
          <w:b/>
        </w:rPr>
      </w:pPr>
      <w:bookmarkStart w:id="11" w:name="_Toc303865097"/>
      <w:bookmarkStart w:id="12" w:name="_Toc303865979"/>
      <w:bookmarkStart w:id="13" w:name="_Toc303866022"/>
      <w:bookmarkStart w:id="14" w:name="_Toc351024789"/>
      <w:bookmarkStart w:id="15" w:name="_Toc450912368"/>
      <w:r w:rsidRPr="006A0C8E">
        <w:rPr>
          <w:rFonts w:cs="Arial"/>
          <w:b/>
        </w:rPr>
        <w:t>Titel</w:t>
      </w:r>
      <w:bookmarkEnd w:id="11"/>
      <w:bookmarkEnd w:id="12"/>
      <w:bookmarkEnd w:id="13"/>
      <w:bookmarkEnd w:id="14"/>
      <w:bookmarkEnd w:id="1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EF2168" w:rsidRPr="006A0C8E" w14:paraId="1278A617" w14:textId="77777777" w:rsidTr="006D0B18">
        <w:tc>
          <w:tcPr>
            <w:tcW w:w="9072" w:type="dxa"/>
            <w:shd w:val="clear" w:color="auto" w:fill="auto"/>
          </w:tcPr>
          <w:p w14:paraId="1278A616" w14:textId="0877D284" w:rsidR="00EF2168" w:rsidRPr="006A0C8E" w:rsidRDefault="00F34B35" w:rsidP="006D0B18">
            <w:pPr>
              <w:outlineLvl w:val="0"/>
              <w:rPr>
                <w:rFonts w:cs="Arial"/>
                <w:b/>
              </w:rPr>
            </w:pPr>
            <w:bookmarkStart w:id="16" w:name="_Toc450912369"/>
            <w:r w:rsidRPr="006A0C8E">
              <w:rPr>
                <w:rFonts w:cs="Arial"/>
                <w:b/>
              </w:rPr>
              <w:t>De opleiding van een ecologische zoekhond</w:t>
            </w:r>
            <w:bookmarkEnd w:id="16"/>
          </w:p>
        </w:tc>
      </w:tr>
    </w:tbl>
    <w:p w14:paraId="1278A625" w14:textId="77777777" w:rsidR="00E232E4" w:rsidRPr="006A0C8E" w:rsidRDefault="00EF2168" w:rsidP="00EF2168">
      <w:pPr>
        <w:spacing w:before="480" w:after="120"/>
        <w:outlineLvl w:val="0"/>
        <w:rPr>
          <w:rFonts w:cs="Arial"/>
          <w:b/>
        </w:rPr>
      </w:pPr>
      <w:bookmarkStart w:id="17" w:name="_Toc303865098"/>
      <w:bookmarkStart w:id="18" w:name="_Toc303865980"/>
      <w:bookmarkStart w:id="19" w:name="_Toc303866023"/>
      <w:bookmarkStart w:id="20" w:name="_Toc351024790"/>
      <w:bookmarkStart w:id="21" w:name="_Toc450912370"/>
      <w:r w:rsidRPr="006A0C8E">
        <w:rPr>
          <w:rFonts w:cs="Arial"/>
          <w:b/>
        </w:rPr>
        <w:t>Abstract</w:t>
      </w:r>
      <w:bookmarkEnd w:id="17"/>
      <w:bookmarkEnd w:id="18"/>
      <w:bookmarkEnd w:id="19"/>
      <w:bookmarkEnd w:id="20"/>
      <w:bookmarkEnd w:id="2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EF2168" w:rsidRPr="006A0C8E" w14:paraId="1278A627" w14:textId="77777777" w:rsidTr="006D0B18">
        <w:tc>
          <w:tcPr>
            <w:tcW w:w="9072" w:type="dxa"/>
            <w:shd w:val="clear" w:color="auto" w:fill="auto"/>
          </w:tcPr>
          <w:p w14:paraId="36B0B3CC" w14:textId="4429D882" w:rsidR="00F34B35" w:rsidRPr="006A0C8E" w:rsidRDefault="00F34B35" w:rsidP="00D24399">
            <w:pPr>
              <w:pStyle w:val="Geenafstand"/>
              <w:rPr>
                <w:rFonts w:ascii="Arial" w:hAnsi="Arial" w:cs="Arial"/>
              </w:rPr>
            </w:pPr>
            <w:r w:rsidRPr="006A0C8E">
              <w:rPr>
                <w:rFonts w:ascii="Arial" w:hAnsi="Arial" w:cs="Arial"/>
              </w:rPr>
              <w:t>Als eindwerk werd mij de kans aangeboden een haalbaarheidsstudie uit te voer</w:t>
            </w:r>
            <w:r w:rsidR="00E176A6">
              <w:rPr>
                <w:rFonts w:ascii="Arial" w:hAnsi="Arial" w:cs="Arial"/>
              </w:rPr>
              <w:t>en naar het inzetten van</w:t>
            </w:r>
            <w:r w:rsidRPr="006A0C8E">
              <w:rPr>
                <w:rFonts w:ascii="Arial" w:hAnsi="Arial" w:cs="Arial"/>
              </w:rPr>
              <w:t xml:space="preserve"> ecologische zoekhond</w:t>
            </w:r>
            <w:r w:rsidR="00E176A6">
              <w:rPr>
                <w:rFonts w:ascii="Arial" w:hAnsi="Arial" w:cs="Arial"/>
              </w:rPr>
              <w:t>en</w:t>
            </w:r>
            <w:r w:rsidRPr="006A0C8E">
              <w:rPr>
                <w:rFonts w:ascii="Arial" w:hAnsi="Arial" w:cs="Arial"/>
              </w:rPr>
              <w:t xml:space="preserve"> om de verspreiding van otters in kaart te brengen.</w:t>
            </w:r>
            <w:r w:rsidR="00DA61BB">
              <w:rPr>
                <w:rFonts w:ascii="Arial" w:hAnsi="Arial" w:cs="Arial"/>
              </w:rPr>
              <w:t xml:space="preserve"> </w:t>
            </w:r>
          </w:p>
          <w:p w14:paraId="33EE5E6B" w14:textId="77777777" w:rsidR="00F34B35" w:rsidRPr="006A0C8E" w:rsidRDefault="00F34B35" w:rsidP="00D24399">
            <w:pPr>
              <w:pStyle w:val="Geenafstand"/>
              <w:rPr>
                <w:rFonts w:ascii="Arial" w:hAnsi="Arial" w:cs="Arial"/>
              </w:rPr>
            </w:pPr>
            <w:r w:rsidRPr="006A0C8E">
              <w:rPr>
                <w:rFonts w:ascii="Arial" w:hAnsi="Arial" w:cs="Arial"/>
              </w:rPr>
              <w:t>Hiervoor werden 2 honden opgeleid en werden er verschillende tests uitgevoerd om de accuraatheid van de honden objectief te beoordelen.</w:t>
            </w:r>
          </w:p>
          <w:p w14:paraId="29E14E9B" w14:textId="77777777" w:rsidR="00EF2168" w:rsidRDefault="00F34B35" w:rsidP="00E176A6">
            <w:pPr>
              <w:pStyle w:val="Geenafstand"/>
              <w:rPr>
                <w:rFonts w:ascii="Arial" w:hAnsi="Arial" w:cs="Arial"/>
              </w:rPr>
            </w:pPr>
            <w:r w:rsidRPr="006A0C8E">
              <w:rPr>
                <w:rFonts w:ascii="Arial" w:hAnsi="Arial" w:cs="Arial"/>
              </w:rPr>
              <w:t>Het doel is deze honden te kunnen inzetten in de prakt</w:t>
            </w:r>
            <w:r w:rsidR="00E176A6">
              <w:rPr>
                <w:rFonts w:ascii="Arial" w:hAnsi="Arial" w:cs="Arial"/>
              </w:rPr>
              <w:t>ijk in natuurgebieden</w:t>
            </w:r>
            <w:r w:rsidR="00DA61BB">
              <w:rPr>
                <w:rFonts w:ascii="Arial" w:hAnsi="Arial" w:cs="Arial"/>
              </w:rPr>
              <w:t xml:space="preserve"> waar otters kunnen voorkomen.</w:t>
            </w:r>
          </w:p>
          <w:p w14:paraId="1278A626" w14:textId="4F9CE4A4" w:rsidR="00DA61BB" w:rsidRPr="006A0C8E" w:rsidRDefault="00DA61BB" w:rsidP="00E176A6">
            <w:pPr>
              <w:pStyle w:val="Geenafstand"/>
              <w:rPr>
                <w:rFonts w:ascii="Arial" w:hAnsi="Arial" w:cs="Arial"/>
              </w:rPr>
            </w:pPr>
            <w:r>
              <w:rPr>
                <w:rFonts w:ascii="Arial" w:hAnsi="Arial" w:cs="Arial"/>
              </w:rPr>
              <w:t>Wanneer de verspreiding van de otter beter gekend is, dankzij ecologische zoekhonden kunnen maatregelen genomen worden op de populatie te beschermen.</w:t>
            </w:r>
          </w:p>
        </w:tc>
      </w:tr>
    </w:tbl>
    <w:p w14:paraId="1278A628" w14:textId="77777777" w:rsidR="00C91BD7" w:rsidRPr="006A0C8E" w:rsidRDefault="00C91BD7" w:rsidP="00C91BD7">
      <w:pPr>
        <w:rPr>
          <w:rFonts w:cs="Arial"/>
          <w:color w:val="220EB2"/>
          <w:szCs w:val="22"/>
        </w:rPr>
      </w:pPr>
    </w:p>
    <w:p w14:paraId="1278A63A" w14:textId="77777777" w:rsidR="00EF2168" w:rsidRPr="006A0C8E" w:rsidRDefault="00EF2168" w:rsidP="00EF2168">
      <w:pPr>
        <w:spacing w:before="480" w:after="120"/>
        <w:outlineLvl w:val="0"/>
        <w:rPr>
          <w:rFonts w:cs="Arial"/>
          <w:b/>
        </w:rPr>
      </w:pPr>
      <w:bookmarkStart w:id="22" w:name="_Toc303865099"/>
      <w:bookmarkStart w:id="23" w:name="_Toc303865981"/>
      <w:bookmarkStart w:id="24" w:name="_Toc303866024"/>
      <w:bookmarkStart w:id="25" w:name="_Toc351024791"/>
      <w:bookmarkStart w:id="26" w:name="_Toc450912371"/>
      <w:r w:rsidRPr="006A0C8E">
        <w:rPr>
          <w:rFonts w:cs="Arial"/>
          <w:b/>
        </w:rPr>
        <w:t>Trefwoorden</w:t>
      </w:r>
      <w:bookmarkEnd w:id="22"/>
      <w:bookmarkEnd w:id="23"/>
      <w:bookmarkEnd w:id="24"/>
      <w:bookmarkEnd w:id="25"/>
      <w:bookmarkEnd w:id="2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EF2168" w:rsidRPr="006A0C8E" w14:paraId="1278A63C" w14:textId="77777777" w:rsidTr="006D0B18">
        <w:tc>
          <w:tcPr>
            <w:tcW w:w="9072" w:type="dxa"/>
            <w:shd w:val="clear" w:color="auto" w:fill="auto"/>
          </w:tcPr>
          <w:p w14:paraId="7EACFB20" w14:textId="77777777" w:rsidR="00EF2168" w:rsidRPr="006A0C8E" w:rsidRDefault="00242AF4" w:rsidP="006D0B18">
            <w:pPr>
              <w:numPr>
                <w:ilvl w:val="0"/>
                <w:numId w:val="5"/>
              </w:numPr>
              <w:rPr>
                <w:rFonts w:cs="Arial"/>
              </w:rPr>
            </w:pPr>
            <w:r w:rsidRPr="006A0C8E">
              <w:rPr>
                <w:rFonts w:cs="Arial"/>
              </w:rPr>
              <w:t>Ecologische zoekhond</w:t>
            </w:r>
          </w:p>
          <w:p w14:paraId="2ADE8692" w14:textId="2A610630" w:rsidR="00242AF4" w:rsidRPr="006A0C8E" w:rsidRDefault="00242AF4" w:rsidP="006D0B18">
            <w:pPr>
              <w:numPr>
                <w:ilvl w:val="0"/>
                <w:numId w:val="5"/>
              </w:numPr>
              <w:rPr>
                <w:rFonts w:cs="Arial"/>
              </w:rPr>
            </w:pPr>
            <w:r w:rsidRPr="006A0C8E">
              <w:rPr>
                <w:rFonts w:cs="Arial"/>
              </w:rPr>
              <w:t>Otters</w:t>
            </w:r>
          </w:p>
          <w:p w14:paraId="4BDE8D5D" w14:textId="7F3987F3" w:rsidR="00242AF4" w:rsidRPr="006A0C8E" w:rsidRDefault="00242AF4" w:rsidP="006D0B18">
            <w:pPr>
              <w:numPr>
                <w:ilvl w:val="0"/>
                <w:numId w:val="5"/>
              </w:numPr>
              <w:rPr>
                <w:rFonts w:cs="Arial"/>
              </w:rPr>
            </w:pPr>
            <w:r w:rsidRPr="006A0C8E">
              <w:rPr>
                <w:rFonts w:cs="Arial"/>
              </w:rPr>
              <w:t>Speurhond</w:t>
            </w:r>
          </w:p>
          <w:p w14:paraId="1278A63B" w14:textId="33C29BC4" w:rsidR="00242AF4" w:rsidRPr="006A0C8E" w:rsidRDefault="00242AF4" w:rsidP="00242AF4">
            <w:pPr>
              <w:ind w:left="360"/>
              <w:rPr>
                <w:rFonts w:cs="Arial"/>
              </w:rPr>
            </w:pPr>
          </w:p>
        </w:tc>
      </w:tr>
    </w:tbl>
    <w:p w14:paraId="1278A647" w14:textId="17DFC73B" w:rsidR="00E34B99" w:rsidRPr="006A0C8E" w:rsidRDefault="00E34B99" w:rsidP="00242AF4">
      <w:pPr>
        <w:ind w:left="720"/>
        <w:rPr>
          <w:rFonts w:cs="Arial"/>
          <w:i/>
          <w:color w:val="000080"/>
          <w:szCs w:val="22"/>
        </w:rPr>
      </w:pPr>
    </w:p>
    <w:p w14:paraId="1278A648" w14:textId="77777777" w:rsidR="00EF2168" w:rsidRPr="006A0C8E" w:rsidRDefault="00EF2168" w:rsidP="00EF2168">
      <w:pPr>
        <w:rPr>
          <w:rFonts w:cs="Arial"/>
        </w:rPr>
      </w:pPr>
    </w:p>
    <w:p w14:paraId="1278A649" w14:textId="77777777" w:rsidR="00EF2168" w:rsidRPr="006A0C8E" w:rsidRDefault="00EF2168" w:rsidP="00EF2168">
      <w:pPr>
        <w:rPr>
          <w:rFonts w:cs="Arial"/>
        </w:rPr>
      </w:pPr>
    </w:p>
    <w:p w14:paraId="1278A64A" w14:textId="77777777" w:rsidR="00EF2168" w:rsidRPr="006A0C8E" w:rsidRDefault="00EF2168" w:rsidP="00DF7EBA">
      <w:pPr>
        <w:pStyle w:val="Onderdeel"/>
        <w:rPr>
          <w:rFonts w:cs="Arial"/>
        </w:rPr>
        <w:sectPr w:rsidR="00EF2168" w:rsidRPr="006A0C8E" w:rsidSect="00333D8E">
          <w:pgSz w:w="11906" w:h="16838" w:code="9"/>
          <w:pgMar w:top="1418" w:right="1418" w:bottom="1418" w:left="1418" w:header="708" w:footer="708" w:gutter="0"/>
          <w:cols w:space="708"/>
        </w:sectPr>
      </w:pPr>
    </w:p>
    <w:p w14:paraId="1278A64B" w14:textId="77777777" w:rsidR="00A1726D" w:rsidRPr="006A0C8E" w:rsidRDefault="002A7A57" w:rsidP="001B37C4">
      <w:pPr>
        <w:pStyle w:val="Onderdeel"/>
        <w:rPr>
          <w:rFonts w:cs="Arial"/>
        </w:rPr>
      </w:pPr>
      <w:bookmarkStart w:id="27" w:name="_Toc303865100"/>
      <w:bookmarkStart w:id="28" w:name="_Toc303865982"/>
      <w:bookmarkStart w:id="29" w:name="_Toc303866025"/>
      <w:bookmarkStart w:id="30" w:name="_Toc351024792"/>
      <w:bookmarkStart w:id="31" w:name="_Toc450912372"/>
      <w:r w:rsidRPr="006A0C8E">
        <w:rPr>
          <w:rFonts w:cs="Arial"/>
        </w:rPr>
        <w:lastRenderedPageBreak/>
        <w:t>Inhoudsopgave</w:t>
      </w:r>
      <w:bookmarkEnd w:id="27"/>
      <w:bookmarkEnd w:id="28"/>
      <w:bookmarkEnd w:id="29"/>
      <w:bookmarkEnd w:id="30"/>
      <w:bookmarkEnd w:id="31"/>
    </w:p>
    <w:p w14:paraId="1278A64D" w14:textId="77777777" w:rsidR="00615AC9" w:rsidRPr="006A0C8E" w:rsidRDefault="00615AC9" w:rsidP="003F2C1A">
      <w:pPr>
        <w:rPr>
          <w:rFonts w:cs="Arial"/>
          <w:color w:val="220EB2"/>
        </w:rPr>
      </w:pPr>
    </w:p>
    <w:p w14:paraId="1AC2D6AD" w14:textId="77777777" w:rsidR="00DA61BB" w:rsidRDefault="00DA61BB">
      <w:pPr>
        <w:pStyle w:val="Inhopg1"/>
        <w:tabs>
          <w:tab w:val="right" w:leader="dot" w:pos="9060"/>
        </w:tabs>
        <w:rPr>
          <w:rFonts w:cs="Arial"/>
        </w:rPr>
      </w:pPr>
    </w:p>
    <w:p w14:paraId="44527820" w14:textId="016E4971" w:rsidR="007D346C" w:rsidRDefault="00CD02F0">
      <w:pPr>
        <w:pStyle w:val="Inhopg1"/>
        <w:tabs>
          <w:tab w:val="right" w:leader="dot" w:pos="9060"/>
        </w:tabs>
        <w:rPr>
          <w:rFonts w:asciiTheme="minorHAnsi" w:eastAsiaTheme="minorEastAsia" w:hAnsiTheme="minorHAnsi" w:cstheme="minorBidi"/>
          <w:noProof/>
          <w:szCs w:val="22"/>
          <w:lang w:val="nl-BE" w:eastAsia="nl-BE"/>
        </w:rPr>
      </w:pPr>
      <w:r w:rsidRPr="006A0C8E">
        <w:rPr>
          <w:rFonts w:cs="Arial"/>
        </w:rPr>
        <w:fldChar w:fldCharType="begin"/>
      </w:r>
      <w:r w:rsidRPr="006A0C8E">
        <w:rPr>
          <w:rFonts w:cs="Arial"/>
        </w:rPr>
        <w:instrText xml:space="preserve"> TOC \o "1-3" \h \z \u </w:instrText>
      </w:r>
      <w:r w:rsidRPr="006A0C8E">
        <w:rPr>
          <w:rFonts w:cs="Arial"/>
        </w:rPr>
        <w:fldChar w:fldCharType="separate"/>
      </w:r>
    </w:p>
    <w:p w14:paraId="2AD74D0D" w14:textId="18355645" w:rsidR="007D346C" w:rsidRDefault="00E629BC">
      <w:pPr>
        <w:pStyle w:val="Inhopg1"/>
        <w:tabs>
          <w:tab w:val="right" w:leader="dot" w:pos="9060"/>
        </w:tabs>
        <w:rPr>
          <w:rFonts w:asciiTheme="minorHAnsi" w:eastAsiaTheme="minorEastAsia" w:hAnsiTheme="minorHAnsi" w:cstheme="minorBidi"/>
          <w:noProof/>
          <w:szCs w:val="22"/>
          <w:lang w:val="nl-BE" w:eastAsia="nl-BE"/>
        </w:rPr>
      </w:pPr>
      <w:hyperlink w:anchor="_Toc450912367" w:history="1">
        <w:r w:rsidR="007D346C" w:rsidRPr="00C1142A">
          <w:rPr>
            <w:rStyle w:val="Hyperlink"/>
            <w:rFonts w:cs="Arial"/>
            <w:b/>
            <w:noProof/>
          </w:rPr>
          <w:t>GEINTEGREERD EINDWERK</w:t>
        </w:r>
        <w:r w:rsidR="007D346C">
          <w:rPr>
            <w:noProof/>
            <w:webHidden/>
          </w:rPr>
          <w:tab/>
        </w:r>
        <w:r w:rsidR="007D346C">
          <w:rPr>
            <w:noProof/>
            <w:webHidden/>
          </w:rPr>
          <w:fldChar w:fldCharType="begin"/>
        </w:r>
        <w:r w:rsidR="007D346C">
          <w:rPr>
            <w:noProof/>
            <w:webHidden/>
          </w:rPr>
          <w:instrText xml:space="preserve"> PAGEREF _Toc450912367 \h </w:instrText>
        </w:r>
        <w:r w:rsidR="007D346C">
          <w:rPr>
            <w:noProof/>
            <w:webHidden/>
          </w:rPr>
        </w:r>
        <w:r w:rsidR="007D346C">
          <w:rPr>
            <w:noProof/>
            <w:webHidden/>
          </w:rPr>
          <w:fldChar w:fldCharType="separate"/>
        </w:r>
        <w:r w:rsidR="001742BC">
          <w:rPr>
            <w:noProof/>
            <w:webHidden/>
          </w:rPr>
          <w:t>3</w:t>
        </w:r>
        <w:r w:rsidR="007D346C">
          <w:rPr>
            <w:noProof/>
            <w:webHidden/>
          </w:rPr>
          <w:fldChar w:fldCharType="end"/>
        </w:r>
      </w:hyperlink>
    </w:p>
    <w:p w14:paraId="20B3B501" w14:textId="5E1D4E66" w:rsidR="007D346C" w:rsidRDefault="00E629BC">
      <w:pPr>
        <w:pStyle w:val="Inhopg1"/>
        <w:tabs>
          <w:tab w:val="right" w:leader="dot" w:pos="9060"/>
        </w:tabs>
        <w:rPr>
          <w:rFonts w:asciiTheme="minorHAnsi" w:eastAsiaTheme="minorEastAsia" w:hAnsiTheme="minorHAnsi" w:cstheme="minorBidi"/>
          <w:noProof/>
          <w:szCs w:val="22"/>
          <w:lang w:val="nl-BE" w:eastAsia="nl-BE"/>
        </w:rPr>
      </w:pPr>
      <w:hyperlink w:anchor="_Toc450912368" w:history="1">
        <w:r w:rsidR="007D346C" w:rsidRPr="00C1142A">
          <w:rPr>
            <w:rStyle w:val="Hyperlink"/>
            <w:rFonts w:cs="Arial"/>
            <w:b/>
            <w:noProof/>
          </w:rPr>
          <w:t>Titel</w:t>
        </w:r>
        <w:r w:rsidR="007D346C">
          <w:rPr>
            <w:noProof/>
            <w:webHidden/>
          </w:rPr>
          <w:tab/>
        </w:r>
        <w:r w:rsidR="007D346C">
          <w:rPr>
            <w:noProof/>
            <w:webHidden/>
          </w:rPr>
          <w:fldChar w:fldCharType="begin"/>
        </w:r>
        <w:r w:rsidR="007D346C">
          <w:rPr>
            <w:noProof/>
            <w:webHidden/>
          </w:rPr>
          <w:instrText xml:space="preserve"> PAGEREF _Toc450912368 \h </w:instrText>
        </w:r>
        <w:r w:rsidR="007D346C">
          <w:rPr>
            <w:noProof/>
            <w:webHidden/>
          </w:rPr>
        </w:r>
        <w:r w:rsidR="007D346C">
          <w:rPr>
            <w:noProof/>
            <w:webHidden/>
          </w:rPr>
          <w:fldChar w:fldCharType="separate"/>
        </w:r>
        <w:r w:rsidR="001742BC">
          <w:rPr>
            <w:noProof/>
            <w:webHidden/>
          </w:rPr>
          <w:t>3</w:t>
        </w:r>
        <w:r w:rsidR="007D346C">
          <w:rPr>
            <w:noProof/>
            <w:webHidden/>
          </w:rPr>
          <w:fldChar w:fldCharType="end"/>
        </w:r>
      </w:hyperlink>
    </w:p>
    <w:p w14:paraId="2933B391" w14:textId="6F9C1796" w:rsidR="007D346C" w:rsidRDefault="00E629BC">
      <w:pPr>
        <w:pStyle w:val="Inhopg1"/>
        <w:tabs>
          <w:tab w:val="right" w:leader="dot" w:pos="9060"/>
        </w:tabs>
        <w:rPr>
          <w:rFonts w:asciiTheme="minorHAnsi" w:eastAsiaTheme="minorEastAsia" w:hAnsiTheme="minorHAnsi" w:cstheme="minorBidi"/>
          <w:noProof/>
          <w:szCs w:val="22"/>
          <w:lang w:val="nl-BE" w:eastAsia="nl-BE"/>
        </w:rPr>
      </w:pPr>
      <w:hyperlink w:anchor="_Toc450912369" w:history="1">
        <w:r w:rsidR="007D346C" w:rsidRPr="00C1142A">
          <w:rPr>
            <w:rStyle w:val="Hyperlink"/>
            <w:rFonts w:cs="Arial"/>
            <w:b/>
            <w:noProof/>
          </w:rPr>
          <w:t>De opleiding van een ecologische zoekhond</w:t>
        </w:r>
        <w:r w:rsidR="007D346C">
          <w:rPr>
            <w:noProof/>
            <w:webHidden/>
          </w:rPr>
          <w:tab/>
        </w:r>
        <w:r w:rsidR="007D346C">
          <w:rPr>
            <w:noProof/>
            <w:webHidden/>
          </w:rPr>
          <w:fldChar w:fldCharType="begin"/>
        </w:r>
        <w:r w:rsidR="007D346C">
          <w:rPr>
            <w:noProof/>
            <w:webHidden/>
          </w:rPr>
          <w:instrText xml:space="preserve"> PAGEREF _Toc450912369 \h </w:instrText>
        </w:r>
        <w:r w:rsidR="007D346C">
          <w:rPr>
            <w:noProof/>
            <w:webHidden/>
          </w:rPr>
        </w:r>
        <w:r w:rsidR="007D346C">
          <w:rPr>
            <w:noProof/>
            <w:webHidden/>
          </w:rPr>
          <w:fldChar w:fldCharType="separate"/>
        </w:r>
        <w:r w:rsidR="001742BC">
          <w:rPr>
            <w:noProof/>
            <w:webHidden/>
          </w:rPr>
          <w:t>3</w:t>
        </w:r>
        <w:r w:rsidR="007D346C">
          <w:rPr>
            <w:noProof/>
            <w:webHidden/>
          </w:rPr>
          <w:fldChar w:fldCharType="end"/>
        </w:r>
      </w:hyperlink>
    </w:p>
    <w:p w14:paraId="3F7C911A" w14:textId="23A197DA" w:rsidR="007D346C" w:rsidRDefault="00E629BC">
      <w:pPr>
        <w:pStyle w:val="Inhopg1"/>
        <w:tabs>
          <w:tab w:val="right" w:leader="dot" w:pos="9060"/>
        </w:tabs>
        <w:rPr>
          <w:rFonts w:asciiTheme="minorHAnsi" w:eastAsiaTheme="minorEastAsia" w:hAnsiTheme="minorHAnsi" w:cstheme="minorBidi"/>
          <w:noProof/>
          <w:szCs w:val="22"/>
          <w:lang w:val="nl-BE" w:eastAsia="nl-BE"/>
        </w:rPr>
      </w:pPr>
      <w:hyperlink w:anchor="_Toc450912370" w:history="1">
        <w:r w:rsidR="007D346C" w:rsidRPr="00C1142A">
          <w:rPr>
            <w:rStyle w:val="Hyperlink"/>
            <w:rFonts w:cs="Arial"/>
            <w:b/>
            <w:noProof/>
          </w:rPr>
          <w:t>Abstract</w:t>
        </w:r>
        <w:r w:rsidR="007D346C">
          <w:rPr>
            <w:noProof/>
            <w:webHidden/>
          </w:rPr>
          <w:tab/>
        </w:r>
        <w:r w:rsidR="007D346C">
          <w:rPr>
            <w:noProof/>
            <w:webHidden/>
          </w:rPr>
          <w:fldChar w:fldCharType="begin"/>
        </w:r>
        <w:r w:rsidR="007D346C">
          <w:rPr>
            <w:noProof/>
            <w:webHidden/>
          </w:rPr>
          <w:instrText xml:space="preserve"> PAGEREF _Toc450912370 \h </w:instrText>
        </w:r>
        <w:r w:rsidR="007D346C">
          <w:rPr>
            <w:noProof/>
            <w:webHidden/>
          </w:rPr>
        </w:r>
        <w:r w:rsidR="007D346C">
          <w:rPr>
            <w:noProof/>
            <w:webHidden/>
          </w:rPr>
          <w:fldChar w:fldCharType="separate"/>
        </w:r>
        <w:r w:rsidR="001742BC">
          <w:rPr>
            <w:noProof/>
            <w:webHidden/>
          </w:rPr>
          <w:t>3</w:t>
        </w:r>
        <w:r w:rsidR="007D346C">
          <w:rPr>
            <w:noProof/>
            <w:webHidden/>
          </w:rPr>
          <w:fldChar w:fldCharType="end"/>
        </w:r>
      </w:hyperlink>
    </w:p>
    <w:p w14:paraId="28D75A9A" w14:textId="0FF90659" w:rsidR="007D346C" w:rsidRDefault="00E629BC">
      <w:pPr>
        <w:pStyle w:val="Inhopg1"/>
        <w:tabs>
          <w:tab w:val="right" w:leader="dot" w:pos="9060"/>
        </w:tabs>
        <w:rPr>
          <w:rFonts w:asciiTheme="minorHAnsi" w:eastAsiaTheme="minorEastAsia" w:hAnsiTheme="minorHAnsi" w:cstheme="minorBidi"/>
          <w:noProof/>
          <w:szCs w:val="22"/>
          <w:lang w:val="nl-BE" w:eastAsia="nl-BE"/>
        </w:rPr>
      </w:pPr>
      <w:hyperlink w:anchor="_Toc450912371" w:history="1">
        <w:r w:rsidR="007D346C" w:rsidRPr="00C1142A">
          <w:rPr>
            <w:rStyle w:val="Hyperlink"/>
            <w:rFonts w:cs="Arial"/>
            <w:b/>
            <w:noProof/>
          </w:rPr>
          <w:t>Trefwoorden</w:t>
        </w:r>
        <w:r w:rsidR="007D346C">
          <w:rPr>
            <w:noProof/>
            <w:webHidden/>
          </w:rPr>
          <w:tab/>
        </w:r>
        <w:r w:rsidR="007D346C">
          <w:rPr>
            <w:noProof/>
            <w:webHidden/>
          </w:rPr>
          <w:fldChar w:fldCharType="begin"/>
        </w:r>
        <w:r w:rsidR="007D346C">
          <w:rPr>
            <w:noProof/>
            <w:webHidden/>
          </w:rPr>
          <w:instrText xml:space="preserve"> PAGEREF _Toc450912371 \h </w:instrText>
        </w:r>
        <w:r w:rsidR="007D346C">
          <w:rPr>
            <w:noProof/>
            <w:webHidden/>
          </w:rPr>
        </w:r>
        <w:r w:rsidR="007D346C">
          <w:rPr>
            <w:noProof/>
            <w:webHidden/>
          </w:rPr>
          <w:fldChar w:fldCharType="separate"/>
        </w:r>
        <w:r w:rsidR="001742BC">
          <w:rPr>
            <w:noProof/>
            <w:webHidden/>
          </w:rPr>
          <w:t>3</w:t>
        </w:r>
        <w:r w:rsidR="007D346C">
          <w:rPr>
            <w:noProof/>
            <w:webHidden/>
          </w:rPr>
          <w:fldChar w:fldCharType="end"/>
        </w:r>
      </w:hyperlink>
    </w:p>
    <w:p w14:paraId="68BB9CB6" w14:textId="0F6DFF63" w:rsidR="007D346C" w:rsidRDefault="00E629BC">
      <w:pPr>
        <w:pStyle w:val="Inhopg1"/>
        <w:tabs>
          <w:tab w:val="right" w:leader="dot" w:pos="9060"/>
        </w:tabs>
        <w:rPr>
          <w:rFonts w:asciiTheme="minorHAnsi" w:eastAsiaTheme="minorEastAsia" w:hAnsiTheme="minorHAnsi" w:cstheme="minorBidi"/>
          <w:noProof/>
          <w:szCs w:val="22"/>
          <w:lang w:val="nl-BE" w:eastAsia="nl-BE"/>
        </w:rPr>
      </w:pPr>
      <w:hyperlink w:anchor="_Toc450912372" w:history="1">
        <w:r w:rsidR="007D346C" w:rsidRPr="00C1142A">
          <w:rPr>
            <w:rStyle w:val="Hyperlink"/>
            <w:rFonts w:cs="Arial"/>
            <w:noProof/>
          </w:rPr>
          <w:t>Inhoudsopgave</w:t>
        </w:r>
        <w:r w:rsidR="007D346C">
          <w:rPr>
            <w:noProof/>
            <w:webHidden/>
          </w:rPr>
          <w:tab/>
        </w:r>
        <w:r w:rsidR="007D346C">
          <w:rPr>
            <w:noProof/>
            <w:webHidden/>
          </w:rPr>
          <w:fldChar w:fldCharType="begin"/>
        </w:r>
        <w:r w:rsidR="007D346C">
          <w:rPr>
            <w:noProof/>
            <w:webHidden/>
          </w:rPr>
          <w:instrText xml:space="preserve"> PAGEREF _Toc450912372 \h </w:instrText>
        </w:r>
        <w:r w:rsidR="007D346C">
          <w:rPr>
            <w:noProof/>
            <w:webHidden/>
          </w:rPr>
        </w:r>
        <w:r w:rsidR="007D346C">
          <w:rPr>
            <w:noProof/>
            <w:webHidden/>
          </w:rPr>
          <w:fldChar w:fldCharType="separate"/>
        </w:r>
        <w:r w:rsidR="001742BC">
          <w:rPr>
            <w:noProof/>
            <w:webHidden/>
          </w:rPr>
          <w:t>4</w:t>
        </w:r>
        <w:r w:rsidR="007D346C">
          <w:rPr>
            <w:noProof/>
            <w:webHidden/>
          </w:rPr>
          <w:fldChar w:fldCharType="end"/>
        </w:r>
      </w:hyperlink>
    </w:p>
    <w:p w14:paraId="0077D8FF" w14:textId="2A658F79" w:rsidR="007D346C" w:rsidRDefault="00E629BC">
      <w:pPr>
        <w:pStyle w:val="Inhopg1"/>
        <w:tabs>
          <w:tab w:val="right" w:leader="dot" w:pos="9060"/>
        </w:tabs>
        <w:rPr>
          <w:rFonts w:asciiTheme="minorHAnsi" w:eastAsiaTheme="minorEastAsia" w:hAnsiTheme="minorHAnsi" w:cstheme="minorBidi"/>
          <w:noProof/>
          <w:szCs w:val="22"/>
          <w:lang w:val="nl-BE" w:eastAsia="nl-BE"/>
        </w:rPr>
      </w:pPr>
      <w:hyperlink w:anchor="_Toc450912373" w:history="1">
        <w:r w:rsidR="007D346C" w:rsidRPr="00C1142A">
          <w:rPr>
            <w:rStyle w:val="Hyperlink"/>
            <w:rFonts w:cs="Arial"/>
            <w:b/>
            <w:noProof/>
            <w:highlight w:val="lightGray"/>
          </w:rPr>
          <w:t>Technische fiche stagebedrijf</w:t>
        </w:r>
        <w:r w:rsidR="007D346C">
          <w:rPr>
            <w:noProof/>
            <w:webHidden/>
          </w:rPr>
          <w:tab/>
        </w:r>
        <w:r w:rsidR="007D346C">
          <w:rPr>
            <w:noProof/>
            <w:webHidden/>
          </w:rPr>
          <w:fldChar w:fldCharType="begin"/>
        </w:r>
        <w:r w:rsidR="007D346C">
          <w:rPr>
            <w:noProof/>
            <w:webHidden/>
          </w:rPr>
          <w:instrText xml:space="preserve"> PAGEREF _Toc450912373 \h </w:instrText>
        </w:r>
        <w:r w:rsidR="007D346C">
          <w:rPr>
            <w:noProof/>
            <w:webHidden/>
          </w:rPr>
        </w:r>
        <w:r w:rsidR="007D346C">
          <w:rPr>
            <w:noProof/>
            <w:webHidden/>
          </w:rPr>
          <w:fldChar w:fldCharType="separate"/>
        </w:r>
        <w:r w:rsidR="001742BC">
          <w:rPr>
            <w:noProof/>
            <w:webHidden/>
          </w:rPr>
          <w:t>6</w:t>
        </w:r>
        <w:r w:rsidR="007D346C">
          <w:rPr>
            <w:noProof/>
            <w:webHidden/>
          </w:rPr>
          <w:fldChar w:fldCharType="end"/>
        </w:r>
      </w:hyperlink>
    </w:p>
    <w:p w14:paraId="10CC712D" w14:textId="6352FE5D" w:rsidR="007D346C" w:rsidRDefault="00E629BC">
      <w:pPr>
        <w:pStyle w:val="Inhopg1"/>
        <w:tabs>
          <w:tab w:val="left" w:pos="880"/>
          <w:tab w:val="right" w:leader="dot" w:pos="9060"/>
        </w:tabs>
        <w:rPr>
          <w:rFonts w:asciiTheme="minorHAnsi" w:eastAsiaTheme="minorEastAsia" w:hAnsiTheme="minorHAnsi" w:cstheme="minorBidi"/>
          <w:noProof/>
          <w:szCs w:val="22"/>
          <w:lang w:val="nl-BE" w:eastAsia="nl-BE"/>
        </w:rPr>
      </w:pPr>
      <w:hyperlink w:anchor="_Toc450912374" w:history="1">
        <w:r w:rsidR="007D346C" w:rsidRPr="00C1142A">
          <w:rPr>
            <w:rStyle w:val="Hyperlink"/>
            <w:noProof/>
          </w:rPr>
          <w:t>1</w:t>
        </w:r>
        <w:r w:rsidR="007D346C">
          <w:rPr>
            <w:rFonts w:asciiTheme="minorHAnsi" w:eastAsiaTheme="minorEastAsia" w:hAnsiTheme="minorHAnsi" w:cstheme="minorBidi"/>
            <w:noProof/>
            <w:szCs w:val="22"/>
            <w:lang w:val="nl-BE" w:eastAsia="nl-BE"/>
          </w:rPr>
          <w:tab/>
        </w:r>
        <w:r w:rsidR="007D346C" w:rsidRPr="00C1142A">
          <w:rPr>
            <w:rStyle w:val="Hyperlink"/>
            <w:noProof/>
          </w:rPr>
          <w:t>Voorstelling van het bedrijf</w:t>
        </w:r>
        <w:r w:rsidR="007D346C">
          <w:rPr>
            <w:noProof/>
            <w:webHidden/>
          </w:rPr>
          <w:tab/>
        </w:r>
        <w:r w:rsidR="007D346C">
          <w:rPr>
            <w:noProof/>
            <w:webHidden/>
          </w:rPr>
          <w:fldChar w:fldCharType="begin"/>
        </w:r>
        <w:r w:rsidR="007D346C">
          <w:rPr>
            <w:noProof/>
            <w:webHidden/>
          </w:rPr>
          <w:instrText xml:space="preserve"> PAGEREF _Toc450912374 \h </w:instrText>
        </w:r>
        <w:r w:rsidR="007D346C">
          <w:rPr>
            <w:noProof/>
            <w:webHidden/>
          </w:rPr>
        </w:r>
        <w:r w:rsidR="007D346C">
          <w:rPr>
            <w:noProof/>
            <w:webHidden/>
          </w:rPr>
          <w:fldChar w:fldCharType="separate"/>
        </w:r>
        <w:r w:rsidR="001742BC">
          <w:rPr>
            <w:noProof/>
            <w:webHidden/>
          </w:rPr>
          <w:t>7</w:t>
        </w:r>
        <w:r w:rsidR="007D346C">
          <w:rPr>
            <w:noProof/>
            <w:webHidden/>
          </w:rPr>
          <w:fldChar w:fldCharType="end"/>
        </w:r>
      </w:hyperlink>
    </w:p>
    <w:p w14:paraId="0E1E8A38" w14:textId="7B455967" w:rsidR="007D346C" w:rsidRDefault="00E629BC">
      <w:pPr>
        <w:pStyle w:val="Inhopg1"/>
        <w:tabs>
          <w:tab w:val="left" w:pos="880"/>
          <w:tab w:val="right" w:leader="dot" w:pos="9060"/>
        </w:tabs>
        <w:rPr>
          <w:rFonts w:asciiTheme="minorHAnsi" w:eastAsiaTheme="minorEastAsia" w:hAnsiTheme="minorHAnsi" w:cstheme="minorBidi"/>
          <w:noProof/>
          <w:szCs w:val="22"/>
          <w:lang w:val="nl-BE" w:eastAsia="nl-BE"/>
        </w:rPr>
      </w:pPr>
      <w:hyperlink w:anchor="_Toc450912375" w:history="1">
        <w:r w:rsidR="007D346C" w:rsidRPr="00C1142A">
          <w:rPr>
            <w:rStyle w:val="Hyperlink"/>
            <w:noProof/>
          </w:rPr>
          <w:t>2</w:t>
        </w:r>
        <w:r w:rsidR="007D346C">
          <w:rPr>
            <w:rFonts w:asciiTheme="minorHAnsi" w:eastAsiaTheme="minorEastAsia" w:hAnsiTheme="minorHAnsi" w:cstheme="minorBidi"/>
            <w:noProof/>
            <w:szCs w:val="22"/>
            <w:lang w:val="nl-BE" w:eastAsia="nl-BE"/>
          </w:rPr>
          <w:tab/>
        </w:r>
        <w:r w:rsidR="007D346C" w:rsidRPr="00C1142A">
          <w:rPr>
            <w:rStyle w:val="Hyperlink"/>
            <w:noProof/>
          </w:rPr>
          <w:t>Doelstelling</w:t>
        </w:r>
        <w:r w:rsidR="007D346C">
          <w:rPr>
            <w:noProof/>
            <w:webHidden/>
          </w:rPr>
          <w:tab/>
        </w:r>
        <w:r w:rsidR="007D346C">
          <w:rPr>
            <w:noProof/>
            <w:webHidden/>
          </w:rPr>
          <w:fldChar w:fldCharType="begin"/>
        </w:r>
        <w:r w:rsidR="007D346C">
          <w:rPr>
            <w:noProof/>
            <w:webHidden/>
          </w:rPr>
          <w:instrText xml:space="preserve"> PAGEREF _Toc450912375 \h </w:instrText>
        </w:r>
        <w:r w:rsidR="007D346C">
          <w:rPr>
            <w:noProof/>
            <w:webHidden/>
          </w:rPr>
        </w:r>
        <w:r w:rsidR="007D346C">
          <w:rPr>
            <w:noProof/>
            <w:webHidden/>
          </w:rPr>
          <w:fldChar w:fldCharType="separate"/>
        </w:r>
        <w:r w:rsidR="001742BC">
          <w:rPr>
            <w:noProof/>
            <w:webHidden/>
          </w:rPr>
          <w:t>9</w:t>
        </w:r>
        <w:r w:rsidR="007D346C">
          <w:rPr>
            <w:noProof/>
            <w:webHidden/>
          </w:rPr>
          <w:fldChar w:fldCharType="end"/>
        </w:r>
      </w:hyperlink>
    </w:p>
    <w:p w14:paraId="44A92E2B" w14:textId="66F64ADC" w:rsidR="007D346C" w:rsidRDefault="00E629BC">
      <w:pPr>
        <w:pStyle w:val="Inhopg1"/>
        <w:tabs>
          <w:tab w:val="left" w:pos="880"/>
          <w:tab w:val="right" w:leader="dot" w:pos="9060"/>
        </w:tabs>
        <w:rPr>
          <w:rFonts w:asciiTheme="minorHAnsi" w:eastAsiaTheme="minorEastAsia" w:hAnsiTheme="minorHAnsi" w:cstheme="minorBidi"/>
          <w:noProof/>
          <w:szCs w:val="22"/>
          <w:lang w:val="nl-BE" w:eastAsia="nl-BE"/>
        </w:rPr>
      </w:pPr>
      <w:hyperlink w:anchor="_Toc450912376" w:history="1">
        <w:r w:rsidR="007D346C" w:rsidRPr="00C1142A">
          <w:rPr>
            <w:rStyle w:val="Hyperlink"/>
            <w:noProof/>
          </w:rPr>
          <w:t>3</w:t>
        </w:r>
        <w:r w:rsidR="007D346C">
          <w:rPr>
            <w:rFonts w:asciiTheme="minorHAnsi" w:eastAsiaTheme="minorEastAsia" w:hAnsiTheme="minorHAnsi" w:cstheme="minorBidi"/>
            <w:noProof/>
            <w:szCs w:val="22"/>
            <w:lang w:val="nl-BE" w:eastAsia="nl-BE"/>
          </w:rPr>
          <w:tab/>
        </w:r>
        <w:r w:rsidR="007D346C" w:rsidRPr="00C1142A">
          <w:rPr>
            <w:rStyle w:val="Hyperlink"/>
            <w:noProof/>
          </w:rPr>
          <w:t>Literatuurstudie</w:t>
        </w:r>
        <w:r w:rsidR="007D346C">
          <w:rPr>
            <w:noProof/>
            <w:webHidden/>
          </w:rPr>
          <w:tab/>
        </w:r>
        <w:r w:rsidR="007D346C">
          <w:rPr>
            <w:noProof/>
            <w:webHidden/>
          </w:rPr>
          <w:fldChar w:fldCharType="begin"/>
        </w:r>
        <w:r w:rsidR="007D346C">
          <w:rPr>
            <w:noProof/>
            <w:webHidden/>
          </w:rPr>
          <w:instrText xml:space="preserve"> PAGEREF _Toc450912376 \h </w:instrText>
        </w:r>
        <w:r w:rsidR="007D346C">
          <w:rPr>
            <w:noProof/>
            <w:webHidden/>
          </w:rPr>
        </w:r>
        <w:r w:rsidR="007D346C">
          <w:rPr>
            <w:noProof/>
            <w:webHidden/>
          </w:rPr>
          <w:fldChar w:fldCharType="separate"/>
        </w:r>
        <w:r w:rsidR="001742BC">
          <w:rPr>
            <w:noProof/>
            <w:webHidden/>
          </w:rPr>
          <w:t>10</w:t>
        </w:r>
        <w:r w:rsidR="007D346C">
          <w:rPr>
            <w:noProof/>
            <w:webHidden/>
          </w:rPr>
          <w:fldChar w:fldCharType="end"/>
        </w:r>
      </w:hyperlink>
    </w:p>
    <w:p w14:paraId="295D0313" w14:textId="36BBA5A3"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377" w:history="1">
        <w:r w:rsidR="007D346C" w:rsidRPr="00C1142A">
          <w:rPr>
            <w:rStyle w:val="Hyperlink"/>
            <w:noProof/>
          </w:rPr>
          <w:t>3.1</w:t>
        </w:r>
        <w:r w:rsidR="007D346C">
          <w:rPr>
            <w:rFonts w:asciiTheme="minorHAnsi" w:eastAsiaTheme="minorEastAsia" w:hAnsiTheme="minorHAnsi" w:cstheme="minorBidi"/>
            <w:noProof/>
            <w:szCs w:val="22"/>
            <w:lang w:val="nl-BE" w:eastAsia="nl-BE"/>
          </w:rPr>
          <w:tab/>
        </w:r>
        <w:r w:rsidR="007D346C" w:rsidRPr="00C1142A">
          <w:rPr>
            <w:rStyle w:val="Hyperlink"/>
            <w:noProof/>
          </w:rPr>
          <w:t>speurhonden</w:t>
        </w:r>
        <w:r w:rsidR="007D346C">
          <w:rPr>
            <w:noProof/>
            <w:webHidden/>
          </w:rPr>
          <w:tab/>
        </w:r>
        <w:r w:rsidR="007D346C">
          <w:rPr>
            <w:noProof/>
            <w:webHidden/>
          </w:rPr>
          <w:fldChar w:fldCharType="begin"/>
        </w:r>
        <w:r w:rsidR="007D346C">
          <w:rPr>
            <w:noProof/>
            <w:webHidden/>
          </w:rPr>
          <w:instrText xml:space="preserve"> PAGEREF _Toc450912377 \h </w:instrText>
        </w:r>
        <w:r w:rsidR="007D346C">
          <w:rPr>
            <w:noProof/>
            <w:webHidden/>
          </w:rPr>
        </w:r>
        <w:r w:rsidR="007D346C">
          <w:rPr>
            <w:noProof/>
            <w:webHidden/>
          </w:rPr>
          <w:fldChar w:fldCharType="separate"/>
        </w:r>
        <w:r w:rsidR="001742BC">
          <w:rPr>
            <w:noProof/>
            <w:webHidden/>
          </w:rPr>
          <w:t>10</w:t>
        </w:r>
        <w:r w:rsidR="007D346C">
          <w:rPr>
            <w:noProof/>
            <w:webHidden/>
          </w:rPr>
          <w:fldChar w:fldCharType="end"/>
        </w:r>
      </w:hyperlink>
    </w:p>
    <w:p w14:paraId="704BAACB" w14:textId="45B4BD1B" w:rsidR="007D346C" w:rsidRDefault="00E629BC">
      <w:pPr>
        <w:pStyle w:val="Inhopg3"/>
        <w:tabs>
          <w:tab w:val="left" w:pos="880"/>
          <w:tab w:val="right" w:leader="dot" w:pos="9060"/>
        </w:tabs>
        <w:rPr>
          <w:rFonts w:asciiTheme="minorHAnsi" w:eastAsiaTheme="minorEastAsia" w:hAnsiTheme="minorHAnsi" w:cstheme="minorBidi"/>
          <w:noProof/>
          <w:szCs w:val="22"/>
          <w:lang w:val="nl-BE" w:eastAsia="nl-BE"/>
        </w:rPr>
      </w:pPr>
      <w:hyperlink w:anchor="_Toc450912378" w:history="1">
        <w:r w:rsidR="007D346C" w:rsidRPr="00C1142A">
          <w:rPr>
            <w:rStyle w:val="Hyperlink"/>
            <w:noProof/>
          </w:rPr>
          <w:t>3.1.1</w:t>
        </w:r>
        <w:r w:rsidR="007D346C">
          <w:rPr>
            <w:rFonts w:asciiTheme="minorHAnsi" w:eastAsiaTheme="minorEastAsia" w:hAnsiTheme="minorHAnsi" w:cstheme="minorBidi"/>
            <w:noProof/>
            <w:szCs w:val="22"/>
            <w:lang w:val="nl-BE" w:eastAsia="nl-BE"/>
          </w:rPr>
          <w:tab/>
        </w:r>
        <w:r w:rsidR="007D346C" w:rsidRPr="00C1142A">
          <w:rPr>
            <w:rStyle w:val="Hyperlink"/>
            <w:noProof/>
          </w:rPr>
          <w:t>Speurhonden voor biologische geuren</w:t>
        </w:r>
        <w:r w:rsidR="007D346C">
          <w:rPr>
            <w:noProof/>
            <w:webHidden/>
          </w:rPr>
          <w:tab/>
        </w:r>
        <w:r w:rsidR="007D346C">
          <w:rPr>
            <w:noProof/>
            <w:webHidden/>
          </w:rPr>
          <w:fldChar w:fldCharType="begin"/>
        </w:r>
        <w:r w:rsidR="007D346C">
          <w:rPr>
            <w:noProof/>
            <w:webHidden/>
          </w:rPr>
          <w:instrText xml:space="preserve"> PAGEREF _Toc450912378 \h </w:instrText>
        </w:r>
        <w:r w:rsidR="007D346C">
          <w:rPr>
            <w:noProof/>
            <w:webHidden/>
          </w:rPr>
        </w:r>
        <w:r w:rsidR="007D346C">
          <w:rPr>
            <w:noProof/>
            <w:webHidden/>
          </w:rPr>
          <w:fldChar w:fldCharType="separate"/>
        </w:r>
        <w:r w:rsidR="001742BC">
          <w:rPr>
            <w:noProof/>
            <w:webHidden/>
          </w:rPr>
          <w:t>10</w:t>
        </w:r>
        <w:r w:rsidR="007D346C">
          <w:rPr>
            <w:noProof/>
            <w:webHidden/>
          </w:rPr>
          <w:fldChar w:fldCharType="end"/>
        </w:r>
      </w:hyperlink>
    </w:p>
    <w:p w14:paraId="21E4251C" w14:textId="6DE16A55"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379" w:history="1">
        <w:r w:rsidR="007D346C" w:rsidRPr="00C1142A">
          <w:rPr>
            <w:rStyle w:val="Hyperlink"/>
            <w:noProof/>
          </w:rPr>
          <w:t>3.2</w:t>
        </w:r>
        <w:r w:rsidR="007D346C">
          <w:rPr>
            <w:rFonts w:asciiTheme="minorHAnsi" w:eastAsiaTheme="minorEastAsia" w:hAnsiTheme="minorHAnsi" w:cstheme="minorBidi"/>
            <w:noProof/>
            <w:szCs w:val="22"/>
            <w:lang w:val="nl-BE" w:eastAsia="nl-BE"/>
          </w:rPr>
          <w:tab/>
        </w:r>
        <w:r w:rsidR="007D346C" w:rsidRPr="00C1142A">
          <w:rPr>
            <w:rStyle w:val="Hyperlink"/>
            <w:noProof/>
          </w:rPr>
          <w:t>De otter</w:t>
        </w:r>
        <w:r w:rsidR="007D346C">
          <w:rPr>
            <w:noProof/>
            <w:webHidden/>
          </w:rPr>
          <w:tab/>
        </w:r>
        <w:r w:rsidR="007D346C">
          <w:rPr>
            <w:noProof/>
            <w:webHidden/>
          </w:rPr>
          <w:fldChar w:fldCharType="begin"/>
        </w:r>
        <w:r w:rsidR="007D346C">
          <w:rPr>
            <w:noProof/>
            <w:webHidden/>
          </w:rPr>
          <w:instrText xml:space="preserve"> PAGEREF _Toc450912379 \h </w:instrText>
        </w:r>
        <w:r w:rsidR="007D346C">
          <w:rPr>
            <w:noProof/>
            <w:webHidden/>
          </w:rPr>
        </w:r>
        <w:r w:rsidR="007D346C">
          <w:rPr>
            <w:noProof/>
            <w:webHidden/>
          </w:rPr>
          <w:fldChar w:fldCharType="separate"/>
        </w:r>
        <w:r w:rsidR="001742BC">
          <w:rPr>
            <w:noProof/>
            <w:webHidden/>
          </w:rPr>
          <w:t>11</w:t>
        </w:r>
        <w:r w:rsidR="007D346C">
          <w:rPr>
            <w:noProof/>
            <w:webHidden/>
          </w:rPr>
          <w:fldChar w:fldCharType="end"/>
        </w:r>
      </w:hyperlink>
    </w:p>
    <w:p w14:paraId="48706449" w14:textId="2DE30403" w:rsidR="007D346C" w:rsidRDefault="00E629BC">
      <w:pPr>
        <w:pStyle w:val="Inhopg3"/>
        <w:tabs>
          <w:tab w:val="left" w:pos="880"/>
          <w:tab w:val="right" w:leader="dot" w:pos="9060"/>
        </w:tabs>
        <w:rPr>
          <w:rFonts w:asciiTheme="minorHAnsi" w:eastAsiaTheme="minorEastAsia" w:hAnsiTheme="minorHAnsi" w:cstheme="minorBidi"/>
          <w:noProof/>
          <w:szCs w:val="22"/>
          <w:lang w:val="nl-BE" w:eastAsia="nl-BE"/>
        </w:rPr>
      </w:pPr>
      <w:hyperlink w:anchor="_Toc450912380" w:history="1">
        <w:r w:rsidR="007D346C" w:rsidRPr="00C1142A">
          <w:rPr>
            <w:rStyle w:val="Hyperlink"/>
            <w:noProof/>
          </w:rPr>
          <w:t>3.2.1</w:t>
        </w:r>
        <w:r w:rsidR="007D346C">
          <w:rPr>
            <w:rFonts w:asciiTheme="minorHAnsi" w:eastAsiaTheme="minorEastAsia" w:hAnsiTheme="minorHAnsi" w:cstheme="minorBidi"/>
            <w:noProof/>
            <w:szCs w:val="22"/>
            <w:lang w:val="nl-BE" w:eastAsia="nl-BE"/>
          </w:rPr>
          <w:tab/>
        </w:r>
        <w:r w:rsidR="007D346C" w:rsidRPr="00C1142A">
          <w:rPr>
            <w:rStyle w:val="Hyperlink"/>
            <w:noProof/>
          </w:rPr>
          <w:t>Otterproblematiek</w:t>
        </w:r>
        <w:r w:rsidR="007D346C">
          <w:rPr>
            <w:noProof/>
            <w:webHidden/>
          </w:rPr>
          <w:tab/>
        </w:r>
        <w:r w:rsidR="007D346C">
          <w:rPr>
            <w:noProof/>
            <w:webHidden/>
          </w:rPr>
          <w:fldChar w:fldCharType="begin"/>
        </w:r>
        <w:r w:rsidR="007D346C">
          <w:rPr>
            <w:noProof/>
            <w:webHidden/>
          </w:rPr>
          <w:instrText xml:space="preserve"> PAGEREF _Toc450912380 \h </w:instrText>
        </w:r>
        <w:r w:rsidR="007D346C">
          <w:rPr>
            <w:noProof/>
            <w:webHidden/>
          </w:rPr>
        </w:r>
        <w:r w:rsidR="007D346C">
          <w:rPr>
            <w:noProof/>
            <w:webHidden/>
          </w:rPr>
          <w:fldChar w:fldCharType="separate"/>
        </w:r>
        <w:r w:rsidR="001742BC">
          <w:rPr>
            <w:noProof/>
            <w:webHidden/>
          </w:rPr>
          <w:t>11</w:t>
        </w:r>
        <w:r w:rsidR="007D346C">
          <w:rPr>
            <w:noProof/>
            <w:webHidden/>
          </w:rPr>
          <w:fldChar w:fldCharType="end"/>
        </w:r>
      </w:hyperlink>
    </w:p>
    <w:p w14:paraId="1AC41871" w14:textId="24D1097C" w:rsidR="007D346C" w:rsidRDefault="00E629BC">
      <w:pPr>
        <w:pStyle w:val="Inhopg3"/>
        <w:tabs>
          <w:tab w:val="left" w:pos="880"/>
          <w:tab w:val="right" w:leader="dot" w:pos="9060"/>
        </w:tabs>
        <w:rPr>
          <w:rFonts w:asciiTheme="minorHAnsi" w:eastAsiaTheme="minorEastAsia" w:hAnsiTheme="minorHAnsi" w:cstheme="minorBidi"/>
          <w:noProof/>
          <w:szCs w:val="22"/>
          <w:lang w:val="nl-BE" w:eastAsia="nl-BE"/>
        </w:rPr>
      </w:pPr>
      <w:hyperlink w:anchor="_Toc450912381" w:history="1">
        <w:r w:rsidR="007D346C" w:rsidRPr="00C1142A">
          <w:rPr>
            <w:rStyle w:val="Hyperlink"/>
            <w:noProof/>
          </w:rPr>
          <w:t>3.2.2</w:t>
        </w:r>
        <w:r w:rsidR="007D346C">
          <w:rPr>
            <w:rFonts w:asciiTheme="minorHAnsi" w:eastAsiaTheme="minorEastAsia" w:hAnsiTheme="minorHAnsi" w:cstheme="minorBidi"/>
            <w:noProof/>
            <w:szCs w:val="22"/>
            <w:lang w:val="nl-BE" w:eastAsia="nl-BE"/>
          </w:rPr>
          <w:tab/>
        </w:r>
        <w:r w:rsidR="007D346C" w:rsidRPr="00C1142A">
          <w:rPr>
            <w:rStyle w:val="Hyperlink"/>
            <w:noProof/>
          </w:rPr>
          <w:t>Biotoop en voedselkeuze</w:t>
        </w:r>
        <w:r w:rsidR="007D346C">
          <w:rPr>
            <w:noProof/>
            <w:webHidden/>
          </w:rPr>
          <w:tab/>
        </w:r>
        <w:r w:rsidR="007D346C">
          <w:rPr>
            <w:noProof/>
            <w:webHidden/>
          </w:rPr>
          <w:fldChar w:fldCharType="begin"/>
        </w:r>
        <w:r w:rsidR="007D346C">
          <w:rPr>
            <w:noProof/>
            <w:webHidden/>
          </w:rPr>
          <w:instrText xml:space="preserve"> PAGEREF _Toc450912381 \h </w:instrText>
        </w:r>
        <w:r w:rsidR="007D346C">
          <w:rPr>
            <w:noProof/>
            <w:webHidden/>
          </w:rPr>
        </w:r>
        <w:r w:rsidR="007D346C">
          <w:rPr>
            <w:noProof/>
            <w:webHidden/>
          </w:rPr>
          <w:fldChar w:fldCharType="separate"/>
        </w:r>
        <w:r w:rsidR="001742BC">
          <w:rPr>
            <w:noProof/>
            <w:webHidden/>
          </w:rPr>
          <w:t>12</w:t>
        </w:r>
        <w:r w:rsidR="007D346C">
          <w:rPr>
            <w:noProof/>
            <w:webHidden/>
          </w:rPr>
          <w:fldChar w:fldCharType="end"/>
        </w:r>
      </w:hyperlink>
    </w:p>
    <w:p w14:paraId="6FEA6B4F" w14:textId="10B7FE3E" w:rsidR="007D346C" w:rsidRDefault="00E629BC">
      <w:pPr>
        <w:pStyle w:val="Inhopg3"/>
        <w:tabs>
          <w:tab w:val="left" w:pos="880"/>
          <w:tab w:val="right" w:leader="dot" w:pos="9060"/>
        </w:tabs>
        <w:rPr>
          <w:rFonts w:asciiTheme="minorHAnsi" w:eastAsiaTheme="minorEastAsia" w:hAnsiTheme="minorHAnsi" w:cstheme="minorBidi"/>
          <w:noProof/>
          <w:szCs w:val="22"/>
          <w:lang w:val="nl-BE" w:eastAsia="nl-BE"/>
        </w:rPr>
      </w:pPr>
      <w:hyperlink w:anchor="_Toc450912382" w:history="1">
        <w:r w:rsidR="007D346C" w:rsidRPr="00C1142A">
          <w:rPr>
            <w:rStyle w:val="Hyperlink"/>
            <w:noProof/>
          </w:rPr>
          <w:t>3.2.3</w:t>
        </w:r>
        <w:r w:rsidR="007D346C">
          <w:rPr>
            <w:rFonts w:asciiTheme="minorHAnsi" w:eastAsiaTheme="minorEastAsia" w:hAnsiTheme="minorHAnsi" w:cstheme="minorBidi"/>
            <w:noProof/>
            <w:szCs w:val="22"/>
            <w:lang w:val="nl-BE" w:eastAsia="nl-BE"/>
          </w:rPr>
          <w:tab/>
        </w:r>
        <w:r w:rsidR="007D346C" w:rsidRPr="00C1142A">
          <w:rPr>
            <w:rStyle w:val="Hyperlink"/>
            <w:noProof/>
          </w:rPr>
          <w:t>Verblijfplaatsen</w:t>
        </w:r>
        <w:r w:rsidR="007D346C">
          <w:rPr>
            <w:noProof/>
            <w:webHidden/>
          </w:rPr>
          <w:tab/>
        </w:r>
        <w:r w:rsidR="007D346C">
          <w:rPr>
            <w:noProof/>
            <w:webHidden/>
          </w:rPr>
          <w:fldChar w:fldCharType="begin"/>
        </w:r>
        <w:r w:rsidR="007D346C">
          <w:rPr>
            <w:noProof/>
            <w:webHidden/>
          </w:rPr>
          <w:instrText xml:space="preserve"> PAGEREF _Toc450912382 \h </w:instrText>
        </w:r>
        <w:r w:rsidR="007D346C">
          <w:rPr>
            <w:noProof/>
            <w:webHidden/>
          </w:rPr>
        </w:r>
        <w:r w:rsidR="007D346C">
          <w:rPr>
            <w:noProof/>
            <w:webHidden/>
          </w:rPr>
          <w:fldChar w:fldCharType="separate"/>
        </w:r>
        <w:r w:rsidR="001742BC">
          <w:rPr>
            <w:noProof/>
            <w:webHidden/>
          </w:rPr>
          <w:t>12</w:t>
        </w:r>
        <w:r w:rsidR="007D346C">
          <w:rPr>
            <w:noProof/>
            <w:webHidden/>
          </w:rPr>
          <w:fldChar w:fldCharType="end"/>
        </w:r>
      </w:hyperlink>
    </w:p>
    <w:p w14:paraId="0F23A1C0" w14:textId="6D717209" w:rsidR="007D346C" w:rsidRDefault="00E629BC">
      <w:pPr>
        <w:pStyle w:val="Inhopg3"/>
        <w:tabs>
          <w:tab w:val="left" w:pos="880"/>
          <w:tab w:val="right" w:leader="dot" w:pos="9060"/>
        </w:tabs>
        <w:rPr>
          <w:rFonts w:asciiTheme="minorHAnsi" w:eastAsiaTheme="minorEastAsia" w:hAnsiTheme="minorHAnsi" w:cstheme="minorBidi"/>
          <w:noProof/>
          <w:szCs w:val="22"/>
          <w:lang w:val="nl-BE" w:eastAsia="nl-BE"/>
        </w:rPr>
      </w:pPr>
      <w:hyperlink w:anchor="_Toc450912383" w:history="1">
        <w:r w:rsidR="007D346C" w:rsidRPr="00C1142A">
          <w:rPr>
            <w:rStyle w:val="Hyperlink"/>
            <w:noProof/>
          </w:rPr>
          <w:t>3.2.4</w:t>
        </w:r>
        <w:r w:rsidR="007D346C">
          <w:rPr>
            <w:rFonts w:asciiTheme="minorHAnsi" w:eastAsiaTheme="minorEastAsia" w:hAnsiTheme="minorHAnsi" w:cstheme="minorBidi"/>
            <w:noProof/>
            <w:szCs w:val="22"/>
            <w:lang w:val="nl-BE" w:eastAsia="nl-BE"/>
          </w:rPr>
          <w:tab/>
        </w:r>
        <w:r w:rsidR="007D346C" w:rsidRPr="00C1142A">
          <w:rPr>
            <w:rStyle w:val="Hyperlink"/>
            <w:noProof/>
          </w:rPr>
          <w:t>Sociale organisatie en activiteit</w:t>
        </w:r>
        <w:r w:rsidR="007D346C">
          <w:rPr>
            <w:noProof/>
            <w:webHidden/>
          </w:rPr>
          <w:tab/>
        </w:r>
        <w:r w:rsidR="007D346C">
          <w:rPr>
            <w:noProof/>
            <w:webHidden/>
          </w:rPr>
          <w:fldChar w:fldCharType="begin"/>
        </w:r>
        <w:r w:rsidR="007D346C">
          <w:rPr>
            <w:noProof/>
            <w:webHidden/>
          </w:rPr>
          <w:instrText xml:space="preserve"> PAGEREF _Toc450912383 \h </w:instrText>
        </w:r>
        <w:r w:rsidR="007D346C">
          <w:rPr>
            <w:noProof/>
            <w:webHidden/>
          </w:rPr>
        </w:r>
        <w:r w:rsidR="007D346C">
          <w:rPr>
            <w:noProof/>
            <w:webHidden/>
          </w:rPr>
          <w:fldChar w:fldCharType="separate"/>
        </w:r>
        <w:r w:rsidR="001742BC">
          <w:rPr>
            <w:noProof/>
            <w:webHidden/>
          </w:rPr>
          <w:t>13</w:t>
        </w:r>
        <w:r w:rsidR="007D346C">
          <w:rPr>
            <w:noProof/>
            <w:webHidden/>
          </w:rPr>
          <w:fldChar w:fldCharType="end"/>
        </w:r>
      </w:hyperlink>
    </w:p>
    <w:p w14:paraId="6500F387" w14:textId="7526A3C9" w:rsidR="007D346C" w:rsidRDefault="00E629BC">
      <w:pPr>
        <w:pStyle w:val="Inhopg3"/>
        <w:tabs>
          <w:tab w:val="left" w:pos="880"/>
          <w:tab w:val="right" w:leader="dot" w:pos="9060"/>
        </w:tabs>
        <w:rPr>
          <w:rFonts w:asciiTheme="minorHAnsi" w:eastAsiaTheme="minorEastAsia" w:hAnsiTheme="minorHAnsi" w:cstheme="minorBidi"/>
          <w:noProof/>
          <w:szCs w:val="22"/>
          <w:lang w:val="nl-BE" w:eastAsia="nl-BE"/>
        </w:rPr>
      </w:pPr>
      <w:hyperlink w:anchor="_Toc450912384" w:history="1">
        <w:r w:rsidR="007D346C" w:rsidRPr="00C1142A">
          <w:rPr>
            <w:rStyle w:val="Hyperlink"/>
            <w:noProof/>
          </w:rPr>
          <w:t>3.2.5</w:t>
        </w:r>
        <w:r w:rsidR="007D346C">
          <w:rPr>
            <w:rFonts w:asciiTheme="minorHAnsi" w:eastAsiaTheme="minorEastAsia" w:hAnsiTheme="minorHAnsi" w:cstheme="minorBidi"/>
            <w:noProof/>
            <w:szCs w:val="22"/>
            <w:lang w:val="nl-BE" w:eastAsia="nl-BE"/>
          </w:rPr>
          <w:tab/>
        </w:r>
        <w:r w:rsidR="007D346C" w:rsidRPr="00C1142A">
          <w:rPr>
            <w:rStyle w:val="Hyperlink"/>
            <w:noProof/>
          </w:rPr>
          <w:t>Voortplanting en overleving</w:t>
        </w:r>
        <w:r w:rsidR="007D346C">
          <w:rPr>
            <w:noProof/>
            <w:webHidden/>
          </w:rPr>
          <w:tab/>
        </w:r>
        <w:r w:rsidR="007D346C">
          <w:rPr>
            <w:noProof/>
            <w:webHidden/>
          </w:rPr>
          <w:fldChar w:fldCharType="begin"/>
        </w:r>
        <w:r w:rsidR="007D346C">
          <w:rPr>
            <w:noProof/>
            <w:webHidden/>
          </w:rPr>
          <w:instrText xml:space="preserve"> PAGEREF _Toc450912384 \h </w:instrText>
        </w:r>
        <w:r w:rsidR="007D346C">
          <w:rPr>
            <w:noProof/>
            <w:webHidden/>
          </w:rPr>
        </w:r>
        <w:r w:rsidR="007D346C">
          <w:rPr>
            <w:noProof/>
            <w:webHidden/>
          </w:rPr>
          <w:fldChar w:fldCharType="separate"/>
        </w:r>
        <w:r w:rsidR="001742BC">
          <w:rPr>
            <w:noProof/>
            <w:webHidden/>
          </w:rPr>
          <w:t>13</w:t>
        </w:r>
        <w:r w:rsidR="007D346C">
          <w:rPr>
            <w:noProof/>
            <w:webHidden/>
          </w:rPr>
          <w:fldChar w:fldCharType="end"/>
        </w:r>
      </w:hyperlink>
    </w:p>
    <w:p w14:paraId="708B6565" w14:textId="536A0855"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385" w:history="1">
        <w:r w:rsidR="007D346C" w:rsidRPr="00C1142A">
          <w:rPr>
            <w:rStyle w:val="Hyperlink"/>
            <w:noProof/>
          </w:rPr>
          <w:t>3.3</w:t>
        </w:r>
        <w:r w:rsidR="007D346C">
          <w:rPr>
            <w:rFonts w:asciiTheme="minorHAnsi" w:eastAsiaTheme="minorEastAsia" w:hAnsiTheme="minorHAnsi" w:cstheme="minorBidi"/>
            <w:noProof/>
            <w:szCs w:val="22"/>
            <w:lang w:val="nl-BE" w:eastAsia="nl-BE"/>
          </w:rPr>
          <w:tab/>
        </w:r>
        <w:r w:rsidR="007D346C" w:rsidRPr="00C1142A">
          <w:rPr>
            <w:rStyle w:val="Hyperlink"/>
            <w:noProof/>
          </w:rPr>
          <w:t>Huidige zoekmethodes</w:t>
        </w:r>
        <w:r w:rsidR="007D346C">
          <w:rPr>
            <w:noProof/>
            <w:webHidden/>
          </w:rPr>
          <w:tab/>
        </w:r>
        <w:r w:rsidR="007D346C">
          <w:rPr>
            <w:noProof/>
            <w:webHidden/>
          </w:rPr>
          <w:fldChar w:fldCharType="begin"/>
        </w:r>
        <w:r w:rsidR="007D346C">
          <w:rPr>
            <w:noProof/>
            <w:webHidden/>
          </w:rPr>
          <w:instrText xml:space="preserve"> PAGEREF _Toc450912385 \h </w:instrText>
        </w:r>
        <w:r w:rsidR="007D346C">
          <w:rPr>
            <w:noProof/>
            <w:webHidden/>
          </w:rPr>
        </w:r>
        <w:r w:rsidR="007D346C">
          <w:rPr>
            <w:noProof/>
            <w:webHidden/>
          </w:rPr>
          <w:fldChar w:fldCharType="separate"/>
        </w:r>
        <w:r w:rsidR="001742BC">
          <w:rPr>
            <w:noProof/>
            <w:webHidden/>
          </w:rPr>
          <w:t>13</w:t>
        </w:r>
        <w:r w:rsidR="007D346C">
          <w:rPr>
            <w:noProof/>
            <w:webHidden/>
          </w:rPr>
          <w:fldChar w:fldCharType="end"/>
        </w:r>
      </w:hyperlink>
    </w:p>
    <w:p w14:paraId="2EBDCE5A" w14:textId="44B5818A"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386" w:history="1">
        <w:r w:rsidR="007D346C" w:rsidRPr="00C1142A">
          <w:rPr>
            <w:rStyle w:val="Hyperlink"/>
            <w:noProof/>
          </w:rPr>
          <w:t>3.4</w:t>
        </w:r>
        <w:r w:rsidR="007D346C">
          <w:rPr>
            <w:rFonts w:asciiTheme="minorHAnsi" w:eastAsiaTheme="minorEastAsia" w:hAnsiTheme="minorHAnsi" w:cstheme="minorBidi"/>
            <w:noProof/>
            <w:szCs w:val="22"/>
            <w:lang w:val="nl-BE" w:eastAsia="nl-BE"/>
          </w:rPr>
          <w:tab/>
        </w:r>
        <w:r w:rsidR="007D346C" w:rsidRPr="00C1142A">
          <w:rPr>
            <w:rStyle w:val="Hyperlink"/>
            <w:noProof/>
          </w:rPr>
          <w:t>Risico ‘s</w:t>
        </w:r>
        <w:r w:rsidR="007D346C">
          <w:rPr>
            <w:noProof/>
            <w:webHidden/>
          </w:rPr>
          <w:tab/>
        </w:r>
        <w:r w:rsidR="007D346C">
          <w:rPr>
            <w:noProof/>
            <w:webHidden/>
          </w:rPr>
          <w:fldChar w:fldCharType="begin"/>
        </w:r>
        <w:r w:rsidR="007D346C">
          <w:rPr>
            <w:noProof/>
            <w:webHidden/>
          </w:rPr>
          <w:instrText xml:space="preserve"> PAGEREF _Toc450912386 \h </w:instrText>
        </w:r>
        <w:r w:rsidR="007D346C">
          <w:rPr>
            <w:noProof/>
            <w:webHidden/>
          </w:rPr>
        </w:r>
        <w:r w:rsidR="007D346C">
          <w:rPr>
            <w:noProof/>
            <w:webHidden/>
          </w:rPr>
          <w:fldChar w:fldCharType="separate"/>
        </w:r>
        <w:r w:rsidR="001742BC">
          <w:rPr>
            <w:noProof/>
            <w:webHidden/>
          </w:rPr>
          <w:t>15</w:t>
        </w:r>
        <w:r w:rsidR="007D346C">
          <w:rPr>
            <w:noProof/>
            <w:webHidden/>
          </w:rPr>
          <w:fldChar w:fldCharType="end"/>
        </w:r>
      </w:hyperlink>
    </w:p>
    <w:p w14:paraId="42A21382" w14:textId="1BA3DF7D" w:rsidR="007D346C" w:rsidRDefault="00E629BC">
      <w:pPr>
        <w:pStyle w:val="Inhopg1"/>
        <w:tabs>
          <w:tab w:val="left" w:pos="880"/>
          <w:tab w:val="right" w:leader="dot" w:pos="9060"/>
        </w:tabs>
        <w:rPr>
          <w:rFonts w:asciiTheme="minorHAnsi" w:eastAsiaTheme="minorEastAsia" w:hAnsiTheme="minorHAnsi" w:cstheme="minorBidi"/>
          <w:noProof/>
          <w:szCs w:val="22"/>
          <w:lang w:val="nl-BE" w:eastAsia="nl-BE"/>
        </w:rPr>
      </w:pPr>
      <w:hyperlink w:anchor="_Toc450912387" w:history="1">
        <w:r w:rsidR="007D346C" w:rsidRPr="00C1142A">
          <w:rPr>
            <w:rStyle w:val="Hyperlink"/>
            <w:noProof/>
          </w:rPr>
          <w:t>4</w:t>
        </w:r>
        <w:r w:rsidR="007D346C">
          <w:rPr>
            <w:rFonts w:asciiTheme="minorHAnsi" w:eastAsiaTheme="minorEastAsia" w:hAnsiTheme="minorHAnsi" w:cstheme="minorBidi"/>
            <w:noProof/>
            <w:szCs w:val="22"/>
            <w:lang w:val="nl-BE" w:eastAsia="nl-BE"/>
          </w:rPr>
          <w:tab/>
        </w:r>
        <w:r w:rsidR="007D346C" w:rsidRPr="00C1142A">
          <w:rPr>
            <w:rStyle w:val="Hyperlink"/>
            <w:noProof/>
          </w:rPr>
          <w:t>Materiaal en methode</w:t>
        </w:r>
        <w:r w:rsidR="007D346C">
          <w:rPr>
            <w:noProof/>
            <w:webHidden/>
          </w:rPr>
          <w:tab/>
        </w:r>
        <w:r w:rsidR="007D346C">
          <w:rPr>
            <w:noProof/>
            <w:webHidden/>
          </w:rPr>
          <w:fldChar w:fldCharType="begin"/>
        </w:r>
        <w:r w:rsidR="007D346C">
          <w:rPr>
            <w:noProof/>
            <w:webHidden/>
          </w:rPr>
          <w:instrText xml:space="preserve"> PAGEREF _Toc450912387 \h </w:instrText>
        </w:r>
        <w:r w:rsidR="007D346C">
          <w:rPr>
            <w:noProof/>
            <w:webHidden/>
          </w:rPr>
        </w:r>
        <w:r w:rsidR="007D346C">
          <w:rPr>
            <w:noProof/>
            <w:webHidden/>
          </w:rPr>
          <w:fldChar w:fldCharType="separate"/>
        </w:r>
        <w:r w:rsidR="001742BC">
          <w:rPr>
            <w:noProof/>
            <w:webHidden/>
          </w:rPr>
          <w:t>16</w:t>
        </w:r>
        <w:r w:rsidR="007D346C">
          <w:rPr>
            <w:noProof/>
            <w:webHidden/>
          </w:rPr>
          <w:fldChar w:fldCharType="end"/>
        </w:r>
      </w:hyperlink>
    </w:p>
    <w:p w14:paraId="5ED340A2" w14:textId="70014251"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388" w:history="1">
        <w:r w:rsidR="007D346C" w:rsidRPr="00C1142A">
          <w:rPr>
            <w:rStyle w:val="Hyperlink"/>
            <w:noProof/>
          </w:rPr>
          <w:t>4.1</w:t>
        </w:r>
        <w:r w:rsidR="007D346C">
          <w:rPr>
            <w:rFonts w:asciiTheme="minorHAnsi" w:eastAsiaTheme="minorEastAsia" w:hAnsiTheme="minorHAnsi" w:cstheme="minorBidi"/>
            <w:noProof/>
            <w:szCs w:val="22"/>
            <w:lang w:val="nl-BE" w:eastAsia="nl-BE"/>
          </w:rPr>
          <w:tab/>
        </w:r>
        <w:r w:rsidR="007D346C" w:rsidRPr="00C1142A">
          <w:rPr>
            <w:rStyle w:val="Hyperlink"/>
            <w:noProof/>
          </w:rPr>
          <w:t>Honden</w:t>
        </w:r>
        <w:r w:rsidR="007D346C">
          <w:rPr>
            <w:noProof/>
            <w:webHidden/>
          </w:rPr>
          <w:tab/>
        </w:r>
        <w:r w:rsidR="007D346C">
          <w:rPr>
            <w:noProof/>
            <w:webHidden/>
          </w:rPr>
          <w:fldChar w:fldCharType="begin"/>
        </w:r>
        <w:r w:rsidR="007D346C">
          <w:rPr>
            <w:noProof/>
            <w:webHidden/>
          </w:rPr>
          <w:instrText xml:space="preserve"> PAGEREF _Toc450912388 \h </w:instrText>
        </w:r>
        <w:r w:rsidR="007D346C">
          <w:rPr>
            <w:noProof/>
            <w:webHidden/>
          </w:rPr>
        </w:r>
        <w:r w:rsidR="007D346C">
          <w:rPr>
            <w:noProof/>
            <w:webHidden/>
          </w:rPr>
          <w:fldChar w:fldCharType="separate"/>
        </w:r>
        <w:r w:rsidR="001742BC">
          <w:rPr>
            <w:noProof/>
            <w:webHidden/>
          </w:rPr>
          <w:t>16</w:t>
        </w:r>
        <w:r w:rsidR="007D346C">
          <w:rPr>
            <w:noProof/>
            <w:webHidden/>
          </w:rPr>
          <w:fldChar w:fldCharType="end"/>
        </w:r>
      </w:hyperlink>
    </w:p>
    <w:p w14:paraId="696381F5" w14:textId="19079827"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389" w:history="1">
        <w:r w:rsidR="007D346C" w:rsidRPr="00C1142A">
          <w:rPr>
            <w:rStyle w:val="Hyperlink"/>
            <w:noProof/>
          </w:rPr>
          <w:t>4.2</w:t>
        </w:r>
        <w:r w:rsidR="007D346C">
          <w:rPr>
            <w:rFonts w:asciiTheme="minorHAnsi" w:eastAsiaTheme="minorEastAsia" w:hAnsiTheme="minorHAnsi" w:cstheme="minorBidi"/>
            <w:noProof/>
            <w:szCs w:val="22"/>
            <w:lang w:val="nl-BE" w:eastAsia="nl-BE"/>
          </w:rPr>
          <w:tab/>
        </w:r>
        <w:r w:rsidR="007D346C" w:rsidRPr="00C1142A">
          <w:rPr>
            <w:rStyle w:val="Hyperlink"/>
            <w:noProof/>
          </w:rPr>
          <w:t>Proefopstelling</w:t>
        </w:r>
        <w:r w:rsidR="007D346C">
          <w:rPr>
            <w:noProof/>
            <w:webHidden/>
          </w:rPr>
          <w:tab/>
        </w:r>
        <w:r w:rsidR="007D346C">
          <w:rPr>
            <w:noProof/>
            <w:webHidden/>
          </w:rPr>
          <w:fldChar w:fldCharType="begin"/>
        </w:r>
        <w:r w:rsidR="007D346C">
          <w:rPr>
            <w:noProof/>
            <w:webHidden/>
          </w:rPr>
          <w:instrText xml:space="preserve"> PAGEREF _Toc450912389 \h </w:instrText>
        </w:r>
        <w:r w:rsidR="007D346C">
          <w:rPr>
            <w:noProof/>
            <w:webHidden/>
          </w:rPr>
        </w:r>
        <w:r w:rsidR="007D346C">
          <w:rPr>
            <w:noProof/>
            <w:webHidden/>
          </w:rPr>
          <w:fldChar w:fldCharType="separate"/>
        </w:r>
        <w:r w:rsidR="001742BC">
          <w:rPr>
            <w:noProof/>
            <w:webHidden/>
          </w:rPr>
          <w:t>16</w:t>
        </w:r>
        <w:r w:rsidR="007D346C">
          <w:rPr>
            <w:noProof/>
            <w:webHidden/>
          </w:rPr>
          <w:fldChar w:fldCharType="end"/>
        </w:r>
      </w:hyperlink>
    </w:p>
    <w:p w14:paraId="297D7E8E" w14:textId="7550AC78" w:rsidR="007D346C" w:rsidRDefault="00E629BC">
      <w:pPr>
        <w:pStyle w:val="Inhopg3"/>
        <w:tabs>
          <w:tab w:val="left" w:pos="880"/>
          <w:tab w:val="right" w:leader="dot" w:pos="9060"/>
        </w:tabs>
        <w:rPr>
          <w:rFonts w:asciiTheme="minorHAnsi" w:eastAsiaTheme="minorEastAsia" w:hAnsiTheme="minorHAnsi" w:cstheme="minorBidi"/>
          <w:noProof/>
          <w:szCs w:val="22"/>
          <w:lang w:val="nl-BE" w:eastAsia="nl-BE"/>
        </w:rPr>
      </w:pPr>
      <w:hyperlink w:anchor="_Toc450912390" w:history="1">
        <w:r w:rsidR="007D346C" w:rsidRPr="00C1142A">
          <w:rPr>
            <w:rStyle w:val="Hyperlink"/>
            <w:noProof/>
          </w:rPr>
          <w:t>4.2.1</w:t>
        </w:r>
        <w:r w:rsidR="007D346C">
          <w:rPr>
            <w:rFonts w:asciiTheme="minorHAnsi" w:eastAsiaTheme="minorEastAsia" w:hAnsiTheme="minorHAnsi" w:cstheme="minorBidi"/>
            <w:noProof/>
            <w:szCs w:val="22"/>
            <w:lang w:val="nl-BE" w:eastAsia="nl-BE"/>
          </w:rPr>
          <w:tab/>
        </w:r>
        <w:r w:rsidR="007D346C" w:rsidRPr="00C1142A">
          <w:rPr>
            <w:rStyle w:val="Hyperlink"/>
            <w:noProof/>
          </w:rPr>
          <w:t>Line-up: Proefopstelling met bijgeuren</w:t>
        </w:r>
        <w:r w:rsidR="007D346C">
          <w:rPr>
            <w:noProof/>
            <w:webHidden/>
          </w:rPr>
          <w:tab/>
        </w:r>
        <w:r w:rsidR="007D346C">
          <w:rPr>
            <w:noProof/>
            <w:webHidden/>
          </w:rPr>
          <w:fldChar w:fldCharType="begin"/>
        </w:r>
        <w:r w:rsidR="007D346C">
          <w:rPr>
            <w:noProof/>
            <w:webHidden/>
          </w:rPr>
          <w:instrText xml:space="preserve"> PAGEREF _Toc450912390 \h </w:instrText>
        </w:r>
        <w:r w:rsidR="007D346C">
          <w:rPr>
            <w:noProof/>
            <w:webHidden/>
          </w:rPr>
        </w:r>
        <w:r w:rsidR="007D346C">
          <w:rPr>
            <w:noProof/>
            <w:webHidden/>
          </w:rPr>
          <w:fldChar w:fldCharType="separate"/>
        </w:r>
        <w:r w:rsidR="001742BC">
          <w:rPr>
            <w:noProof/>
            <w:webHidden/>
          </w:rPr>
          <w:t>16</w:t>
        </w:r>
        <w:r w:rsidR="007D346C">
          <w:rPr>
            <w:noProof/>
            <w:webHidden/>
          </w:rPr>
          <w:fldChar w:fldCharType="end"/>
        </w:r>
      </w:hyperlink>
    </w:p>
    <w:p w14:paraId="4E6CCC4D" w14:textId="79B37516" w:rsidR="007D346C" w:rsidRDefault="00E629BC">
      <w:pPr>
        <w:pStyle w:val="Inhopg3"/>
        <w:tabs>
          <w:tab w:val="left" w:pos="880"/>
          <w:tab w:val="right" w:leader="dot" w:pos="9060"/>
        </w:tabs>
        <w:rPr>
          <w:rFonts w:asciiTheme="minorHAnsi" w:eastAsiaTheme="minorEastAsia" w:hAnsiTheme="minorHAnsi" w:cstheme="minorBidi"/>
          <w:noProof/>
          <w:szCs w:val="22"/>
          <w:lang w:val="nl-BE" w:eastAsia="nl-BE"/>
        </w:rPr>
      </w:pPr>
      <w:hyperlink w:anchor="_Toc450912391" w:history="1">
        <w:r w:rsidR="007D346C" w:rsidRPr="00C1142A">
          <w:rPr>
            <w:rStyle w:val="Hyperlink"/>
            <w:noProof/>
          </w:rPr>
          <w:t>4.2.2</w:t>
        </w:r>
        <w:r w:rsidR="007D346C">
          <w:rPr>
            <w:rFonts w:asciiTheme="minorHAnsi" w:eastAsiaTheme="minorEastAsia" w:hAnsiTheme="minorHAnsi" w:cstheme="minorBidi"/>
            <w:noProof/>
            <w:szCs w:val="22"/>
            <w:lang w:val="nl-BE" w:eastAsia="nl-BE"/>
          </w:rPr>
          <w:tab/>
        </w:r>
        <w:r w:rsidR="007D346C" w:rsidRPr="00C1142A">
          <w:rPr>
            <w:rStyle w:val="Hyperlink"/>
            <w:noProof/>
          </w:rPr>
          <w:t>Vrij zoeken</w:t>
        </w:r>
        <w:r w:rsidR="007D346C">
          <w:rPr>
            <w:noProof/>
            <w:webHidden/>
          </w:rPr>
          <w:tab/>
        </w:r>
        <w:r w:rsidR="007D346C">
          <w:rPr>
            <w:noProof/>
            <w:webHidden/>
          </w:rPr>
          <w:fldChar w:fldCharType="begin"/>
        </w:r>
        <w:r w:rsidR="007D346C">
          <w:rPr>
            <w:noProof/>
            <w:webHidden/>
          </w:rPr>
          <w:instrText xml:space="preserve"> PAGEREF _Toc450912391 \h </w:instrText>
        </w:r>
        <w:r w:rsidR="007D346C">
          <w:rPr>
            <w:noProof/>
            <w:webHidden/>
          </w:rPr>
        </w:r>
        <w:r w:rsidR="007D346C">
          <w:rPr>
            <w:noProof/>
            <w:webHidden/>
          </w:rPr>
          <w:fldChar w:fldCharType="separate"/>
        </w:r>
        <w:r w:rsidR="001742BC">
          <w:rPr>
            <w:noProof/>
            <w:webHidden/>
          </w:rPr>
          <w:t>17</w:t>
        </w:r>
        <w:r w:rsidR="007D346C">
          <w:rPr>
            <w:noProof/>
            <w:webHidden/>
          </w:rPr>
          <w:fldChar w:fldCharType="end"/>
        </w:r>
      </w:hyperlink>
    </w:p>
    <w:p w14:paraId="3EE68116" w14:textId="661087FD"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392" w:history="1">
        <w:r w:rsidR="007D346C" w:rsidRPr="00C1142A">
          <w:rPr>
            <w:rStyle w:val="Hyperlink"/>
            <w:noProof/>
          </w:rPr>
          <w:t>4.3</w:t>
        </w:r>
        <w:r w:rsidR="007D346C">
          <w:rPr>
            <w:rFonts w:asciiTheme="minorHAnsi" w:eastAsiaTheme="minorEastAsia" w:hAnsiTheme="minorHAnsi" w:cstheme="minorBidi"/>
            <w:noProof/>
            <w:szCs w:val="22"/>
            <w:lang w:val="nl-BE" w:eastAsia="nl-BE"/>
          </w:rPr>
          <w:tab/>
        </w:r>
        <w:r w:rsidR="007D346C" w:rsidRPr="00C1142A">
          <w:rPr>
            <w:rStyle w:val="Hyperlink"/>
            <w:noProof/>
          </w:rPr>
          <w:t>Trainingsmethode</w:t>
        </w:r>
        <w:r w:rsidR="007D346C">
          <w:rPr>
            <w:noProof/>
            <w:webHidden/>
          </w:rPr>
          <w:tab/>
        </w:r>
        <w:r w:rsidR="007D346C">
          <w:rPr>
            <w:noProof/>
            <w:webHidden/>
          </w:rPr>
          <w:fldChar w:fldCharType="begin"/>
        </w:r>
        <w:r w:rsidR="007D346C">
          <w:rPr>
            <w:noProof/>
            <w:webHidden/>
          </w:rPr>
          <w:instrText xml:space="preserve"> PAGEREF _Toc450912392 \h </w:instrText>
        </w:r>
        <w:r w:rsidR="007D346C">
          <w:rPr>
            <w:noProof/>
            <w:webHidden/>
          </w:rPr>
        </w:r>
        <w:r w:rsidR="007D346C">
          <w:rPr>
            <w:noProof/>
            <w:webHidden/>
          </w:rPr>
          <w:fldChar w:fldCharType="separate"/>
        </w:r>
        <w:r w:rsidR="001742BC">
          <w:rPr>
            <w:noProof/>
            <w:webHidden/>
          </w:rPr>
          <w:t>18</w:t>
        </w:r>
        <w:r w:rsidR="007D346C">
          <w:rPr>
            <w:noProof/>
            <w:webHidden/>
          </w:rPr>
          <w:fldChar w:fldCharType="end"/>
        </w:r>
      </w:hyperlink>
    </w:p>
    <w:p w14:paraId="2BF2FE0A" w14:textId="6B06DCF4" w:rsidR="007D346C" w:rsidRDefault="00E629BC">
      <w:pPr>
        <w:pStyle w:val="Inhopg3"/>
        <w:tabs>
          <w:tab w:val="left" w:pos="880"/>
          <w:tab w:val="right" w:leader="dot" w:pos="9060"/>
        </w:tabs>
        <w:rPr>
          <w:rFonts w:asciiTheme="minorHAnsi" w:eastAsiaTheme="minorEastAsia" w:hAnsiTheme="minorHAnsi" w:cstheme="minorBidi"/>
          <w:noProof/>
          <w:szCs w:val="22"/>
          <w:lang w:val="nl-BE" w:eastAsia="nl-BE"/>
        </w:rPr>
      </w:pPr>
      <w:hyperlink w:anchor="_Toc450912393" w:history="1">
        <w:r w:rsidR="007D346C" w:rsidRPr="00C1142A">
          <w:rPr>
            <w:rStyle w:val="Hyperlink"/>
            <w:noProof/>
          </w:rPr>
          <w:t>4.3.1</w:t>
        </w:r>
        <w:r w:rsidR="007D346C">
          <w:rPr>
            <w:rFonts w:asciiTheme="minorHAnsi" w:eastAsiaTheme="minorEastAsia" w:hAnsiTheme="minorHAnsi" w:cstheme="minorBidi"/>
            <w:noProof/>
            <w:szCs w:val="22"/>
            <w:lang w:val="nl-BE" w:eastAsia="nl-BE"/>
          </w:rPr>
          <w:tab/>
        </w:r>
        <w:r w:rsidR="007D346C" w:rsidRPr="00C1142A">
          <w:rPr>
            <w:rStyle w:val="Hyperlink"/>
            <w:noProof/>
          </w:rPr>
          <w:t>beloning</w:t>
        </w:r>
        <w:r w:rsidR="007D346C">
          <w:rPr>
            <w:noProof/>
            <w:webHidden/>
          </w:rPr>
          <w:tab/>
        </w:r>
        <w:r w:rsidR="007D346C">
          <w:rPr>
            <w:noProof/>
            <w:webHidden/>
          </w:rPr>
          <w:fldChar w:fldCharType="begin"/>
        </w:r>
        <w:r w:rsidR="007D346C">
          <w:rPr>
            <w:noProof/>
            <w:webHidden/>
          </w:rPr>
          <w:instrText xml:space="preserve"> PAGEREF _Toc450912393 \h </w:instrText>
        </w:r>
        <w:r w:rsidR="007D346C">
          <w:rPr>
            <w:noProof/>
            <w:webHidden/>
          </w:rPr>
        </w:r>
        <w:r w:rsidR="007D346C">
          <w:rPr>
            <w:noProof/>
            <w:webHidden/>
          </w:rPr>
          <w:fldChar w:fldCharType="separate"/>
        </w:r>
        <w:r w:rsidR="001742BC">
          <w:rPr>
            <w:noProof/>
            <w:webHidden/>
          </w:rPr>
          <w:t>18</w:t>
        </w:r>
        <w:r w:rsidR="007D346C">
          <w:rPr>
            <w:noProof/>
            <w:webHidden/>
          </w:rPr>
          <w:fldChar w:fldCharType="end"/>
        </w:r>
      </w:hyperlink>
    </w:p>
    <w:p w14:paraId="24087F54" w14:textId="684A2DEB" w:rsidR="007D346C" w:rsidRDefault="00E629BC">
      <w:pPr>
        <w:pStyle w:val="Inhopg3"/>
        <w:tabs>
          <w:tab w:val="left" w:pos="880"/>
          <w:tab w:val="right" w:leader="dot" w:pos="9060"/>
        </w:tabs>
        <w:rPr>
          <w:rFonts w:asciiTheme="minorHAnsi" w:eastAsiaTheme="minorEastAsia" w:hAnsiTheme="minorHAnsi" w:cstheme="minorBidi"/>
          <w:noProof/>
          <w:szCs w:val="22"/>
          <w:lang w:val="nl-BE" w:eastAsia="nl-BE"/>
        </w:rPr>
      </w:pPr>
      <w:hyperlink w:anchor="_Toc450912394" w:history="1">
        <w:r w:rsidR="007D346C" w:rsidRPr="00C1142A">
          <w:rPr>
            <w:rStyle w:val="Hyperlink"/>
            <w:noProof/>
          </w:rPr>
          <w:t>4.3.2</w:t>
        </w:r>
        <w:r w:rsidR="007D346C">
          <w:rPr>
            <w:rFonts w:asciiTheme="minorHAnsi" w:eastAsiaTheme="minorEastAsia" w:hAnsiTheme="minorHAnsi" w:cstheme="minorBidi"/>
            <w:noProof/>
            <w:szCs w:val="22"/>
            <w:lang w:val="nl-BE" w:eastAsia="nl-BE"/>
          </w:rPr>
          <w:tab/>
        </w:r>
        <w:r w:rsidR="007D346C" w:rsidRPr="00C1142A">
          <w:rPr>
            <w:rStyle w:val="Hyperlink"/>
            <w:noProof/>
          </w:rPr>
          <w:t>Geurtraining</w:t>
        </w:r>
        <w:r w:rsidR="007D346C">
          <w:rPr>
            <w:noProof/>
            <w:webHidden/>
          </w:rPr>
          <w:tab/>
        </w:r>
        <w:r w:rsidR="007D346C">
          <w:rPr>
            <w:noProof/>
            <w:webHidden/>
          </w:rPr>
          <w:fldChar w:fldCharType="begin"/>
        </w:r>
        <w:r w:rsidR="007D346C">
          <w:rPr>
            <w:noProof/>
            <w:webHidden/>
          </w:rPr>
          <w:instrText xml:space="preserve"> PAGEREF _Toc450912394 \h </w:instrText>
        </w:r>
        <w:r w:rsidR="007D346C">
          <w:rPr>
            <w:noProof/>
            <w:webHidden/>
          </w:rPr>
        </w:r>
        <w:r w:rsidR="007D346C">
          <w:rPr>
            <w:noProof/>
            <w:webHidden/>
          </w:rPr>
          <w:fldChar w:fldCharType="separate"/>
        </w:r>
        <w:r w:rsidR="001742BC">
          <w:rPr>
            <w:noProof/>
            <w:webHidden/>
          </w:rPr>
          <w:t>18</w:t>
        </w:r>
        <w:r w:rsidR="007D346C">
          <w:rPr>
            <w:noProof/>
            <w:webHidden/>
          </w:rPr>
          <w:fldChar w:fldCharType="end"/>
        </w:r>
      </w:hyperlink>
    </w:p>
    <w:p w14:paraId="75098E1B" w14:textId="5319525D"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395" w:history="1">
        <w:r w:rsidR="007D346C" w:rsidRPr="00C1142A">
          <w:rPr>
            <w:rStyle w:val="Hyperlink"/>
            <w:noProof/>
          </w:rPr>
          <w:t>4.4</w:t>
        </w:r>
        <w:r w:rsidR="007D346C">
          <w:rPr>
            <w:rFonts w:asciiTheme="minorHAnsi" w:eastAsiaTheme="minorEastAsia" w:hAnsiTheme="minorHAnsi" w:cstheme="minorBidi"/>
            <w:noProof/>
            <w:szCs w:val="22"/>
            <w:lang w:val="nl-BE" w:eastAsia="nl-BE"/>
          </w:rPr>
          <w:tab/>
        </w:r>
        <w:r w:rsidR="007D346C" w:rsidRPr="00C1142A">
          <w:rPr>
            <w:rStyle w:val="Hyperlink"/>
            <w:noProof/>
          </w:rPr>
          <w:t>Contaminatie</w:t>
        </w:r>
        <w:r w:rsidR="007D346C">
          <w:rPr>
            <w:noProof/>
            <w:webHidden/>
          </w:rPr>
          <w:tab/>
        </w:r>
        <w:r w:rsidR="007D346C">
          <w:rPr>
            <w:noProof/>
            <w:webHidden/>
          </w:rPr>
          <w:fldChar w:fldCharType="begin"/>
        </w:r>
        <w:r w:rsidR="007D346C">
          <w:rPr>
            <w:noProof/>
            <w:webHidden/>
          </w:rPr>
          <w:instrText xml:space="preserve"> PAGEREF _Toc450912395 \h </w:instrText>
        </w:r>
        <w:r w:rsidR="007D346C">
          <w:rPr>
            <w:noProof/>
            <w:webHidden/>
          </w:rPr>
        </w:r>
        <w:r w:rsidR="007D346C">
          <w:rPr>
            <w:noProof/>
            <w:webHidden/>
          </w:rPr>
          <w:fldChar w:fldCharType="separate"/>
        </w:r>
        <w:r w:rsidR="001742BC">
          <w:rPr>
            <w:noProof/>
            <w:webHidden/>
          </w:rPr>
          <w:t>20</w:t>
        </w:r>
        <w:r w:rsidR="007D346C">
          <w:rPr>
            <w:noProof/>
            <w:webHidden/>
          </w:rPr>
          <w:fldChar w:fldCharType="end"/>
        </w:r>
      </w:hyperlink>
    </w:p>
    <w:p w14:paraId="0A9DA4C9" w14:textId="52E81579" w:rsidR="007D346C" w:rsidRDefault="00E629BC">
      <w:pPr>
        <w:pStyle w:val="Inhopg1"/>
        <w:tabs>
          <w:tab w:val="left" w:pos="880"/>
          <w:tab w:val="right" w:leader="dot" w:pos="9060"/>
        </w:tabs>
        <w:rPr>
          <w:rFonts w:asciiTheme="minorHAnsi" w:eastAsiaTheme="minorEastAsia" w:hAnsiTheme="minorHAnsi" w:cstheme="minorBidi"/>
          <w:noProof/>
          <w:szCs w:val="22"/>
          <w:lang w:val="nl-BE" w:eastAsia="nl-BE"/>
        </w:rPr>
      </w:pPr>
      <w:hyperlink w:anchor="_Toc450912396" w:history="1">
        <w:r w:rsidR="007D346C" w:rsidRPr="00C1142A">
          <w:rPr>
            <w:rStyle w:val="Hyperlink"/>
            <w:noProof/>
          </w:rPr>
          <w:t>5</w:t>
        </w:r>
        <w:r w:rsidR="007D346C">
          <w:rPr>
            <w:rFonts w:asciiTheme="minorHAnsi" w:eastAsiaTheme="minorEastAsia" w:hAnsiTheme="minorHAnsi" w:cstheme="minorBidi"/>
            <w:noProof/>
            <w:szCs w:val="22"/>
            <w:lang w:val="nl-BE" w:eastAsia="nl-BE"/>
          </w:rPr>
          <w:tab/>
        </w:r>
        <w:r w:rsidR="007D346C" w:rsidRPr="00C1142A">
          <w:rPr>
            <w:rStyle w:val="Hyperlink"/>
            <w:noProof/>
          </w:rPr>
          <w:t>Resultaten</w:t>
        </w:r>
        <w:r w:rsidR="007D346C">
          <w:rPr>
            <w:noProof/>
            <w:webHidden/>
          </w:rPr>
          <w:tab/>
        </w:r>
        <w:r w:rsidR="007D346C">
          <w:rPr>
            <w:noProof/>
            <w:webHidden/>
          </w:rPr>
          <w:fldChar w:fldCharType="begin"/>
        </w:r>
        <w:r w:rsidR="007D346C">
          <w:rPr>
            <w:noProof/>
            <w:webHidden/>
          </w:rPr>
          <w:instrText xml:space="preserve"> PAGEREF _Toc450912396 \h </w:instrText>
        </w:r>
        <w:r w:rsidR="007D346C">
          <w:rPr>
            <w:noProof/>
            <w:webHidden/>
          </w:rPr>
        </w:r>
        <w:r w:rsidR="007D346C">
          <w:rPr>
            <w:noProof/>
            <w:webHidden/>
          </w:rPr>
          <w:fldChar w:fldCharType="separate"/>
        </w:r>
        <w:r w:rsidR="001742BC">
          <w:rPr>
            <w:noProof/>
            <w:webHidden/>
          </w:rPr>
          <w:t>21</w:t>
        </w:r>
        <w:r w:rsidR="007D346C">
          <w:rPr>
            <w:noProof/>
            <w:webHidden/>
          </w:rPr>
          <w:fldChar w:fldCharType="end"/>
        </w:r>
      </w:hyperlink>
    </w:p>
    <w:p w14:paraId="5CC779FA" w14:textId="3203DFD7" w:rsidR="007D346C" w:rsidRDefault="00E629BC">
      <w:pPr>
        <w:pStyle w:val="Inhopg1"/>
        <w:tabs>
          <w:tab w:val="left" w:pos="880"/>
          <w:tab w:val="right" w:leader="dot" w:pos="9060"/>
        </w:tabs>
        <w:rPr>
          <w:rFonts w:asciiTheme="minorHAnsi" w:eastAsiaTheme="minorEastAsia" w:hAnsiTheme="minorHAnsi" w:cstheme="minorBidi"/>
          <w:noProof/>
          <w:szCs w:val="22"/>
          <w:lang w:val="nl-BE" w:eastAsia="nl-BE"/>
        </w:rPr>
      </w:pPr>
      <w:hyperlink w:anchor="_Toc450912397" w:history="1">
        <w:r w:rsidR="007D346C" w:rsidRPr="00C1142A">
          <w:rPr>
            <w:rStyle w:val="Hyperlink"/>
            <w:noProof/>
          </w:rPr>
          <w:t>6</w:t>
        </w:r>
        <w:r w:rsidR="007D346C">
          <w:rPr>
            <w:rFonts w:asciiTheme="minorHAnsi" w:eastAsiaTheme="minorEastAsia" w:hAnsiTheme="minorHAnsi" w:cstheme="minorBidi"/>
            <w:noProof/>
            <w:szCs w:val="22"/>
            <w:lang w:val="nl-BE" w:eastAsia="nl-BE"/>
          </w:rPr>
          <w:tab/>
        </w:r>
        <w:r w:rsidR="007D346C" w:rsidRPr="00C1142A">
          <w:rPr>
            <w:rStyle w:val="Hyperlink"/>
            <w:noProof/>
          </w:rPr>
          <w:t>Discussie en algemeen besluit</w:t>
        </w:r>
        <w:r w:rsidR="007D346C">
          <w:rPr>
            <w:noProof/>
            <w:webHidden/>
          </w:rPr>
          <w:tab/>
        </w:r>
        <w:r w:rsidR="007D346C">
          <w:rPr>
            <w:noProof/>
            <w:webHidden/>
          </w:rPr>
          <w:fldChar w:fldCharType="begin"/>
        </w:r>
        <w:r w:rsidR="007D346C">
          <w:rPr>
            <w:noProof/>
            <w:webHidden/>
          </w:rPr>
          <w:instrText xml:space="preserve"> PAGEREF _Toc450912397 \h </w:instrText>
        </w:r>
        <w:r w:rsidR="007D346C">
          <w:rPr>
            <w:noProof/>
            <w:webHidden/>
          </w:rPr>
        </w:r>
        <w:r w:rsidR="007D346C">
          <w:rPr>
            <w:noProof/>
            <w:webHidden/>
          </w:rPr>
          <w:fldChar w:fldCharType="separate"/>
        </w:r>
        <w:r w:rsidR="001742BC">
          <w:rPr>
            <w:noProof/>
            <w:webHidden/>
          </w:rPr>
          <w:t>24</w:t>
        </w:r>
        <w:r w:rsidR="007D346C">
          <w:rPr>
            <w:noProof/>
            <w:webHidden/>
          </w:rPr>
          <w:fldChar w:fldCharType="end"/>
        </w:r>
      </w:hyperlink>
    </w:p>
    <w:p w14:paraId="6B9F462E" w14:textId="269A59D0"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398" w:history="1">
        <w:r w:rsidR="007D346C" w:rsidRPr="00C1142A">
          <w:rPr>
            <w:rStyle w:val="Hyperlink"/>
            <w:noProof/>
          </w:rPr>
          <w:t>6.1</w:t>
        </w:r>
        <w:r w:rsidR="007D346C">
          <w:rPr>
            <w:rFonts w:asciiTheme="minorHAnsi" w:eastAsiaTheme="minorEastAsia" w:hAnsiTheme="minorHAnsi" w:cstheme="minorBidi"/>
            <w:noProof/>
            <w:szCs w:val="22"/>
            <w:lang w:val="nl-BE" w:eastAsia="nl-BE"/>
          </w:rPr>
          <w:tab/>
        </w:r>
        <w:r w:rsidR="007D346C" w:rsidRPr="00C1142A">
          <w:rPr>
            <w:rStyle w:val="Hyperlink"/>
            <w:noProof/>
          </w:rPr>
          <w:t>Gezinshond vs werkhond</w:t>
        </w:r>
        <w:r w:rsidR="007D346C">
          <w:rPr>
            <w:noProof/>
            <w:webHidden/>
          </w:rPr>
          <w:tab/>
        </w:r>
        <w:r w:rsidR="007D346C">
          <w:rPr>
            <w:noProof/>
            <w:webHidden/>
          </w:rPr>
          <w:fldChar w:fldCharType="begin"/>
        </w:r>
        <w:r w:rsidR="007D346C">
          <w:rPr>
            <w:noProof/>
            <w:webHidden/>
          </w:rPr>
          <w:instrText xml:space="preserve"> PAGEREF _Toc450912398 \h </w:instrText>
        </w:r>
        <w:r w:rsidR="007D346C">
          <w:rPr>
            <w:noProof/>
            <w:webHidden/>
          </w:rPr>
        </w:r>
        <w:r w:rsidR="007D346C">
          <w:rPr>
            <w:noProof/>
            <w:webHidden/>
          </w:rPr>
          <w:fldChar w:fldCharType="separate"/>
        </w:r>
        <w:r w:rsidR="001742BC">
          <w:rPr>
            <w:noProof/>
            <w:webHidden/>
          </w:rPr>
          <w:t>24</w:t>
        </w:r>
        <w:r w:rsidR="007D346C">
          <w:rPr>
            <w:noProof/>
            <w:webHidden/>
          </w:rPr>
          <w:fldChar w:fldCharType="end"/>
        </w:r>
      </w:hyperlink>
    </w:p>
    <w:p w14:paraId="58545529" w14:textId="2B3C7A60"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399" w:history="1">
        <w:r w:rsidR="007D346C" w:rsidRPr="00C1142A">
          <w:rPr>
            <w:rStyle w:val="Hyperlink"/>
            <w:noProof/>
          </w:rPr>
          <w:t>6.2</w:t>
        </w:r>
        <w:r w:rsidR="007D346C">
          <w:rPr>
            <w:rFonts w:asciiTheme="minorHAnsi" w:eastAsiaTheme="minorEastAsia" w:hAnsiTheme="minorHAnsi" w:cstheme="minorBidi"/>
            <w:noProof/>
            <w:szCs w:val="22"/>
            <w:lang w:val="nl-BE" w:eastAsia="nl-BE"/>
          </w:rPr>
          <w:tab/>
        </w:r>
        <w:r w:rsidR="007D346C" w:rsidRPr="00C1142A">
          <w:rPr>
            <w:rStyle w:val="Hyperlink"/>
            <w:noProof/>
          </w:rPr>
          <w:t>training</w:t>
        </w:r>
        <w:r w:rsidR="007D346C">
          <w:rPr>
            <w:noProof/>
            <w:webHidden/>
          </w:rPr>
          <w:tab/>
        </w:r>
        <w:r w:rsidR="007D346C">
          <w:rPr>
            <w:noProof/>
            <w:webHidden/>
          </w:rPr>
          <w:fldChar w:fldCharType="begin"/>
        </w:r>
        <w:r w:rsidR="007D346C">
          <w:rPr>
            <w:noProof/>
            <w:webHidden/>
          </w:rPr>
          <w:instrText xml:space="preserve"> PAGEREF _Toc450912399 \h </w:instrText>
        </w:r>
        <w:r w:rsidR="007D346C">
          <w:rPr>
            <w:noProof/>
            <w:webHidden/>
          </w:rPr>
        </w:r>
        <w:r w:rsidR="007D346C">
          <w:rPr>
            <w:noProof/>
            <w:webHidden/>
          </w:rPr>
          <w:fldChar w:fldCharType="separate"/>
        </w:r>
        <w:r w:rsidR="001742BC">
          <w:rPr>
            <w:noProof/>
            <w:webHidden/>
          </w:rPr>
          <w:t>24</w:t>
        </w:r>
        <w:r w:rsidR="007D346C">
          <w:rPr>
            <w:noProof/>
            <w:webHidden/>
          </w:rPr>
          <w:fldChar w:fldCharType="end"/>
        </w:r>
      </w:hyperlink>
    </w:p>
    <w:p w14:paraId="3653E8E0" w14:textId="723876B6"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400" w:history="1">
        <w:r w:rsidR="007D346C" w:rsidRPr="00C1142A">
          <w:rPr>
            <w:rStyle w:val="Hyperlink"/>
            <w:noProof/>
            <w:lang w:val="nl-BE"/>
          </w:rPr>
          <w:t>6.3</w:t>
        </w:r>
        <w:r w:rsidR="007D346C">
          <w:rPr>
            <w:rFonts w:asciiTheme="minorHAnsi" w:eastAsiaTheme="minorEastAsia" w:hAnsiTheme="minorHAnsi" w:cstheme="minorBidi"/>
            <w:noProof/>
            <w:szCs w:val="22"/>
            <w:lang w:val="nl-BE" w:eastAsia="nl-BE"/>
          </w:rPr>
          <w:tab/>
        </w:r>
        <w:r w:rsidR="007D346C" w:rsidRPr="00C1142A">
          <w:rPr>
            <w:rStyle w:val="Hyperlink"/>
            <w:noProof/>
            <w:lang w:val="nl-BE"/>
          </w:rPr>
          <w:t>Resultaat</w:t>
        </w:r>
        <w:r w:rsidR="007D346C">
          <w:rPr>
            <w:noProof/>
            <w:webHidden/>
          </w:rPr>
          <w:tab/>
        </w:r>
        <w:r w:rsidR="007D346C">
          <w:rPr>
            <w:noProof/>
            <w:webHidden/>
          </w:rPr>
          <w:fldChar w:fldCharType="begin"/>
        </w:r>
        <w:r w:rsidR="007D346C">
          <w:rPr>
            <w:noProof/>
            <w:webHidden/>
          </w:rPr>
          <w:instrText xml:space="preserve"> PAGEREF _Toc450912400 \h </w:instrText>
        </w:r>
        <w:r w:rsidR="007D346C">
          <w:rPr>
            <w:noProof/>
            <w:webHidden/>
          </w:rPr>
        </w:r>
        <w:r w:rsidR="007D346C">
          <w:rPr>
            <w:noProof/>
            <w:webHidden/>
          </w:rPr>
          <w:fldChar w:fldCharType="separate"/>
        </w:r>
        <w:r w:rsidR="001742BC">
          <w:rPr>
            <w:noProof/>
            <w:webHidden/>
          </w:rPr>
          <w:t>25</w:t>
        </w:r>
        <w:r w:rsidR="007D346C">
          <w:rPr>
            <w:noProof/>
            <w:webHidden/>
          </w:rPr>
          <w:fldChar w:fldCharType="end"/>
        </w:r>
      </w:hyperlink>
    </w:p>
    <w:p w14:paraId="4C19B131" w14:textId="49FC03CE"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401" w:history="1">
        <w:r w:rsidR="007D346C" w:rsidRPr="00C1142A">
          <w:rPr>
            <w:rStyle w:val="Hyperlink"/>
            <w:noProof/>
            <w:lang w:val="nl-BE"/>
          </w:rPr>
          <w:t>6.4</w:t>
        </w:r>
        <w:r w:rsidR="007D346C">
          <w:rPr>
            <w:rFonts w:asciiTheme="minorHAnsi" w:eastAsiaTheme="minorEastAsia" w:hAnsiTheme="minorHAnsi" w:cstheme="minorBidi"/>
            <w:noProof/>
            <w:szCs w:val="22"/>
            <w:lang w:val="nl-BE" w:eastAsia="nl-BE"/>
          </w:rPr>
          <w:tab/>
        </w:r>
        <w:r w:rsidR="007D346C" w:rsidRPr="00C1142A">
          <w:rPr>
            <w:rStyle w:val="Hyperlink"/>
            <w:noProof/>
            <w:lang w:val="nl-BE"/>
          </w:rPr>
          <w:t>Risico’s</w:t>
        </w:r>
        <w:r w:rsidR="007D346C">
          <w:rPr>
            <w:noProof/>
            <w:webHidden/>
          </w:rPr>
          <w:tab/>
        </w:r>
        <w:r w:rsidR="007D346C">
          <w:rPr>
            <w:noProof/>
            <w:webHidden/>
          </w:rPr>
          <w:fldChar w:fldCharType="begin"/>
        </w:r>
        <w:r w:rsidR="007D346C">
          <w:rPr>
            <w:noProof/>
            <w:webHidden/>
          </w:rPr>
          <w:instrText xml:space="preserve"> PAGEREF _Toc450912401 \h </w:instrText>
        </w:r>
        <w:r w:rsidR="007D346C">
          <w:rPr>
            <w:noProof/>
            <w:webHidden/>
          </w:rPr>
        </w:r>
        <w:r w:rsidR="007D346C">
          <w:rPr>
            <w:noProof/>
            <w:webHidden/>
          </w:rPr>
          <w:fldChar w:fldCharType="separate"/>
        </w:r>
        <w:r w:rsidR="001742BC">
          <w:rPr>
            <w:noProof/>
            <w:webHidden/>
          </w:rPr>
          <w:t>25</w:t>
        </w:r>
        <w:r w:rsidR="007D346C">
          <w:rPr>
            <w:noProof/>
            <w:webHidden/>
          </w:rPr>
          <w:fldChar w:fldCharType="end"/>
        </w:r>
      </w:hyperlink>
    </w:p>
    <w:p w14:paraId="10AF7A26" w14:textId="06FA4334"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402" w:history="1">
        <w:r w:rsidR="007D346C" w:rsidRPr="00C1142A">
          <w:rPr>
            <w:rStyle w:val="Hyperlink"/>
            <w:noProof/>
          </w:rPr>
          <w:t>6.5</w:t>
        </w:r>
        <w:r w:rsidR="007D346C">
          <w:rPr>
            <w:rFonts w:asciiTheme="minorHAnsi" w:eastAsiaTheme="minorEastAsia" w:hAnsiTheme="minorHAnsi" w:cstheme="minorBidi"/>
            <w:noProof/>
            <w:szCs w:val="22"/>
            <w:lang w:val="nl-BE" w:eastAsia="nl-BE"/>
          </w:rPr>
          <w:tab/>
        </w:r>
        <w:r w:rsidR="007D346C" w:rsidRPr="00C1142A">
          <w:rPr>
            <w:rStyle w:val="Hyperlink"/>
            <w:noProof/>
          </w:rPr>
          <w:t>Besluit</w:t>
        </w:r>
        <w:r w:rsidR="007D346C">
          <w:rPr>
            <w:noProof/>
            <w:webHidden/>
          </w:rPr>
          <w:tab/>
        </w:r>
        <w:r w:rsidR="007D346C">
          <w:rPr>
            <w:noProof/>
            <w:webHidden/>
          </w:rPr>
          <w:fldChar w:fldCharType="begin"/>
        </w:r>
        <w:r w:rsidR="007D346C">
          <w:rPr>
            <w:noProof/>
            <w:webHidden/>
          </w:rPr>
          <w:instrText xml:space="preserve"> PAGEREF _Toc450912402 \h </w:instrText>
        </w:r>
        <w:r w:rsidR="007D346C">
          <w:rPr>
            <w:noProof/>
            <w:webHidden/>
          </w:rPr>
        </w:r>
        <w:r w:rsidR="007D346C">
          <w:rPr>
            <w:noProof/>
            <w:webHidden/>
          </w:rPr>
          <w:fldChar w:fldCharType="separate"/>
        </w:r>
        <w:r w:rsidR="001742BC">
          <w:rPr>
            <w:noProof/>
            <w:webHidden/>
          </w:rPr>
          <w:t>25</w:t>
        </w:r>
        <w:r w:rsidR="007D346C">
          <w:rPr>
            <w:noProof/>
            <w:webHidden/>
          </w:rPr>
          <w:fldChar w:fldCharType="end"/>
        </w:r>
      </w:hyperlink>
    </w:p>
    <w:p w14:paraId="36EDB303" w14:textId="6BF9750C" w:rsidR="007D346C" w:rsidRDefault="00E629BC">
      <w:pPr>
        <w:pStyle w:val="Inhopg1"/>
        <w:tabs>
          <w:tab w:val="left" w:pos="880"/>
          <w:tab w:val="right" w:leader="dot" w:pos="9060"/>
        </w:tabs>
        <w:rPr>
          <w:rFonts w:asciiTheme="minorHAnsi" w:eastAsiaTheme="minorEastAsia" w:hAnsiTheme="minorHAnsi" w:cstheme="minorBidi"/>
          <w:noProof/>
          <w:szCs w:val="22"/>
          <w:lang w:val="nl-BE" w:eastAsia="nl-BE"/>
        </w:rPr>
      </w:pPr>
      <w:hyperlink w:anchor="_Toc450912403" w:history="1">
        <w:r w:rsidR="007D346C" w:rsidRPr="00C1142A">
          <w:rPr>
            <w:rStyle w:val="Hyperlink"/>
            <w:noProof/>
          </w:rPr>
          <w:t>7</w:t>
        </w:r>
        <w:r w:rsidR="007D346C">
          <w:rPr>
            <w:rFonts w:asciiTheme="minorHAnsi" w:eastAsiaTheme="minorEastAsia" w:hAnsiTheme="minorHAnsi" w:cstheme="minorBidi"/>
            <w:noProof/>
            <w:szCs w:val="22"/>
            <w:lang w:val="nl-BE" w:eastAsia="nl-BE"/>
          </w:rPr>
          <w:tab/>
        </w:r>
        <w:r w:rsidR="007D346C" w:rsidRPr="00C1142A">
          <w:rPr>
            <w:rStyle w:val="Hyperlink"/>
            <w:noProof/>
          </w:rPr>
          <w:t>Bio-ethische reflectie</w:t>
        </w:r>
        <w:r w:rsidR="007D346C">
          <w:rPr>
            <w:noProof/>
            <w:webHidden/>
          </w:rPr>
          <w:tab/>
        </w:r>
        <w:r w:rsidR="007D346C">
          <w:rPr>
            <w:noProof/>
            <w:webHidden/>
          </w:rPr>
          <w:fldChar w:fldCharType="begin"/>
        </w:r>
        <w:r w:rsidR="007D346C">
          <w:rPr>
            <w:noProof/>
            <w:webHidden/>
          </w:rPr>
          <w:instrText xml:space="preserve"> PAGEREF _Toc450912403 \h </w:instrText>
        </w:r>
        <w:r w:rsidR="007D346C">
          <w:rPr>
            <w:noProof/>
            <w:webHidden/>
          </w:rPr>
        </w:r>
        <w:r w:rsidR="007D346C">
          <w:rPr>
            <w:noProof/>
            <w:webHidden/>
          </w:rPr>
          <w:fldChar w:fldCharType="separate"/>
        </w:r>
        <w:r w:rsidR="001742BC">
          <w:rPr>
            <w:noProof/>
            <w:webHidden/>
          </w:rPr>
          <w:t>26</w:t>
        </w:r>
        <w:r w:rsidR="007D346C">
          <w:rPr>
            <w:noProof/>
            <w:webHidden/>
          </w:rPr>
          <w:fldChar w:fldCharType="end"/>
        </w:r>
      </w:hyperlink>
    </w:p>
    <w:p w14:paraId="57F93E33" w14:textId="285B56C3" w:rsidR="007D346C" w:rsidRDefault="00E629BC">
      <w:pPr>
        <w:pStyle w:val="Inhopg1"/>
        <w:tabs>
          <w:tab w:val="left" w:pos="880"/>
          <w:tab w:val="right" w:leader="dot" w:pos="9060"/>
        </w:tabs>
        <w:rPr>
          <w:rFonts w:asciiTheme="minorHAnsi" w:eastAsiaTheme="minorEastAsia" w:hAnsiTheme="minorHAnsi" w:cstheme="minorBidi"/>
          <w:noProof/>
          <w:szCs w:val="22"/>
          <w:lang w:val="nl-BE" w:eastAsia="nl-BE"/>
        </w:rPr>
      </w:pPr>
      <w:hyperlink w:anchor="_Toc450912404" w:history="1">
        <w:r w:rsidR="007D346C" w:rsidRPr="00C1142A">
          <w:rPr>
            <w:rStyle w:val="Hyperlink"/>
            <w:noProof/>
          </w:rPr>
          <w:t>8</w:t>
        </w:r>
        <w:r w:rsidR="007D346C">
          <w:rPr>
            <w:rFonts w:asciiTheme="minorHAnsi" w:eastAsiaTheme="minorEastAsia" w:hAnsiTheme="minorHAnsi" w:cstheme="minorBidi"/>
            <w:noProof/>
            <w:szCs w:val="22"/>
            <w:lang w:val="nl-BE" w:eastAsia="nl-BE"/>
          </w:rPr>
          <w:tab/>
        </w:r>
        <w:r w:rsidR="007D346C" w:rsidRPr="00C1142A">
          <w:rPr>
            <w:rStyle w:val="Hyperlink"/>
            <w:noProof/>
          </w:rPr>
          <w:t>Publiceerbaar artikel</w:t>
        </w:r>
        <w:r w:rsidR="007D346C">
          <w:rPr>
            <w:noProof/>
            <w:webHidden/>
          </w:rPr>
          <w:tab/>
        </w:r>
        <w:r w:rsidR="007D346C">
          <w:rPr>
            <w:noProof/>
            <w:webHidden/>
          </w:rPr>
          <w:fldChar w:fldCharType="begin"/>
        </w:r>
        <w:r w:rsidR="007D346C">
          <w:rPr>
            <w:noProof/>
            <w:webHidden/>
          </w:rPr>
          <w:instrText xml:space="preserve"> PAGEREF _Toc450912404 \h </w:instrText>
        </w:r>
        <w:r w:rsidR="007D346C">
          <w:rPr>
            <w:noProof/>
            <w:webHidden/>
          </w:rPr>
        </w:r>
        <w:r w:rsidR="007D346C">
          <w:rPr>
            <w:noProof/>
            <w:webHidden/>
          </w:rPr>
          <w:fldChar w:fldCharType="separate"/>
        </w:r>
        <w:r w:rsidR="001742BC">
          <w:rPr>
            <w:noProof/>
            <w:webHidden/>
          </w:rPr>
          <w:t>28</w:t>
        </w:r>
        <w:r w:rsidR="007D346C">
          <w:rPr>
            <w:noProof/>
            <w:webHidden/>
          </w:rPr>
          <w:fldChar w:fldCharType="end"/>
        </w:r>
      </w:hyperlink>
    </w:p>
    <w:p w14:paraId="32254D52" w14:textId="4C78E991" w:rsidR="007D346C" w:rsidRDefault="00E629BC">
      <w:pPr>
        <w:pStyle w:val="Inhopg1"/>
        <w:tabs>
          <w:tab w:val="left" w:pos="880"/>
          <w:tab w:val="right" w:leader="dot" w:pos="9060"/>
        </w:tabs>
        <w:rPr>
          <w:rFonts w:asciiTheme="minorHAnsi" w:eastAsiaTheme="minorEastAsia" w:hAnsiTheme="minorHAnsi" w:cstheme="minorBidi"/>
          <w:noProof/>
          <w:szCs w:val="22"/>
          <w:lang w:val="nl-BE" w:eastAsia="nl-BE"/>
        </w:rPr>
      </w:pPr>
      <w:hyperlink w:anchor="_Toc450912420" w:history="1">
        <w:r w:rsidR="007D346C" w:rsidRPr="00C1142A">
          <w:rPr>
            <w:rStyle w:val="Hyperlink"/>
            <w:noProof/>
          </w:rPr>
          <w:t>9</w:t>
        </w:r>
        <w:r w:rsidR="007D346C">
          <w:rPr>
            <w:rFonts w:asciiTheme="minorHAnsi" w:eastAsiaTheme="minorEastAsia" w:hAnsiTheme="minorHAnsi" w:cstheme="minorBidi"/>
            <w:noProof/>
            <w:szCs w:val="22"/>
            <w:lang w:val="nl-BE" w:eastAsia="nl-BE"/>
          </w:rPr>
          <w:tab/>
        </w:r>
        <w:r w:rsidR="007D346C" w:rsidRPr="00C1142A">
          <w:rPr>
            <w:rStyle w:val="Hyperlink"/>
            <w:noProof/>
          </w:rPr>
          <w:t>Voorstelling van de dagelijkse werkzaamheden</w:t>
        </w:r>
        <w:r w:rsidR="007D346C">
          <w:rPr>
            <w:noProof/>
            <w:webHidden/>
          </w:rPr>
          <w:tab/>
        </w:r>
        <w:r w:rsidR="007D346C">
          <w:rPr>
            <w:noProof/>
            <w:webHidden/>
          </w:rPr>
          <w:fldChar w:fldCharType="begin"/>
        </w:r>
        <w:r w:rsidR="007D346C">
          <w:rPr>
            <w:noProof/>
            <w:webHidden/>
          </w:rPr>
          <w:instrText xml:space="preserve"> PAGEREF _Toc450912420 \h </w:instrText>
        </w:r>
        <w:r w:rsidR="007D346C">
          <w:rPr>
            <w:noProof/>
            <w:webHidden/>
          </w:rPr>
        </w:r>
        <w:r w:rsidR="007D346C">
          <w:rPr>
            <w:noProof/>
            <w:webHidden/>
          </w:rPr>
          <w:fldChar w:fldCharType="separate"/>
        </w:r>
        <w:r w:rsidR="001742BC">
          <w:rPr>
            <w:noProof/>
            <w:webHidden/>
          </w:rPr>
          <w:t>30</w:t>
        </w:r>
        <w:r w:rsidR="007D346C">
          <w:rPr>
            <w:noProof/>
            <w:webHidden/>
          </w:rPr>
          <w:fldChar w:fldCharType="end"/>
        </w:r>
      </w:hyperlink>
    </w:p>
    <w:p w14:paraId="063FD058" w14:textId="056924D6" w:rsidR="007D346C" w:rsidRDefault="00E629BC">
      <w:pPr>
        <w:pStyle w:val="Inhopg1"/>
        <w:tabs>
          <w:tab w:val="left" w:pos="880"/>
          <w:tab w:val="right" w:leader="dot" w:pos="9060"/>
        </w:tabs>
        <w:rPr>
          <w:rFonts w:asciiTheme="minorHAnsi" w:eastAsiaTheme="minorEastAsia" w:hAnsiTheme="minorHAnsi" w:cstheme="minorBidi"/>
          <w:noProof/>
          <w:szCs w:val="22"/>
          <w:lang w:val="nl-BE" w:eastAsia="nl-BE"/>
        </w:rPr>
      </w:pPr>
      <w:hyperlink w:anchor="_Toc450912422" w:history="1">
        <w:r w:rsidR="007D346C" w:rsidRPr="00C1142A">
          <w:rPr>
            <w:rStyle w:val="Hyperlink"/>
            <w:noProof/>
          </w:rPr>
          <w:t>10</w:t>
        </w:r>
        <w:r w:rsidR="007D346C">
          <w:rPr>
            <w:rFonts w:asciiTheme="minorHAnsi" w:eastAsiaTheme="minorEastAsia" w:hAnsiTheme="minorHAnsi" w:cstheme="minorBidi"/>
            <w:noProof/>
            <w:szCs w:val="22"/>
            <w:lang w:val="nl-BE" w:eastAsia="nl-BE"/>
          </w:rPr>
          <w:tab/>
        </w:r>
        <w:r w:rsidR="007D346C" w:rsidRPr="00C1142A">
          <w:rPr>
            <w:rStyle w:val="Hyperlink"/>
            <w:noProof/>
          </w:rPr>
          <w:t>Persoonlijke visie</w:t>
        </w:r>
        <w:r w:rsidR="007D346C">
          <w:rPr>
            <w:noProof/>
            <w:webHidden/>
          </w:rPr>
          <w:tab/>
        </w:r>
        <w:r w:rsidR="007D346C">
          <w:rPr>
            <w:noProof/>
            <w:webHidden/>
          </w:rPr>
          <w:fldChar w:fldCharType="begin"/>
        </w:r>
        <w:r w:rsidR="007D346C">
          <w:rPr>
            <w:noProof/>
            <w:webHidden/>
          </w:rPr>
          <w:instrText xml:space="preserve"> PAGEREF _Toc450912422 \h </w:instrText>
        </w:r>
        <w:r w:rsidR="007D346C">
          <w:rPr>
            <w:noProof/>
            <w:webHidden/>
          </w:rPr>
        </w:r>
        <w:r w:rsidR="007D346C">
          <w:rPr>
            <w:noProof/>
            <w:webHidden/>
          </w:rPr>
          <w:fldChar w:fldCharType="separate"/>
        </w:r>
        <w:r w:rsidR="001742BC">
          <w:rPr>
            <w:noProof/>
            <w:webHidden/>
          </w:rPr>
          <w:t>43</w:t>
        </w:r>
        <w:r w:rsidR="007D346C">
          <w:rPr>
            <w:noProof/>
            <w:webHidden/>
          </w:rPr>
          <w:fldChar w:fldCharType="end"/>
        </w:r>
      </w:hyperlink>
    </w:p>
    <w:p w14:paraId="592866B5" w14:textId="679D755A"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423" w:history="1">
        <w:r w:rsidR="007D346C" w:rsidRPr="00C1142A">
          <w:rPr>
            <w:rStyle w:val="Hyperlink"/>
            <w:noProof/>
          </w:rPr>
          <w:t>10.1</w:t>
        </w:r>
        <w:r w:rsidR="007D346C">
          <w:rPr>
            <w:rFonts w:asciiTheme="minorHAnsi" w:eastAsiaTheme="minorEastAsia" w:hAnsiTheme="minorHAnsi" w:cstheme="minorBidi"/>
            <w:noProof/>
            <w:szCs w:val="22"/>
            <w:lang w:val="nl-BE" w:eastAsia="nl-BE"/>
          </w:rPr>
          <w:tab/>
        </w:r>
        <w:r w:rsidR="007D346C" w:rsidRPr="00C1142A">
          <w:rPr>
            <w:rStyle w:val="Hyperlink"/>
            <w:noProof/>
          </w:rPr>
          <w:t>Persoonlijke visie op het stagebedrijf</w:t>
        </w:r>
        <w:r w:rsidR="007D346C">
          <w:rPr>
            <w:noProof/>
            <w:webHidden/>
          </w:rPr>
          <w:tab/>
        </w:r>
        <w:r w:rsidR="007D346C">
          <w:rPr>
            <w:noProof/>
            <w:webHidden/>
          </w:rPr>
          <w:fldChar w:fldCharType="begin"/>
        </w:r>
        <w:r w:rsidR="007D346C">
          <w:rPr>
            <w:noProof/>
            <w:webHidden/>
          </w:rPr>
          <w:instrText xml:space="preserve"> PAGEREF _Toc450912423 \h </w:instrText>
        </w:r>
        <w:r w:rsidR="007D346C">
          <w:rPr>
            <w:noProof/>
            <w:webHidden/>
          </w:rPr>
        </w:r>
        <w:r w:rsidR="007D346C">
          <w:rPr>
            <w:noProof/>
            <w:webHidden/>
          </w:rPr>
          <w:fldChar w:fldCharType="separate"/>
        </w:r>
        <w:r w:rsidR="001742BC">
          <w:rPr>
            <w:noProof/>
            <w:webHidden/>
          </w:rPr>
          <w:t>43</w:t>
        </w:r>
        <w:r w:rsidR="007D346C">
          <w:rPr>
            <w:noProof/>
            <w:webHidden/>
          </w:rPr>
          <w:fldChar w:fldCharType="end"/>
        </w:r>
      </w:hyperlink>
    </w:p>
    <w:p w14:paraId="7DF90411" w14:textId="387770FD" w:rsidR="007D346C" w:rsidRDefault="00E629BC">
      <w:pPr>
        <w:pStyle w:val="Inhopg2"/>
        <w:tabs>
          <w:tab w:val="left" w:pos="880"/>
          <w:tab w:val="right" w:leader="dot" w:pos="9060"/>
        </w:tabs>
        <w:rPr>
          <w:rFonts w:asciiTheme="minorHAnsi" w:eastAsiaTheme="minorEastAsia" w:hAnsiTheme="minorHAnsi" w:cstheme="minorBidi"/>
          <w:noProof/>
          <w:szCs w:val="22"/>
          <w:lang w:val="nl-BE" w:eastAsia="nl-BE"/>
        </w:rPr>
      </w:pPr>
      <w:hyperlink w:anchor="_Toc450912424" w:history="1">
        <w:r w:rsidR="007D346C" w:rsidRPr="00C1142A">
          <w:rPr>
            <w:rStyle w:val="Hyperlink"/>
            <w:noProof/>
          </w:rPr>
          <w:t>10.2</w:t>
        </w:r>
        <w:r w:rsidR="007D346C">
          <w:rPr>
            <w:rFonts w:asciiTheme="minorHAnsi" w:eastAsiaTheme="minorEastAsia" w:hAnsiTheme="minorHAnsi" w:cstheme="minorBidi"/>
            <w:noProof/>
            <w:szCs w:val="22"/>
            <w:lang w:val="nl-BE" w:eastAsia="nl-BE"/>
          </w:rPr>
          <w:tab/>
        </w:r>
        <w:r w:rsidR="007D346C" w:rsidRPr="00C1142A">
          <w:rPr>
            <w:rStyle w:val="Hyperlink"/>
            <w:noProof/>
          </w:rPr>
          <w:t>Persoonlijke visie op je stage en je functioneren.</w:t>
        </w:r>
        <w:r w:rsidR="007D346C">
          <w:rPr>
            <w:noProof/>
            <w:webHidden/>
          </w:rPr>
          <w:tab/>
        </w:r>
        <w:r w:rsidR="007D346C">
          <w:rPr>
            <w:noProof/>
            <w:webHidden/>
          </w:rPr>
          <w:fldChar w:fldCharType="begin"/>
        </w:r>
        <w:r w:rsidR="007D346C">
          <w:rPr>
            <w:noProof/>
            <w:webHidden/>
          </w:rPr>
          <w:instrText xml:space="preserve"> PAGEREF _Toc450912424 \h </w:instrText>
        </w:r>
        <w:r w:rsidR="007D346C">
          <w:rPr>
            <w:noProof/>
            <w:webHidden/>
          </w:rPr>
        </w:r>
        <w:r w:rsidR="007D346C">
          <w:rPr>
            <w:noProof/>
            <w:webHidden/>
          </w:rPr>
          <w:fldChar w:fldCharType="separate"/>
        </w:r>
        <w:r w:rsidR="001742BC">
          <w:rPr>
            <w:noProof/>
            <w:webHidden/>
          </w:rPr>
          <w:t>44</w:t>
        </w:r>
        <w:r w:rsidR="007D346C">
          <w:rPr>
            <w:noProof/>
            <w:webHidden/>
          </w:rPr>
          <w:fldChar w:fldCharType="end"/>
        </w:r>
      </w:hyperlink>
    </w:p>
    <w:p w14:paraId="551E09F8" w14:textId="7A36883B" w:rsidR="007D346C" w:rsidRDefault="00E629BC">
      <w:pPr>
        <w:pStyle w:val="Inhopg1"/>
        <w:tabs>
          <w:tab w:val="right" w:leader="dot" w:pos="9060"/>
        </w:tabs>
        <w:rPr>
          <w:rFonts w:asciiTheme="minorHAnsi" w:eastAsiaTheme="minorEastAsia" w:hAnsiTheme="minorHAnsi" w:cstheme="minorBidi"/>
          <w:noProof/>
          <w:szCs w:val="22"/>
          <w:lang w:val="nl-BE" w:eastAsia="nl-BE"/>
        </w:rPr>
      </w:pPr>
      <w:hyperlink w:anchor="_Toc450912425" w:history="1">
        <w:r w:rsidR="007D346C" w:rsidRPr="00C1142A">
          <w:rPr>
            <w:rStyle w:val="Hyperlink"/>
            <w:rFonts w:cs="Arial"/>
            <w:noProof/>
          </w:rPr>
          <w:t>Bijlagen</w:t>
        </w:r>
        <w:r w:rsidR="007D346C">
          <w:rPr>
            <w:noProof/>
            <w:webHidden/>
          </w:rPr>
          <w:tab/>
        </w:r>
        <w:r w:rsidR="007D346C">
          <w:rPr>
            <w:noProof/>
            <w:webHidden/>
          </w:rPr>
          <w:fldChar w:fldCharType="begin"/>
        </w:r>
        <w:r w:rsidR="007D346C">
          <w:rPr>
            <w:noProof/>
            <w:webHidden/>
          </w:rPr>
          <w:instrText xml:space="preserve"> PAGEREF _Toc450912425 \h </w:instrText>
        </w:r>
        <w:r w:rsidR="007D346C">
          <w:rPr>
            <w:noProof/>
            <w:webHidden/>
          </w:rPr>
        </w:r>
        <w:r w:rsidR="007D346C">
          <w:rPr>
            <w:noProof/>
            <w:webHidden/>
          </w:rPr>
          <w:fldChar w:fldCharType="separate"/>
        </w:r>
        <w:r w:rsidR="001742BC">
          <w:rPr>
            <w:noProof/>
            <w:webHidden/>
          </w:rPr>
          <w:t>I</w:t>
        </w:r>
        <w:r w:rsidR="007D346C">
          <w:rPr>
            <w:noProof/>
            <w:webHidden/>
          </w:rPr>
          <w:fldChar w:fldCharType="end"/>
        </w:r>
      </w:hyperlink>
    </w:p>
    <w:p w14:paraId="7C714A6E" w14:textId="091A5DB7" w:rsidR="007D346C" w:rsidRDefault="00E629BC">
      <w:pPr>
        <w:pStyle w:val="Inhopg1"/>
        <w:tabs>
          <w:tab w:val="right" w:leader="dot" w:pos="9060"/>
        </w:tabs>
        <w:rPr>
          <w:rFonts w:asciiTheme="minorHAnsi" w:eastAsiaTheme="minorEastAsia" w:hAnsiTheme="minorHAnsi" w:cstheme="minorBidi"/>
          <w:noProof/>
          <w:szCs w:val="22"/>
          <w:lang w:val="nl-BE" w:eastAsia="nl-BE"/>
        </w:rPr>
      </w:pPr>
      <w:hyperlink w:anchor="_Toc450912426" w:history="1">
        <w:r w:rsidR="007D346C" w:rsidRPr="00C1142A">
          <w:rPr>
            <w:rStyle w:val="Hyperlink"/>
            <w:rFonts w:cs="Arial"/>
            <w:noProof/>
          </w:rPr>
          <w:t>Lijst met gebruikte afkortingen</w:t>
        </w:r>
        <w:r w:rsidR="007D346C">
          <w:rPr>
            <w:noProof/>
            <w:webHidden/>
          </w:rPr>
          <w:tab/>
        </w:r>
        <w:r w:rsidR="007D346C">
          <w:rPr>
            <w:noProof/>
            <w:webHidden/>
          </w:rPr>
          <w:fldChar w:fldCharType="begin"/>
        </w:r>
        <w:r w:rsidR="007D346C">
          <w:rPr>
            <w:noProof/>
            <w:webHidden/>
          </w:rPr>
          <w:instrText xml:space="preserve"> PAGEREF _Toc450912426 \h </w:instrText>
        </w:r>
        <w:r w:rsidR="007D346C">
          <w:rPr>
            <w:noProof/>
            <w:webHidden/>
          </w:rPr>
        </w:r>
        <w:r w:rsidR="007D346C">
          <w:rPr>
            <w:noProof/>
            <w:webHidden/>
          </w:rPr>
          <w:fldChar w:fldCharType="separate"/>
        </w:r>
        <w:r w:rsidR="001742BC">
          <w:rPr>
            <w:noProof/>
            <w:webHidden/>
          </w:rPr>
          <w:t>II</w:t>
        </w:r>
        <w:r w:rsidR="007D346C">
          <w:rPr>
            <w:noProof/>
            <w:webHidden/>
          </w:rPr>
          <w:fldChar w:fldCharType="end"/>
        </w:r>
      </w:hyperlink>
    </w:p>
    <w:p w14:paraId="214147E9" w14:textId="5B5AC837" w:rsidR="007D346C" w:rsidRDefault="00E629BC">
      <w:pPr>
        <w:pStyle w:val="Inhopg1"/>
        <w:tabs>
          <w:tab w:val="right" w:leader="dot" w:pos="9060"/>
        </w:tabs>
        <w:rPr>
          <w:rFonts w:asciiTheme="minorHAnsi" w:eastAsiaTheme="minorEastAsia" w:hAnsiTheme="minorHAnsi" w:cstheme="minorBidi"/>
          <w:noProof/>
          <w:szCs w:val="22"/>
          <w:lang w:val="nl-BE" w:eastAsia="nl-BE"/>
        </w:rPr>
      </w:pPr>
      <w:hyperlink w:anchor="_Toc450912427" w:history="1">
        <w:r w:rsidR="007D346C" w:rsidRPr="00C1142A">
          <w:rPr>
            <w:rStyle w:val="Hyperlink"/>
            <w:rFonts w:cs="Arial"/>
            <w:noProof/>
          </w:rPr>
          <w:t>Lijst met figuren</w:t>
        </w:r>
        <w:r w:rsidR="007D346C">
          <w:rPr>
            <w:noProof/>
            <w:webHidden/>
          </w:rPr>
          <w:tab/>
        </w:r>
        <w:r w:rsidR="007D346C">
          <w:rPr>
            <w:noProof/>
            <w:webHidden/>
          </w:rPr>
          <w:fldChar w:fldCharType="begin"/>
        </w:r>
        <w:r w:rsidR="007D346C">
          <w:rPr>
            <w:noProof/>
            <w:webHidden/>
          </w:rPr>
          <w:instrText xml:space="preserve"> PAGEREF _Toc450912427 \h </w:instrText>
        </w:r>
        <w:r w:rsidR="007D346C">
          <w:rPr>
            <w:noProof/>
            <w:webHidden/>
          </w:rPr>
        </w:r>
        <w:r w:rsidR="007D346C">
          <w:rPr>
            <w:noProof/>
            <w:webHidden/>
          </w:rPr>
          <w:fldChar w:fldCharType="separate"/>
        </w:r>
        <w:r w:rsidR="001742BC">
          <w:rPr>
            <w:noProof/>
            <w:webHidden/>
          </w:rPr>
          <w:t>III</w:t>
        </w:r>
        <w:r w:rsidR="007D346C">
          <w:rPr>
            <w:noProof/>
            <w:webHidden/>
          </w:rPr>
          <w:fldChar w:fldCharType="end"/>
        </w:r>
      </w:hyperlink>
    </w:p>
    <w:p w14:paraId="6070897D" w14:textId="43FB2972" w:rsidR="007D346C" w:rsidRDefault="00E629BC">
      <w:pPr>
        <w:pStyle w:val="Inhopg1"/>
        <w:tabs>
          <w:tab w:val="right" w:leader="dot" w:pos="9060"/>
        </w:tabs>
        <w:rPr>
          <w:rFonts w:asciiTheme="minorHAnsi" w:eastAsiaTheme="minorEastAsia" w:hAnsiTheme="minorHAnsi" w:cstheme="minorBidi"/>
          <w:noProof/>
          <w:szCs w:val="22"/>
          <w:lang w:val="nl-BE" w:eastAsia="nl-BE"/>
        </w:rPr>
      </w:pPr>
      <w:hyperlink w:anchor="_Toc450912428" w:history="1">
        <w:r w:rsidR="007D346C" w:rsidRPr="00C1142A">
          <w:rPr>
            <w:rStyle w:val="Hyperlink"/>
            <w:rFonts w:cs="Arial"/>
            <w:noProof/>
          </w:rPr>
          <w:t>Lijst met tabellen</w:t>
        </w:r>
        <w:r w:rsidR="007D346C">
          <w:rPr>
            <w:noProof/>
            <w:webHidden/>
          </w:rPr>
          <w:tab/>
        </w:r>
        <w:r w:rsidR="007D346C">
          <w:rPr>
            <w:noProof/>
            <w:webHidden/>
          </w:rPr>
          <w:fldChar w:fldCharType="begin"/>
        </w:r>
        <w:r w:rsidR="007D346C">
          <w:rPr>
            <w:noProof/>
            <w:webHidden/>
          </w:rPr>
          <w:instrText xml:space="preserve"> PAGEREF _Toc450912428 \h </w:instrText>
        </w:r>
        <w:r w:rsidR="007D346C">
          <w:rPr>
            <w:noProof/>
            <w:webHidden/>
          </w:rPr>
        </w:r>
        <w:r w:rsidR="007D346C">
          <w:rPr>
            <w:noProof/>
            <w:webHidden/>
          </w:rPr>
          <w:fldChar w:fldCharType="separate"/>
        </w:r>
        <w:r w:rsidR="001742BC">
          <w:rPr>
            <w:noProof/>
            <w:webHidden/>
          </w:rPr>
          <w:t>IV</w:t>
        </w:r>
        <w:r w:rsidR="007D346C">
          <w:rPr>
            <w:noProof/>
            <w:webHidden/>
          </w:rPr>
          <w:fldChar w:fldCharType="end"/>
        </w:r>
      </w:hyperlink>
    </w:p>
    <w:p w14:paraId="7055BEFF" w14:textId="6B45E54B" w:rsidR="007D346C" w:rsidRDefault="00E629BC">
      <w:pPr>
        <w:pStyle w:val="Inhopg1"/>
        <w:tabs>
          <w:tab w:val="right" w:leader="dot" w:pos="9060"/>
        </w:tabs>
        <w:rPr>
          <w:rFonts w:asciiTheme="minorHAnsi" w:eastAsiaTheme="minorEastAsia" w:hAnsiTheme="minorHAnsi" w:cstheme="minorBidi"/>
          <w:noProof/>
          <w:szCs w:val="22"/>
          <w:lang w:val="nl-BE" w:eastAsia="nl-BE"/>
        </w:rPr>
      </w:pPr>
      <w:hyperlink w:anchor="_Toc450912434" w:history="1">
        <w:r w:rsidR="007D346C" w:rsidRPr="00C1142A">
          <w:rPr>
            <w:rStyle w:val="Hyperlink"/>
            <w:rFonts w:cs="Arial"/>
            <w:noProof/>
          </w:rPr>
          <w:t>Bronvermelding</w:t>
        </w:r>
        <w:r w:rsidR="007D346C">
          <w:rPr>
            <w:noProof/>
            <w:webHidden/>
          </w:rPr>
          <w:tab/>
        </w:r>
        <w:r w:rsidR="007D346C">
          <w:rPr>
            <w:noProof/>
            <w:webHidden/>
          </w:rPr>
          <w:fldChar w:fldCharType="begin"/>
        </w:r>
        <w:r w:rsidR="007D346C">
          <w:rPr>
            <w:noProof/>
            <w:webHidden/>
          </w:rPr>
          <w:instrText xml:space="preserve"> PAGEREF _Toc450912434 \h </w:instrText>
        </w:r>
        <w:r w:rsidR="007D346C">
          <w:rPr>
            <w:noProof/>
            <w:webHidden/>
          </w:rPr>
        </w:r>
        <w:r w:rsidR="007D346C">
          <w:rPr>
            <w:noProof/>
            <w:webHidden/>
          </w:rPr>
          <w:fldChar w:fldCharType="separate"/>
        </w:r>
        <w:r w:rsidR="001742BC">
          <w:rPr>
            <w:noProof/>
            <w:webHidden/>
          </w:rPr>
          <w:t>V</w:t>
        </w:r>
        <w:r w:rsidR="007D346C">
          <w:rPr>
            <w:noProof/>
            <w:webHidden/>
          </w:rPr>
          <w:fldChar w:fldCharType="end"/>
        </w:r>
      </w:hyperlink>
    </w:p>
    <w:p w14:paraId="1278A66B" w14:textId="080CC7E9" w:rsidR="00CD02F0" w:rsidRPr="006A0C8E" w:rsidRDefault="00CD02F0">
      <w:pPr>
        <w:rPr>
          <w:rFonts w:cs="Arial"/>
        </w:rPr>
      </w:pPr>
      <w:r w:rsidRPr="006A0C8E">
        <w:rPr>
          <w:rFonts w:cs="Arial"/>
          <w:b/>
          <w:bCs/>
        </w:rPr>
        <w:fldChar w:fldCharType="end"/>
      </w:r>
    </w:p>
    <w:p w14:paraId="1278A66C" w14:textId="77777777" w:rsidR="003C2FB7" w:rsidRPr="006A0C8E" w:rsidRDefault="003C2FB7">
      <w:pPr>
        <w:rPr>
          <w:rFonts w:cs="Arial"/>
        </w:rPr>
      </w:pPr>
    </w:p>
    <w:p w14:paraId="1278A66D" w14:textId="77777777" w:rsidR="00910A04" w:rsidRPr="006A0C8E" w:rsidRDefault="00910A04">
      <w:pPr>
        <w:rPr>
          <w:rFonts w:cs="Arial"/>
        </w:rPr>
      </w:pPr>
    </w:p>
    <w:p w14:paraId="1278A66E" w14:textId="77777777" w:rsidR="00910A04" w:rsidRPr="006A0C8E" w:rsidRDefault="00910A04">
      <w:pPr>
        <w:rPr>
          <w:rFonts w:cs="Arial"/>
        </w:rPr>
      </w:pPr>
    </w:p>
    <w:p w14:paraId="1278A66F" w14:textId="77777777" w:rsidR="00DE601A" w:rsidRPr="006A0C8E" w:rsidRDefault="00DE601A">
      <w:pPr>
        <w:rPr>
          <w:rFonts w:cs="Arial"/>
        </w:rPr>
      </w:pPr>
    </w:p>
    <w:p w14:paraId="1278A670" w14:textId="77777777" w:rsidR="0070771E" w:rsidRPr="006A0C8E" w:rsidRDefault="0070771E" w:rsidP="003F2C1A">
      <w:pPr>
        <w:rPr>
          <w:rFonts w:cs="Arial"/>
        </w:rPr>
      </w:pPr>
    </w:p>
    <w:p w14:paraId="1278A671" w14:textId="77777777" w:rsidR="003F2C1A" w:rsidRPr="006A0C8E" w:rsidRDefault="003F2C1A" w:rsidP="003F2C1A">
      <w:pPr>
        <w:rPr>
          <w:rFonts w:cs="Arial"/>
        </w:rPr>
      </w:pPr>
    </w:p>
    <w:p w14:paraId="1278A672" w14:textId="77777777" w:rsidR="003F2C1A" w:rsidRPr="006A0C8E" w:rsidRDefault="003F2C1A" w:rsidP="003F2C1A">
      <w:pPr>
        <w:rPr>
          <w:rFonts w:cs="Arial"/>
        </w:rPr>
        <w:sectPr w:rsidR="003F2C1A" w:rsidRPr="006A0C8E" w:rsidSect="00333D8E">
          <w:pgSz w:w="11906" w:h="16838" w:code="9"/>
          <w:pgMar w:top="1418" w:right="1418" w:bottom="1418" w:left="1418" w:header="708" w:footer="708" w:gutter="0"/>
          <w:cols w:space="708"/>
        </w:sectPr>
      </w:pPr>
    </w:p>
    <w:p w14:paraId="1278A673" w14:textId="77777777" w:rsidR="00DE601A" w:rsidRPr="006A0C8E" w:rsidRDefault="00DE601A" w:rsidP="00DE601A">
      <w:pPr>
        <w:rPr>
          <w:rFonts w:cs="Arial"/>
        </w:rPr>
      </w:pPr>
      <w:bookmarkStart w:id="32" w:name="_Toc303865101"/>
    </w:p>
    <w:p w14:paraId="1278A674" w14:textId="77777777" w:rsidR="00881538" w:rsidRPr="006A0C8E" w:rsidRDefault="00881538" w:rsidP="00881538">
      <w:pPr>
        <w:keepNext/>
        <w:outlineLvl w:val="0"/>
        <w:rPr>
          <w:rFonts w:cs="Arial"/>
          <w:b/>
          <w:sz w:val="32"/>
        </w:rPr>
      </w:pPr>
      <w:bookmarkStart w:id="33" w:name="_Toc450912373"/>
      <w:r w:rsidRPr="006A0C8E">
        <w:rPr>
          <w:rFonts w:cs="Arial"/>
          <w:b/>
          <w:sz w:val="32"/>
          <w:highlight w:val="lightGray"/>
        </w:rPr>
        <w:t>Technische fiche stagebedrijf</w:t>
      </w:r>
      <w:bookmarkEnd w:id="33"/>
    </w:p>
    <w:p w14:paraId="1278A675" w14:textId="77777777" w:rsidR="00DE601A" w:rsidRPr="006A0C8E" w:rsidRDefault="00DE601A" w:rsidP="00DE601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6804"/>
      </w:tblGrid>
      <w:tr w:rsidR="00DE601A" w:rsidRPr="006A0C8E" w14:paraId="1278A678" w14:textId="77777777" w:rsidTr="00DE601A">
        <w:tc>
          <w:tcPr>
            <w:tcW w:w="2338" w:type="dxa"/>
            <w:shd w:val="pct15" w:color="auto" w:fill="FFFFFF"/>
          </w:tcPr>
          <w:p w14:paraId="1278A676" w14:textId="77777777" w:rsidR="00DE601A" w:rsidRPr="006A0C8E" w:rsidRDefault="00DE601A" w:rsidP="00DE601A">
            <w:pPr>
              <w:rPr>
                <w:rFonts w:cs="Arial"/>
                <w:b/>
                <w:color w:val="000000"/>
              </w:rPr>
            </w:pPr>
            <w:r w:rsidRPr="006A0C8E">
              <w:rPr>
                <w:rFonts w:cs="Arial"/>
                <w:b/>
                <w:color w:val="000000"/>
              </w:rPr>
              <w:t>Naam stagebedrijf:</w:t>
            </w:r>
          </w:p>
        </w:tc>
        <w:tc>
          <w:tcPr>
            <w:tcW w:w="6804" w:type="dxa"/>
          </w:tcPr>
          <w:p w14:paraId="1278A677" w14:textId="29D0D168" w:rsidR="00DE601A" w:rsidRPr="006A0C8E" w:rsidRDefault="00F34B35" w:rsidP="00DE601A">
            <w:pPr>
              <w:rPr>
                <w:rFonts w:cs="Arial"/>
                <w:b/>
              </w:rPr>
            </w:pPr>
            <w:r w:rsidRPr="006A0C8E">
              <w:rPr>
                <w:rFonts w:cs="Arial"/>
                <w:b/>
              </w:rPr>
              <w:t>INBO</w:t>
            </w:r>
          </w:p>
        </w:tc>
      </w:tr>
    </w:tbl>
    <w:p w14:paraId="1278A679" w14:textId="77777777" w:rsidR="00DE601A" w:rsidRPr="006A0C8E" w:rsidRDefault="00DE601A" w:rsidP="00DE601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221"/>
      </w:tblGrid>
      <w:tr w:rsidR="00DE601A" w:rsidRPr="006A0C8E" w14:paraId="1278A67C" w14:textId="77777777" w:rsidTr="00DE601A">
        <w:tc>
          <w:tcPr>
            <w:tcW w:w="921" w:type="dxa"/>
            <w:shd w:val="pct15" w:color="auto" w:fill="FFFFFF"/>
          </w:tcPr>
          <w:p w14:paraId="1278A67A" w14:textId="77777777" w:rsidR="00DE601A" w:rsidRPr="006A0C8E" w:rsidRDefault="00DE601A" w:rsidP="00DE601A">
            <w:pPr>
              <w:rPr>
                <w:rFonts w:cs="Arial"/>
                <w:b/>
              </w:rPr>
            </w:pPr>
            <w:r w:rsidRPr="006A0C8E">
              <w:rPr>
                <w:rFonts w:cs="Arial"/>
                <w:b/>
              </w:rPr>
              <w:t>Adres:</w:t>
            </w:r>
          </w:p>
        </w:tc>
        <w:tc>
          <w:tcPr>
            <w:tcW w:w="8221" w:type="dxa"/>
          </w:tcPr>
          <w:p w14:paraId="1278A67B" w14:textId="2834D0B0" w:rsidR="00DE601A" w:rsidRPr="006A0C8E" w:rsidRDefault="00F34B35" w:rsidP="00DE601A">
            <w:pPr>
              <w:rPr>
                <w:rFonts w:cs="Arial"/>
                <w:b/>
              </w:rPr>
            </w:pPr>
            <w:proofErr w:type="spellStart"/>
            <w:r w:rsidRPr="006A0C8E">
              <w:rPr>
                <w:rFonts w:cs="Arial"/>
                <w:b/>
              </w:rPr>
              <w:t>Gaverstraat</w:t>
            </w:r>
            <w:proofErr w:type="spellEnd"/>
            <w:r w:rsidRPr="006A0C8E">
              <w:rPr>
                <w:rFonts w:cs="Arial"/>
                <w:b/>
              </w:rPr>
              <w:t xml:space="preserve"> 4</w:t>
            </w:r>
          </w:p>
        </w:tc>
      </w:tr>
    </w:tbl>
    <w:p w14:paraId="1278A67D" w14:textId="77777777" w:rsidR="00DE601A" w:rsidRPr="006A0C8E" w:rsidRDefault="00DE601A" w:rsidP="00DE601A">
      <w:pPr>
        <w:rPr>
          <w:rFonts w:cs="Arial"/>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6945"/>
      </w:tblGrid>
      <w:tr w:rsidR="00DE601A" w:rsidRPr="006A0C8E" w14:paraId="1278A680" w14:textId="77777777" w:rsidTr="00DE601A">
        <w:tc>
          <w:tcPr>
            <w:tcW w:w="1276" w:type="dxa"/>
          </w:tcPr>
          <w:p w14:paraId="1278A67E" w14:textId="2EF3508A" w:rsidR="00DE601A" w:rsidRPr="006A0C8E" w:rsidRDefault="00F34B35" w:rsidP="00DE601A">
            <w:pPr>
              <w:rPr>
                <w:rFonts w:cs="Arial"/>
                <w:b/>
              </w:rPr>
            </w:pPr>
            <w:r w:rsidRPr="006A0C8E">
              <w:rPr>
                <w:rFonts w:cs="Arial"/>
                <w:b/>
              </w:rPr>
              <w:t>9500</w:t>
            </w:r>
          </w:p>
        </w:tc>
        <w:tc>
          <w:tcPr>
            <w:tcW w:w="6945" w:type="dxa"/>
          </w:tcPr>
          <w:p w14:paraId="1278A67F" w14:textId="79153E79" w:rsidR="00DE601A" w:rsidRPr="006A0C8E" w:rsidRDefault="00F34B35" w:rsidP="00DE601A">
            <w:pPr>
              <w:rPr>
                <w:rFonts w:cs="Arial"/>
                <w:b/>
              </w:rPr>
            </w:pPr>
            <w:r w:rsidRPr="006A0C8E">
              <w:rPr>
                <w:rFonts w:cs="Arial"/>
                <w:b/>
              </w:rPr>
              <w:t>Geraardsbergen</w:t>
            </w:r>
          </w:p>
        </w:tc>
      </w:tr>
    </w:tbl>
    <w:p w14:paraId="1278A681" w14:textId="77777777" w:rsidR="00DE601A" w:rsidRPr="006A0C8E" w:rsidRDefault="00DE601A" w:rsidP="00DE601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87"/>
      </w:tblGrid>
      <w:tr w:rsidR="00DE601A" w:rsidRPr="006A0C8E" w14:paraId="1278A684" w14:textId="77777777" w:rsidTr="00DE601A">
        <w:tc>
          <w:tcPr>
            <w:tcW w:w="2055" w:type="dxa"/>
            <w:shd w:val="pct15" w:color="auto" w:fill="FFFFFF"/>
          </w:tcPr>
          <w:p w14:paraId="1278A682" w14:textId="77777777" w:rsidR="00DE601A" w:rsidRPr="006A0C8E" w:rsidRDefault="00DE601A" w:rsidP="00DE601A">
            <w:pPr>
              <w:rPr>
                <w:rFonts w:cs="Arial"/>
                <w:b/>
              </w:rPr>
            </w:pPr>
            <w:r w:rsidRPr="006A0C8E">
              <w:rPr>
                <w:rFonts w:cs="Arial"/>
                <w:b/>
              </w:rPr>
              <w:t>Telefoonnummer:</w:t>
            </w:r>
          </w:p>
        </w:tc>
        <w:tc>
          <w:tcPr>
            <w:tcW w:w="7087" w:type="dxa"/>
          </w:tcPr>
          <w:p w14:paraId="1278A683" w14:textId="68DE1868" w:rsidR="00DE601A" w:rsidRPr="006A0C8E" w:rsidRDefault="00F34B35" w:rsidP="00DE601A">
            <w:pPr>
              <w:rPr>
                <w:rFonts w:cs="Arial"/>
                <w:b/>
              </w:rPr>
            </w:pPr>
            <w:r w:rsidRPr="006A0C8E">
              <w:rPr>
                <w:rFonts w:cs="Arial"/>
                <w:b/>
              </w:rPr>
              <w:t>054 43 71 11</w:t>
            </w:r>
          </w:p>
        </w:tc>
      </w:tr>
    </w:tbl>
    <w:p w14:paraId="1278A685" w14:textId="77777777" w:rsidR="00DE601A" w:rsidRPr="006A0C8E" w:rsidRDefault="00DE601A" w:rsidP="00DE601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87"/>
      </w:tblGrid>
      <w:tr w:rsidR="00DE601A" w:rsidRPr="006A0C8E" w14:paraId="1278A688" w14:textId="77777777" w:rsidTr="00DE601A">
        <w:tc>
          <w:tcPr>
            <w:tcW w:w="2055" w:type="dxa"/>
            <w:shd w:val="pct15" w:color="auto" w:fill="FFFFFF"/>
          </w:tcPr>
          <w:p w14:paraId="1278A686" w14:textId="77777777" w:rsidR="00DE601A" w:rsidRPr="006A0C8E" w:rsidRDefault="00DE601A" w:rsidP="00DE601A">
            <w:pPr>
              <w:rPr>
                <w:rFonts w:cs="Arial"/>
                <w:b/>
              </w:rPr>
            </w:pPr>
            <w:proofErr w:type="spellStart"/>
            <w:r w:rsidRPr="006A0C8E">
              <w:rPr>
                <w:rFonts w:cs="Arial"/>
                <w:b/>
              </w:rPr>
              <w:t>GSM-nummer</w:t>
            </w:r>
            <w:proofErr w:type="spellEnd"/>
            <w:r w:rsidRPr="006A0C8E">
              <w:rPr>
                <w:rFonts w:cs="Arial"/>
                <w:b/>
              </w:rPr>
              <w:t>:</w:t>
            </w:r>
          </w:p>
        </w:tc>
        <w:tc>
          <w:tcPr>
            <w:tcW w:w="7087" w:type="dxa"/>
          </w:tcPr>
          <w:p w14:paraId="1278A687" w14:textId="4588B300" w:rsidR="00DE601A" w:rsidRPr="006A0C8E" w:rsidRDefault="00F34B35" w:rsidP="00DE601A">
            <w:pPr>
              <w:rPr>
                <w:rFonts w:cs="Arial"/>
                <w:b/>
              </w:rPr>
            </w:pPr>
            <w:r w:rsidRPr="006A0C8E">
              <w:rPr>
                <w:rFonts w:cs="Arial"/>
                <w:b/>
              </w:rPr>
              <w:t xml:space="preserve">0475 86 02 28 (Ellen Van </w:t>
            </w:r>
            <w:proofErr w:type="spellStart"/>
            <w:r w:rsidRPr="006A0C8E">
              <w:rPr>
                <w:rFonts w:cs="Arial"/>
                <w:b/>
              </w:rPr>
              <w:t>Krunkselven</w:t>
            </w:r>
            <w:proofErr w:type="spellEnd"/>
            <w:r w:rsidRPr="006A0C8E">
              <w:rPr>
                <w:rFonts w:cs="Arial"/>
                <w:b/>
              </w:rPr>
              <w:t>)</w:t>
            </w:r>
          </w:p>
        </w:tc>
      </w:tr>
    </w:tbl>
    <w:p w14:paraId="1278A68D" w14:textId="49128CFE" w:rsidR="00DE601A" w:rsidRPr="006A0C8E" w:rsidRDefault="00DE601A" w:rsidP="00DE601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221"/>
      </w:tblGrid>
      <w:tr w:rsidR="00DE601A" w:rsidRPr="006A0C8E" w14:paraId="1278A690" w14:textId="77777777" w:rsidTr="00DE601A">
        <w:tc>
          <w:tcPr>
            <w:tcW w:w="921" w:type="dxa"/>
            <w:shd w:val="pct15" w:color="auto" w:fill="FFFFFF"/>
          </w:tcPr>
          <w:p w14:paraId="1278A68E" w14:textId="77777777" w:rsidR="00DE601A" w:rsidRPr="006A0C8E" w:rsidRDefault="00DE601A" w:rsidP="00DE601A">
            <w:pPr>
              <w:rPr>
                <w:rFonts w:cs="Arial"/>
                <w:b/>
              </w:rPr>
            </w:pPr>
            <w:r w:rsidRPr="006A0C8E">
              <w:rPr>
                <w:rFonts w:cs="Arial"/>
                <w:b/>
              </w:rPr>
              <w:t>E-mail:</w:t>
            </w:r>
          </w:p>
        </w:tc>
        <w:tc>
          <w:tcPr>
            <w:tcW w:w="8221" w:type="dxa"/>
          </w:tcPr>
          <w:p w14:paraId="1278A68F" w14:textId="10A6BA23" w:rsidR="00DE601A" w:rsidRPr="006A0C8E" w:rsidRDefault="00DA61BB" w:rsidP="00DE601A">
            <w:pPr>
              <w:rPr>
                <w:rFonts w:cs="Arial"/>
                <w:b/>
              </w:rPr>
            </w:pPr>
            <w:r w:rsidRPr="00DA61BB">
              <w:rPr>
                <w:rFonts w:cs="Arial"/>
                <w:b/>
              </w:rPr>
              <w:t>ellen.van.krunkelsven1@telenet.be</w:t>
            </w:r>
          </w:p>
        </w:tc>
      </w:tr>
    </w:tbl>
    <w:p w14:paraId="1278A691" w14:textId="3D5AC2C7" w:rsidR="00DE601A" w:rsidRPr="006A0C8E" w:rsidRDefault="00DE601A" w:rsidP="00DE601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6520"/>
      </w:tblGrid>
      <w:tr w:rsidR="00F34B35" w:rsidRPr="006A0C8E" w14:paraId="71807537" w14:textId="77777777" w:rsidTr="008A79D7">
        <w:tc>
          <w:tcPr>
            <w:tcW w:w="2622" w:type="dxa"/>
            <w:shd w:val="pct15" w:color="auto" w:fill="FFFFFF"/>
          </w:tcPr>
          <w:p w14:paraId="568D5997" w14:textId="77777777" w:rsidR="00F34B35" w:rsidRPr="006A0C8E" w:rsidRDefault="00F34B35" w:rsidP="008A79D7">
            <w:pPr>
              <w:rPr>
                <w:rFonts w:cs="Arial"/>
                <w:b/>
              </w:rPr>
            </w:pPr>
            <w:r w:rsidRPr="006A0C8E">
              <w:rPr>
                <w:rFonts w:cs="Arial"/>
                <w:b/>
              </w:rPr>
              <w:t>Directeur/diensthoofd:</w:t>
            </w:r>
          </w:p>
        </w:tc>
        <w:tc>
          <w:tcPr>
            <w:tcW w:w="6520" w:type="dxa"/>
          </w:tcPr>
          <w:p w14:paraId="07B2CD73" w14:textId="479B9C81" w:rsidR="00F34B35" w:rsidRPr="006A0C8E" w:rsidRDefault="001265F9" w:rsidP="008A79D7">
            <w:pPr>
              <w:rPr>
                <w:rFonts w:cs="Arial"/>
                <w:b/>
              </w:rPr>
            </w:pPr>
            <w:r>
              <w:rPr>
                <w:rFonts w:cs="Arial"/>
                <w:b/>
              </w:rPr>
              <w:t>Maurice Hoffmann</w:t>
            </w:r>
          </w:p>
        </w:tc>
      </w:tr>
    </w:tbl>
    <w:p w14:paraId="681DA0E9" w14:textId="77777777" w:rsidR="00F34B35" w:rsidRPr="006A0C8E" w:rsidRDefault="00F34B35" w:rsidP="00F34B3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512"/>
      </w:tblGrid>
      <w:tr w:rsidR="00F34B35" w:rsidRPr="006A0C8E" w14:paraId="1DB3877E" w14:textId="77777777" w:rsidTr="008A79D7">
        <w:tc>
          <w:tcPr>
            <w:tcW w:w="1630" w:type="dxa"/>
            <w:shd w:val="pct15" w:color="auto" w:fill="FFFFFF"/>
          </w:tcPr>
          <w:p w14:paraId="53B2F411" w14:textId="77777777" w:rsidR="00F34B35" w:rsidRPr="006A0C8E" w:rsidRDefault="00F34B35" w:rsidP="008A79D7">
            <w:pPr>
              <w:rPr>
                <w:rFonts w:cs="Arial"/>
                <w:b/>
              </w:rPr>
            </w:pPr>
            <w:r w:rsidRPr="006A0C8E">
              <w:rPr>
                <w:rFonts w:cs="Arial"/>
                <w:b/>
              </w:rPr>
              <w:t>Stagementor:</w:t>
            </w:r>
          </w:p>
        </w:tc>
        <w:tc>
          <w:tcPr>
            <w:tcW w:w="7512" w:type="dxa"/>
          </w:tcPr>
          <w:p w14:paraId="134A1FD2" w14:textId="77777777" w:rsidR="00F34B35" w:rsidRPr="006A0C8E" w:rsidRDefault="00F34B35" w:rsidP="008A79D7">
            <w:pPr>
              <w:rPr>
                <w:rFonts w:cs="Arial"/>
                <w:b/>
              </w:rPr>
            </w:pPr>
            <w:r w:rsidRPr="006A0C8E">
              <w:rPr>
                <w:rFonts w:cs="Arial"/>
                <w:b/>
              </w:rPr>
              <w:t xml:space="preserve">Ellen Van </w:t>
            </w:r>
            <w:proofErr w:type="spellStart"/>
            <w:r w:rsidRPr="006A0C8E">
              <w:rPr>
                <w:rFonts w:cs="Arial"/>
                <w:b/>
              </w:rPr>
              <w:t>Krunkelsven</w:t>
            </w:r>
            <w:proofErr w:type="spellEnd"/>
          </w:p>
        </w:tc>
      </w:tr>
    </w:tbl>
    <w:p w14:paraId="0B61BC33" w14:textId="77777777" w:rsidR="00F34B35" w:rsidRPr="006A0C8E" w:rsidRDefault="00F34B35" w:rsidP="00F34B3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221"/>
      </w:tblGrid>
      <w:tr w:rsidR="00F34B35" w:rsidRPr="006A0C8E" w14:paraId="3738387C" w14:textId="77777777" w:rsidTr="008A79D7">
        <w:tc>
          <w:tcPr>
            <w:tcW w:w="921" w:type="dxa"/>
            <w:shd w:val="pct15" w:color="auto" w:fill="FFFFFF"/>
          </w:tcPr>
          <w:p w14:paraId="3F7DB8AF" w14:textId="77777777" w:rsidR="00F34B35" w:rsidRPr="006A0C8E" w:rsidRDefault="00F34B35" w:rsidP="008A79D7">
            <w:pPr>
              <w:rPr>
                <w:rFonts w:cs="Arial"/>
                <w:b/>
              </w:rPr>
            </w:pPr>
            <w:r w:rsidRPr="006A0C8E">
              <w:rPr>
                <w:rFonts w:cs="Arial"/>
                <w:b/>
              </w:rPr>
              <w:t>Sector:</w:t>
            </w:r>
          </w:p>
        </w:tc>
        <w:tc>
          <w:tcPr>
            <w:tcW w:w="8221" w:type="dxa"/>
          </w:tcPr>
          <w:p w14:paraId="5522E857" w14:textId="3017F77D" w:rsidR="00F34B35" w:rsidRPr="006A0C8E" w:rsidRDefault="001265F9" w:rsidP="008A79D7">
            <w:pPr>
              <w:rPr>
                <w:rFonts w:cs="Arial"/>
                <w:b/>
              </w:rPr>
            </w:pPr>
            <w:r>
              <w:rPr>
                <w:rFonts w:cs="Arial"/>
                <w:b/>
              </w:rPr>
              <w:t>Faunabeheer</w:t>
            </w:r>
          </w:p>
        </w:tc>
      </w:tr>
    </w:tbl>
    <w:p w14:paraId="02DBAF96" w14:textId="77777777" w:rsidR="00F34B35" w:rsidRPr="006A0C8E" w:rsidRDefault="00F34B35" w:rsidP="00F34B35">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4819"/>
      </w:tblGrid>
      <w:tr w:rsidR="00F34B35" w:rsidRPr="006A0C8E" w14:paraId="273D1DFA" w14:textId="77777777" w:rsidTr="008A79D7">
        <w:tc>
          <w:tcPr>
            <w:tcW w:w="4323" w:type="dxa"/>
            <w:shd w:val="pct15" w:color="auto" w:fill="FFFFFF"/>
          </w:tcPr>
          <w:p w14:paraId="40EBCC5B" w14:textId="77777777" w:rsidR="00F34B35" w:rsidRPr="006A0C8E" w:rsidRDefault="00F34B35" w:rsidP="008A79D7">
            <w:pPr>
              <w:rPr>
                <w:rFonts w:cs="Arial"/>
                <w:b/>
              </w:rPr>
            </w:pPr>
            <w:r w:rsidRPr="006A0C8E">
              <w:rPr>
                <w:rFonts w:cs="Arial"/>
                <w:b/>
              </w:rPr>
              <w:t>Afdeling/Groep binnen het stagebedrijf:</w:t>
            </w:r>
          </w:p>
        </w:tc>
        <w:tc>
          <w:tcPr>
            <w:tcW w:w="4819" w:type="dxa"/>
          </w:tcPr>
          <w:p w14:paraId="310BA81D" w14:textId="52017B74" w:rsidR="00F34B35" w:rsidRPr="006A0C8E" w:rsidRDefault="00DE716C" w:rsidP="008A79D7">
            <w:pPr>
              <w:rPr>
                <w:rFonts w:cs="Arial"/>
                <w:b/>
              </w:rPr>
            </w:pPr>
            <w:r w:rsidRPr="006A0C8E">
              <w:rPr>
                <w:rFonts w:cs="Arial"/>
                <w:b/>
              </w:rPr>
              <w:t>Z</w:t>
            </w:r>
            <w:r w:rsidR="00F34B35" w:rsidRPr="006A0C8E">
              <w:rPr>
                <w:rFonts w:cs="Arial"/>
                <w:b/>
              </w:rPr>
              <w:t>oogdieren</w:t>
            </w:r>
          </w:p>
        </w:tc>
      </w:tr>
    </w:tbl>
    <w:p w14:paraId="6EB3D78F" w14:textId="77777777" w:rsidR="00F34B35" w:rsidRPr="006A0C8E" w:rsidRDefault="00F34B35" w:rsidP="00F34B35">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6804"/>
      </w:tblGrid>
      <w:tr w:rsidR="00F34B35" w:rsidRPr="006A0C8E" w14:paraId="77B47DF6" w14:textId="77777777" w:rsidTr="008A79D7">
        <w:tc>
          <w:tcPr>
            <w:tcW w:w="2338" w:type="dxa"/>
            <w:shd w:val="pct15" w:color="auto" w:fill="FFFFFF"/>
          </w:tcPr>
          <w:p w14:paraId="04617DB1" w14:textId="77777777" w:rsidR="00F34B35" w:rsidRPr="006A0C8E" w:rsidRDefault="00F34B35" w:rsidP="008A79D7">
            <w:pPr>
              <w:rPr>
                <w:rFonts w:cs="Arial"/>
                <w:b/>
              </w:rPr>
            </w:pPr>
            <w:r w:rsidRPr="006A0C8E">
              <w:rPr>
                <w:rFonts w:cs="Arial"/>
                <w:b/>
              </w:rPr>
              <w:t>Aantal werknemers:</w:t>
            </w:r>
          </w:p>
        </w:tc>
        <w:tc>
          <w:tcPr>
            <w:tcW w:w="6804" w:type="dxa"/>
          </w:tcPr>
          <w:p w14:paraId="2B1FA2C7" w14:textId="1F2BEAB5" w:rsidR="00F34B35" w:rsidRPr="006A0C8E" w:rsidRDefault="001265F9" w:rsidP="008A79D7">
            <w:pPr>
              <w:rPr>
                <w:rFonts w:cs="Arial"/>
                <w:b/>
              </w:rPr>
            </w:pPr>
            <w:r>
              <w:rPr>
                <w:rFonts w:cs="Arial"/>
                <w:b/>
              </w:rPr>
              <w:t>270</w:t>
            </w:r>
          </w:p>
        </w:tc>
      </w:tr>
    </w:tbl>
    <w:p w14:paraId="6251461E" w14:textId="77777777" w:rsidR="00F34B35" w:rsidRPr="006A0C8E" w:rsidRDefault="00F34B35" w:rsidP="00F34B35">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221"/>
      </w:tblGrid>
      <w:tr w:rsidR="00F34B35" w:rsidRPr="006A0C8E" w14:paraId="1DB83521" w14:textId="77777777" w:rsidTr="008A79D7">
        <w:tc>
          <w:tcPr>
            <w:tcW w:w="921" w:type="dxa"/>
            <w:shd w:val="pct15" w:color="auto" w:fill="FFFFFF"/>
          </w:tcPr>
          <w:p w14:paraId="62FBE18F" w14:textId="77777777" w:rsidR="00F34B35" w:rsidRPr="006A0C8E" w:rsidRDefault="00F34B35" w:rsidP="008A79D7">
            <w:pPr>
              <w:rPr>
                <w:rFonts w:cs="Arial"/>
                <w:b/>
              </w:rPr>
            </w:pPr>
            <w:r w:rsidRPr="006A0C8E">
              <w:rPr>
                <w:rFonts w:cs="Arial"/>
                <w:b/>
              </w:rPr>
              <w:t>Omzet:</w:t>
            </w:r>
          </w:p>
        </w:tc>
        <w:tc>
          <w:tcPr>
            <w:tcW w:w="8221" w:type="dxa"/>
          </w:tcPr>
          <w:p w14:paraId="74092408" w14:textId="77777777" w:rsidR="00F34B35" w:rsidRPr="006A0C8E" w:rsidRDefault="00F34B35" w:rsidP="008A79D7">
            <w:pPr>
              <w:rPr>
                <w:rFonts w:cs="Arial"/>
                <w:b/>
              </w:rPr>
            </w:pPr>
            <w:r w:rsidRPr="006A0C8E">
              <w:rPr>
                <w:rFonts w:cs="Arial"/>
                <w:b/>
              </w:rPr>
              <w:t>Overheidsinstelling</w:t>
            </w:r>
          </w:p>
        </w:tc>
      </w:tr>
    </w:tbl>
    <w:p w14:paraId="3EDAEDF5" w14:textId="77777777" w:rsidR="00F34B35" w:rsidRPr="006A0C8E" w:rsidRDefault="00F34B35" w:rsidP="00F34B35">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7796"/>
      </w:tblGrid>
      <w:tr w:rsidR="00F34B35" w:rsidRPr="006A0C8E" w14:paraId="66650846" w14:textId="77777777" w:rsidTr="008A79D7">
        <w:tc>
          <w:tcPr>
            <w:tcW w:w="1346" w:type="dxa"/>
            <w:shd w:val="pct15" w:color="auto" w:fill="FFFFFF"/>
          </w:tcPr>
          <w:p w14:paraId="6FE7A7F8" w14:textId="77777777" w:rsidR="00F34B35" w:rsidRPr="006A0C8E" w:rsidRDefault="00F34B35" w:rsidP="008A79D7">
            <w:pPr>
              <w:rPr>
                <w:rFonts w:cs="Arial"/>
                <w:b/>
              </w:rPr>
            </w:pPr>
            <w:r w:rsidRPr="006A0C8E">
              <w:rPr>
                <w:rFonts w:cs="Arial"/>
                <w:b/>
              </w:rPr>
              <w:t>Producten:</w:t>
            </w:r>
          </w:p>
        </w:tc>
        <w:tc>
          <w:tcPr>
            <w:tcW w:w="7796" w:type="dxa"/>
          </w:tcPr>
          <w:p w14:paraId="2523B860" w14:textId="77777777" w:rsidR="00F34B35" w:rsidRPr="006A0C8E" w:rsidRDefault="00F34B35" w:rsidP="008A79D7">
            <w:pPr>
              <w:rPr>
                <w:rFonts w:cs="Arial"/>
                <w:b/>
              </w:rPr>
            </w:pPr>
            <w:r w:rsidRPr="006A0C8E">
              <w:rPr>
                <w:rFonts w:cs="Arial"/>
                <w:b/>
              </w:rPr>
              <w:t>Voert onderzoek uit</w:t>
            </w:r>
          </w:p>
        </w:tc>
      </w:tr>
    </w:tbl>
    <w:p w14:paraId="4CFB579F" w14:textId="77777777" w:rsidR="00F34B35" w:rsidRPr="006A0C8E" w:rsidRDefault="00F34B35" w:rsidP="00F34B35">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512"/>
      </w:tblGrid>
      <w:tr w:rsidR="00F34B35" w:rsidRPr="006A0C8E" w14:paraId="324431D9" w14:textId="77777777" w:rsidTr="008A79D7">
        <w:tc>
          <w:tcPr>
            <w:tcW w:w="1630" w:type="dxa"/>
            <w:shd w:val="pct15" w:color="auto" w:fill="FFFFFF"/>
          </w:tcPr>
          <w:p w14:paraId="615D41B5" w14:textId="77777777" w:rsidR="00F34B35" w:rsidRPr="006A0C8E" w:rsidRDefault="00F34B35" w:rsidP="008A79D7">
            <w:pPr>
              <w:rPr>
                <w:rFonts w:cs="Arial"/>
                <w:b/>
              </w:rPr>
            </w:pPr>
            <w:r w:rsidRPr="006A0C8E">
              <w:rPr>
                <w:rFonts w:cs="Arial"/>
                <w:b/>
              </w:rPr>
              <w:t>Specialisatie:</w:t>
            </w:r>
          </w:p>
        </w:tc>
        <w:tc>
          <w:tcPr>
            <w:tcW w:w="7512" w:type="dxa"/>
          </w:tcPr>
          <w:p w14:paraId="51AE9984" w14:textId="7CA470F3" w:rsidR="00F34B35" w:rsidRPr="006A0C8E" w:rsidRDefault="00DE716C" w:rsidP="008A79D7">
            <w:pPr>
              <w:rPr>
                <w:rFonts w:cs="Arial"/>
                <w:b/>
              </w:rPr>
            </w:pPr>
            <w:r w:rsidRPr="006A0C8E">
              <w:rPr>
                <w:rFonts w:cs="Arial"/>
                <w:b/>
              </w:rPr>
              <w:t>N</w:t>
            </w:r>
            <w:r w:rsidR="00F34B35" w:rsidRPr="006A0C8E">
              <w:rPr>
                <w:rFonts w:cs="Arial"/>
                <w:b/>
              </w:rPr>
              <w:t>atuuronderzoek</w:t>
            </w:r>
          </w:p>
        </w:tc>
      </w:tr>
    </w:tbl>
    <w:p w14:paraId="7D3923F3" w14:textId="77777777" w:rsidR="00F34B35" w:rsidRPr="006A0C8E" w:rsidRDefault="00F34B35" w:rsidP="00F34B35">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095"/>
      </w:tblGrid>
      <w:tr w:rsidR="00F34B35" w:rsidRPr="006A0C8E" w14:paraId="2D7C10F2" w14:textId="77777777" w:rsidTr="008A79D7">
        <w:tc>
          <w:tcPr>
            <w:tcW w:w="3047" w:type="dxa"/>
            <w:shd w:val="pct15" w:color="auto" w:fill="FFFFFF"/>
          </w:tcPr>
          <w:p w14:paraId="1425247B" w14:textId="77777777" w:rsidR="00F34B35" w:rsidRPr="006A0C8E" w:rsidRDefault="00F34B35" w:rsidP="008A79D7">
            <w:pPr>
              <w:rPr>
                <w:rFonts w:cs="Arial"/>
                <w:b/>
              </w:rPr>
            </w:pPr>
            <w:r w:rsidRPr="006A0C8E">
              <w:rPr>
                <w:rFonts w:cs="Arial"/>
                <w:b/>
              </w:rPr>
              <w:t>Twee relevante publicaties van het stagebedrijf:</w:t>
            </w:r>
          </w:p>
        </w:tc>
        <w:tc>
          <w:tcPr>
            <w:tcW w:w="6095" w:type="dxa"/>
          </w:tcPr>
          <w:p w14:paraId="6FF53841" w14:textId="77777777" w:rsidR="00F34B35" w:rsidRPr="006A0C8E" w:rsidRDefault="00F34B35" w:rsidP="008A79D7">
            <w:pPr>
              <w:rPr>
                <w:rFonts w:cs="Arial"/>
                <w:b/>
                <w:sz w:val="20"/>
              </w:rPr>
            </w:pPr>
            <w:r w:rsidRPr="006A0C8E">
              <w:rPr>
                <w:rFonts w:cs="Arial"/>
                <w:b/>
                <w:sz w:val="20"/>
                <w:shd w:val="clear" w:color="auto" w:fill="FFFFFF"/>
              </w:rPr>
              <w:t>De IUCN rode lijst van de zoogdieren in Vlaanderen</w:t>
            </w:r>
            <w:r w:rsidRPr="006A0C8E">
              <w:rPr>
                <w:rFonts w:cs="Arial"/>
                <w:b/>
                <w:sz w:val="20"/>
              </w:rPr>
              <w:br/>
              <w:t>Monitoring Natura 2000-soorten en overige soorten prioritair voor het Vlaams beleid</w:t>
            </w:r>
          </w:p>
        </w:tc>
      </w:tr>
    </w:tbl>
    <w:p w14:paraId="0BA2ED28" w14:textId="77777777" w:rsidR="00F34B35" w:rsidRPr="006A0C8E" w:rsidRDefault="00F34B35" w:rsidP="00F34B35">
      <w:pPr>
        <w:rPr>
          <w:rFonts w:cs="Arial"/>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6520"/>
      </w:tblGrid>
      <w:tr w:rsidR="00F34B35" w:rsidRPr="006A0C8E" w14:paraId="41CB26BF" w14:textId="77777777" w:rsidTr="00F34B35">
        <w:tc>
          <w:tcPr>
            <w:tcW w:w="2622" w:type="dxa"/>
            <w:shd w:val="pct15" w:color="auto" w:fill="FFFFFF"/>
          </w:tcPr>
          <w:p w14:paraId="0470D7D3" w14:textId="77777777" w:rsidR="00F34B35" w:rsidRPr="006A0C8E" w:rsidRDefault="00F34B35" w:rsidP="008A79D7">
            <w:pPr>
              <w:rPr>
                <w:rFonts w:cs="Arial"/>
                <w:b/>
              </w:rPr>
            </w:pPr>
            <w:r w:rsidRPr="006A0C8E">
              <w:rPr>
                <w:rFonts w:cs="Arial"/>
                <w:b/>
              </w:rPr>
              <w:t>Bijkomende gegevens:</w:t>
            </w:r>
          </w:p>
        </w:tc>
        <w:tc>
          <w:tcPr>
            <w:tcW w:w="6520" w:type="dxa"/>
          </w:tcPr>
          <w:p w14:paraId="78146748" w14:textId="77777777" w:rsidR="00F34B35" w:rsidRPr="006A0C8E" w:rsidRDefault="00F34B35" w:rsidP="008A79D7">
            <w:pPr>
              <w:rPr>
                <w:rFonts w:cs="Arial"/>
                <w:b/>
              </w:rPr>
            </w:pPr>
          </w:p>
        </w:tc>
      </w:tr>
    </w:tbl>
    <w:p w14:paraId="1278A6B1" w14:textId="77777777" w:rsidR="00DE601A" w:rsidRPr="006A0C8E" w:rsidRDefault="00DE601A" w:rsidP="00DE601A">
      <w:pPr>
        <w:rPr>
          <w:rFonts w:cs="Arial"/>
          <w:b/>
        </w:rPr>
      </w:pPr>
    </w:p>
    <w:p w14:paraId="1278A6B9" w14:textId="77777777" w:rsidR="00DE601A" w:rsidRPr="006A0C8E" w:rsidRDefault="00DE601A" w:rsidP="00DE601A">
      <w:pPr>
        <w:rPr>
          <w:rFonts w:cs="Arial"/>
        </w:rPr>
        <w:sectPr w:rsidR="00DE601A" w:rsidRPr="006A0C8E" w:rsidSect="00EE04A4">
          <w:pgSz w:w="11906" w:h="16838"/>
          <w:pgMar w:top="1417" w:right="1417" w:bottom="1417" w:left="1417" w:header="708" w:footer="708" w:gutter="0"/>
          <w:cols w:space="708"/>
        </w:sectPr>
      </w:pPr>
    </w:p>
    <w:p w14:paraId="1278A6BA" w14:textId="5A97DDE9" w:rsidR="00100621" w:rsidRPr="006A0C8E" w:rsidRDefault="00100621" w:rsidP="005F1689">
      <w:pPr>
        <w:pStyle w:val="Kop1"/>
      </w:pPr>
      <w:bookmarkStart w:id="34" w:name="_Toc450912374"/>
      <w:bookmarkStart w:id="35" w:name="_Toc303865984"/>
      <w:bookmarkStart w:id="36" w:name="_Toc303866027"/>
      <w:bookmarkStart w:id="37" w:name="_Toc351024795"/>
      <w:r w:rsidRPr="006A0C8E">
        <w:lastRenderedPageBreak/>
        <w:t>Voorstelling van het bedrijf</w:t>
      </w:r>
      <w:bookmarkEnd w:id="34"/>
      <w:r w:rsidRPr="006A0C8E">
        <w:t xml:space="preserve"> </w:t>
      </w:r>
    </w:p>
    <w:p w14:paraId="1278A6BB" w14:textId="77777777" w:rsidR="00100621" w:rsidRPr="006A0C8E" w:rsidRDefault="00100621" w:rsidP="00100621">
      <w:pPr>
        <w:rPr>
          <w:rFonts w:cs="Arial"/>
          <w:color w:val="000080"/>
        </w:rPr>
      </w:pPr>
    </w:p>
    <w:p w14:paraId="1278A6C8" w14:textId="2C2D4680" w:rsidR="00100621" w:rsidRPr="006A0C8E" w:rsidRDefault="00100621" w:rsidP="00100621">
      <w:pPr>
        <w:rPr>
          <w:rFonts w:eastAsia="Calibri" w:cs="Arial"/>
          <w:lang w:val="nl-BE"/>
        </w:rPr>
      </w:pPr>
    </w:p>
    <w:p w14:paraId="018C8878" w14:textId="2BFEB332" w:rsidR="00F34B35" w:rsidRPr="006A0C8E" w:rsidRDefault="00F34B35" w:rsidP="00F34B35">
      <w:pPr>
        <w:rPr>
          <w:rFonts w:cs="Arial"/>
          <w:lang w:val="nl-BE"/>
        </w:rPr>
      </w:pPr>
      <w:r w:rsidRPr="006A0C8E">
        <w:rPr>
          <w:rFonts w:cs="Arial"/>
          <w:lang w:val="nl-BE"/>
        </w:rPr>
        <w:t xml:space="preserve">Dit project is uitgevoerd door de vzw </w:t>
      </w:r>
      <w:proofErr w:type="spellStart"/>
      <w:r w:rsidRPr="006A0C8E">
        <w:rPr>
          <w:rFonts w:cs="Arial"/>
          <w:lang w:val="nl-BE"/>
        </w:rPr>
        <w:t>Teamsters</w:t>
      </w:r>
      <w:proofErr w:type="spellEnd"/>
      <w:r w:rsidRPr="006A0C8E">
        <w:rPr>
          <w:rFonts w:cs="Arial"/>
          <w:lang w:val="nl-BE"/>
        </w:rPr>
        <w:t xml:space="preserve"> op aanvraag van het INBO.</w:t>
      </w:r>
    </w:p>
    <w:p w14:paraId="075C09D0" w14:textId="00B44FC9" w:rsidR="00F34B35" w:rsidRPr="004E32AC" w:rsidRDefault="00F34B35" w:rsidP="00F34B35">
      <w:pPr>
        <w:rPr>
          <w:rFonts w:cs="Arial"/>
          <w:lang w:val="nl-BE"/>
        </w:rPr>
      </w:pPr>
    </w:p>
    <w:p w14:paraId="70F1161A" w14:textId="7A627D43" w:rsidR="00F34B35" w:rsidRPr="006A0C8E" w:rsidRDefault="00F34B35" w:rsidP="00F34B35">
      <w:pPr>
        <w:rPr>
          <w:rFonts w:cs="Arial"/>
          <w:color w:val="FF0000"/>
          <w:lang w:val="nl-BE"/>
        </w:rPr>
      </w:pPr>
    </w:p>
    <w:p w14:paraId="6BE9C8DC" w14:textId="52F6CF45" w:rsidR="00F34B35" w:rsidRPr="006A0C8E" w:rsidRDefault="00F34B35" w:rsidP="00F34B35">
      <w:pPr>
        <w:rPr>
          <w:rFonts w:cs="Arial"/>
          <w:szCs w:val="21"/>
          <w:shd w:val="clear" w:color="auto" w:fill="FFFFFF"/>
        </w:rPr>
      </w:pPr>
      <w:r w:rsidRPr="006A0C8E">
        <w:rPr>
          <w:rFonts w:cs="Arial"/>
          <w:szCs w:val="21"/>
          <w:shd w:val="clear" w:color="auto" w:fill="FFFFFF"/>
        </w:rPr>
        <w:t xml:space="preserve">Het Instituut voor Natuur- en Bosonderzoek (INBO) is het Vlaams onderzoeks- en kenniscentrum voor natuur en het duurzame beheer. </w:t>
      </w:r>
      <w:r w:rsidRPr="006A0C8E">
        <w:rPr>
          <w:rFonts w:cs="Arial"/>
          <w:szCs w:val="21"/>
          <w:shd w:val="clear" w:color="auto" w:fill="FFFFFF"/>
        </w:rPr>
        <w:br/>
        <w:t>Het INBO verricht onderzoek en publiceert deze studies .</w:t>
      </w:r>
    </w:p>
    <w:p w14:paraId="02CB8741" w14:textId="053302A5" w:rsidR="00F34B35" w:rsidRPr="006A0C8E" w:rsidRDefault="00F34B35" w:rsidP="00F34B35">
      <w:pPr>
        <w:pStyle w:val="Normaalweb"/>
        <w:shd w:val="clear" w:color="auto" w:fill="FFFFFF"/>
        <w:spacing w:before="0" w:beforeAutospacing="0" w:after="300" w:afterAutospacing="0" w:line="300" w:lineRule="atLeast"/>
        <w:rPr>
          <w:rFonts w:ascii="Arial" w:hAnsi="Arial" w:cs="Arial"/>
          <w:sz w:val="22"/>
          <w:szCs w:val="21"/>
        </w:rPr>
      </w:pPr>
      <w:r w:rsidRPr="006A0C8E">
        <w:rPr>
          <w:rFonts w:ascii="Arial" w:hAnsi="Arial" w:cs="Arial"/>
          <w:sz w:val="22"/>
          <w:szCs w:val="21"/>
          <w:lang w:val="nl-NL"/>
        </w:rPr>
        <w:t>Er zijn 2 afdelingen:</w:t>
      </w:r>
      <w:r w:rsidRPr="006A0C8E">
        <w:rPr>
          <w:rFonts w:ascii="Arial" w:hAnsi="Arial" w:cs="Arial"/>
          <w:sz w:val="22"/>
          <w:szCs w:val="21"/>
        </w:rPr>
        <w:t xml:space="preserve"> de afdeling Biodiversiteit &amp; Natuurlijk Milieu en de afdeling Beheer &amp; Duurzaam Gebruik. Deze zijn onderverdeeld in verschillende onderzoeksgroepen.</w:t>
      </w:r>
    </w:p>
    <w:p w14:paraId="717E722B" w14:textId="0939A803" w:rsidR="00F34B35" w:rsidRPr="006A0C8E" w:rsidRDefault="009B10D6" w:rsidP="00B77B12">
      <w:pPr>
        <w:pStyle w:val="Normaalweb"/>
        <w:shd w:val="clear" w:color="auto" w:fill="FFFFFF"/>
        <w:spacing w:before="0" w:beforeAutospacing="0" w:after="300" w:afterAutospacing="0" w:line="300" w:lineRule="atLeast"/>
        <w:rPr>
          <w:rFonts w:ascii="Arial" w:hAnsi="Arial" w:cs="Arial"/>
          <w:color w:val="FF0000"/>
        </w:rPr>
      </w:pPr>
      <w:r>
        <w:rPr>
          <w:noProof/>
        </w:rPr>
        <mc:AlternateContent>
          <mc:Choice Requires="wps">
            <w:drawing>
              <wp:anchor distT="0" distB="0" distL="114300" distR="114300" simplePos="0" relativeHeight="251667968" behindDoc="1" locked="0" layoutInCell="1" allowOverlap="1" wp14:anchorId="03EF3251" wp14:editId="105FBA88">
                <wp:simplePos x="0" y="0"/>
                <wp:positionH relativeFrom="column">
                  <wp:posOffset>795020</wp:posOffset>
                </wp:positionH>
                <wp:positionV relativeFrom="paragraph">
                  <wp:posOffset>6415405</wp:posOffset>
                </wp:positionV>
                <wp:extent cx="4591050"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4591050" cy="635"/>
                        </a:xfrm>
                        <a:prstGeom prst="rect">
                          <a:avLst/>
                        </a:prstGeom>
                        <a:solidFill>
                          <a:prstClr val="white"/>
                        </a:solidFill>
                        <a:ln>
                          <a:noFill/>
                        </a:ln>
                      </wps:spPr>
                      <wps:txbx>
                        <w:txbxContent>
                          <w:p w14:paraId="1E95E54B" w14:textId="58A39E47" w:rsidR="009B10D6" w:rsidRPr="00934117" w:rsidRDefault="009B10D6" w:rsidP="009B10D6">
                            <w:pPr>
                              <w:pStyle w:val="Bijschrift"/>
                              <w:rPr>
                                <w:rFonts w:ascii="Helvetica" w:hAnsi="Helvetica" w:cs="Helvetica"/>
                                <w:noProof/>
                                <w:color w:val="4C4C4C"/>
                                <w:sz w:val="28"/>
                                <w:szCs w:val="28"/>
                              </w:rPr>
                            </w:pPr>
                            <w:r>
                              <w:t xml:space="preserve">Figuur </w:t>
                            </w:r>
                            <w:r>
                              <w:fldChar w:fldCharType="begin"/>
                            </w:r>
                            <w:r>
                              <w:instrText xml:space="preserve"> SEQ Figuur \* ARABIC </w:instrText>
                            </w:r>
                            <w:r>
                              <w:fldChar w:fldCharType="separate"/>
                            </w:r>
                            <w:r>
                              <w:rPr>
                                <w:noProof/>
                              </w:rPr>
                              <w:t>1</w:t>
                            </w:r>
                            <w:r>
                              <w:fldChar w:fldCharType="end"/>
                            </w:r>
                            <w:r>
                              <w:t xml:space="preserve"> organogram INBO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EF3251" id="Tekstvak 14" o:spid="_x0000_s1027" type="#_x0000_t202" style="position:absolute;margin-left:62.6pt;margin-top:505.15pt;width:361.5pt;height:.0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" stroked="f">
                <v:textbox style="mso-fit-shape-to-text:t" inset="0,0,0,0">
                  <w:txbxContent>
                    <w:p w14:paraId="1E95E54B" w14:textId="58A39E47" w:rsidR="009B10D6" w:rsidRPr="00934117" w:rsidRDefault="009B10D6" w:rsidP="009B10D6">
                      <w:pPr>
                        <w:pStyle w:val="Bijschrift"/>
                        <w:rPr>
                          <w:rFonts w:ascii="Helvetica" w:hAnsi="Helvetica" w:cs="Helvetica"/>
                          <w:noProof/>
                          <w:color w:val="4C4C4C"/>
                          <w:sz w:val="28"/>
                          <w:szCs w:val="28"/>
                        </w:rPr>
                      </w:pPr>
                      <w:r>
                        <w:t xml:space="preserve">Figuur </w:t>
                      </w:r>
                      <w:r>
                        <w:fldChar w:fldCharType="begin"/>
                      </w:r>
                      <w:r>
                        <w:instrText xml:space="preserve"> SEQ Figuur \* ARABIC </w:instrText>
                      </w:r>
                      <w:r>
                        <w:fldChar w:fldCharType="separate"/>
                      </w:r>
                      <w:r>
                        <w:rPr>
                          <w:noProof/>
                        </w:rPr>
                        <w:t>1</w:t>
                      </w:r>
                      <w:r>
                        <w:fldChar w:fldCharType="end"/>
                      </w:r>
                      <w:r>
                        <w:t xml:space="preserve"> organogram INBO</w:t>
                      </w:r>
                    </w:p>
                  </w:txbxContent>
                </v:textbox>
                <w10:wrap type="tight"/>
              </v:shape>
            </w:pict>
          </mc:Fallback>
        </mc:AlternateContent>
      </w:r>
      <w:r w:rsidR="001265F9">
        <w:rPr>
          <w:rFonts w:ascii="Helvetica" w:hAnsi="Helvetica" w:cs="Helvetica"/>
          <w:noProof/>
          <w:color w:val="4C4C4C"/>
          <w:sz w:val="28"/>
          <w:szCs w:val="28"/>
        </w:rPr>
        <w:drawing>
          <wp:anchor distT="0" distB="0" distL="114300" distR="114300" simplePos="0" relativeHeight="251665920" behindDoc="0" locked="0" layoutInCell="1" allowOverlap="1" wp14:anchorId="7E87AD5C" wp14:editId="02BC63E0">
            <wp:simplePos x="0" y="0"/>
            <wp:positionH relativeFrom="margin">
              <wp:posOffset>795020</wp:posOffset>
            </wp:positionH>
            <wp:positionV relativeFrom="paragraph">
              <wp:posOffset>342265</wp:posOffset>
            </wp:positionV>
            <wp:extent cx="4591050" cy="6122670"/>
            <wp:effectExtent l="0" t="0" r="0" b="0"/>
            <wp:wrapTight wrapText="bothSides">
              <wp:wrapPolygon edited="0">
                <wp:start x="0" y="0"/>
                <wp:lineTo x="0" y="21506"/>
                <wp:lineTo x="21510" y="21506"/>
                <wp:lineTo x="21510"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591050" cy="612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B35" w:rsidRPr="006A0C8E">
        <w:rPr>
          <w:rStyle w:val="Zwaar"/>
          <w:rFonts w:ascii="Arial" w:hAnsi="Arial" w:cs="Arial"/>
          <w:b w:val="0"/>
          <w:bCs w:val="0"/>
          <w:sz w:val="22"/>
          <w:szCs w:val="21"/>
        </w:rPr>
        <w:t>organogram</w:t>
      </w:r>
      <w:r w:rsidR="00F34B35" w:rsidRPr="006A0C8E">
        <w:rPr>
          <w:rStyle w:val="apple-converted-space"/>
          <w:rFonts w:ascii="Arial" w:hAnsi="Arial" w:cs="Arial"/>
          <w:sz w:val="22"/>
          <w:szCs w:val="21"/>
        </w:rPr>
        <w:t> </w:t>
      </w:r>
      <w:r w:rsidR="00F34B35" w:rsidRPr="006A0C8E">
        <w:rPr>
          <w:rFonts w:ascii="Arial" w:hAnsi="Arial" w:cs="Arial"/>
          <w:sz w:val="22"/>
          <w:szCs w:val="21"/>
        </w:rPr>
        <w:t>van het INBO:</w:t>
      </w:r>
      <w:r w:rsidR="00B77B12" w:rsidRPr="006A0C8E">
        <w:rPr>
          <w:rFonts w:ascii="Arial" w:hAnsi="Arial" w:cs="Arial"/>
          <w:sz w:val="22"/>
          <w:szCs w:val="21"/>
        </w:rPr>
        <w:br/>
      </w:r>
    </w:p>
    <w:p w14:paraId="1AEED9CE" w14:textId="68D18738" w:rsidR="00F34B35" w:rsidRPr="006A0C8E" w:rsidRDefault="00F34B35" w:rsidP="00F34B35">
      <w:pPr>
        <w:rPr>
          <w:rFonts w:cs="Arial"/>
          <w:color w:val="FF0000"/>
          <w:lang w:val="nl-BE"/>
        </w:rPr>
      </w:pPr>
    </w:p>
    <w:p w14:paraId="582662D1" w14:textId="7166296E" w:rsidR="00F34B35" w:rsidRPr="006A0C8E" w:rsidRDefault="00F34B35" w:rsidP="00F34B35">
      <w:pPr>
        <w:rPr>
          <w:rFonts w:cs="Arial"/>
          <w:color w:val="FF0000"/>
          <w:lang w:val="nl-BE"/>
        </w:rPr>
      </w:pPr>
    </w:p>
    <w:p w14:paraId="78950E87" w14:textId="471E0895" w:rsidR="001265F9" w:rsidRDefault="001265F9" w:rsidP="00F34B35">
      <w:pPr>
        <w:rPr>
          <w:rFonts w:cs="Arial"/>
          <w:szCs w:val="22"/>
          <w:u w:val="single"/>
        </w:rPr>
      </w:pPr>
    </w:p>
    <w:p w14:paraId="1CD6D33E" w14:textId="77777777" w:rsidR="001265F9" w:rsidRDefault="001265F9" w:rsidP="00F34B35">
      <w:pPr>
        <w:rPr>
          <w:rFonts w:cs="Arial"/>
          <w:szCs w:val="22"/>
          <w:u w:val="single"/>
        </w:rPr>
      </w:pPr>
    </w:p>
    <w:p w14:paraId="43EE4B20" w14:textId="77777777" w:rsidR="001265F9" w:rsidRDefault="001265F9" w:rsidP="00F34B35">
      <w:pPr>
        <w:rPr>
          <w:rFonts w:cs="Arial"/>
          <w:szCs w:val="22"/>
          <w:u w:val="single"/>
        </w:rPr>
      </w:pPr>
    </w:p>
    <w:p w14:paraId="387AB7B1" w14:textId="77777777" w:rsidR="001265F9" w:rsidRDefault="001265F9" w:rsidP="00F34B35">
      <w:pPr>
        <w:rPr>
          <w:rFonts w:cs="Arial"/>
          <w:szCs w:val="22"/>
          <w:u w:val="single"/>
        </w:rPr>
      </w:pPr>
    </w:p>
    <w:p w14:paraId="4CDBD17A" w14:textId="77777777" w:rsidR="001265F9" w:rsidRDefault="001265F9" w:rsidP="00F34B35">
      <w:pPr>
        <w:rPr>
          <w:rFonts w:cs="Arial"/>
          <w:szCs w:val="22"/>
          <w:u w:val="single"/>
        </w:rPr>
      </w:pPr>
    </w:p>
    <w:p w14:paraId="3382CFB3" w14:textId="77777777" w:rsidR="001265F9" w:rsidRDefault="001265F9" w:rsidP="00F34B35">
      <w:pPr>
        <w:rPr>
          <w:rFonts w:cs="Arial"/>
          <w:szCs w:val="22"/>
          <w:u w:val="single"/>
        </w:rPr>
      </w:pPr>
    </w:p>
    <w:p w14:paraId="6790E4D5" w14:textId="77777777" w:rsidR="001265F9" w:rsidRDefault="001265F9" w:rsidP="00F34B35">
      <w:pPr>
        <w:rPr>
          <w:rFonts w:cs="Arial"/>
          <w:szCs w:val="22"/>
          <w:u w:val="single"/>
        </w:rPr>
      </w:pPr>
    </w:p>
    <w:p w14:paraId="14C96C00" w14:textId="77777777" w:rsidR="001265F9" w:rsidRDefault="001265F9" w:rsidP="00F34B35">
      <w:pPr>
        <w:rPr>
          <w:rFonts w:cs="Arial"/>
          <w:szCs w:val="22"/>
          <w:u w:val="single"/>
        </w:rPr>
      </w:pPr>
    </w:p>
    <w:p w14:paraId="044A3923" w14:textId="77777777" w:rsidR="001265F9" w:rsidRDefault="001265F9" w:rsidP="00F34B35">
      <w:pPr>
        <w:rPr>
          <w:rFonts w:cs="Arial"/>
          <w:szCs w:val="22"/>
          <w:u w:val="single"/>
        </w:rPr>
      </w:pPr>
    </w:p>
    <w:p w14:paraId="0424C37D" w14:textId="77777777" w:rsidR="001265F9" w:rsidRDefault="001265F9" w:rsidP="00F34B35">
      <w:pPr>
        <w:rPr>
          <w:rFonts w:cs="Arial"/>
          <w:szCs w:val="22"/>
          <w:u w:val="single"/>
        </w:rPr>
      </w:pPr>
    </w:p>
    <w:p w14:paraId="2A5C240B" w14:textId="77777777" w:rsidR="001265F9" w:rsidRDefault="001265F9" w:rsidP="00F34B35">
      <w:pPr>
        <w:rPr>
          <w:rFonts w:cs="Arial"/>
          <w:szCs w:val="22"/>
          <w:u w:val="single"/>
        </w:rPr>
      </w:pPr>
    </w:p>
    <w:p w14:paraId="0CA9D529" w14:textId="77777777" w:rsidR="001265F9" w:rsidRDefault="001265F9" w:rsidP="00F34B35">
      <w:pPr>
        <w:rPr>
          <w:rFonts w:cs="Arial"/>
          <w:szCs w:val="22"/>
          <w:u w:val="single"/>
        </w:rPr>
      </w:pPr>
    </w:p>
    <w:p w14:paraId="106E686F" w14:textId="77777777" w:rsidR="001265F9" w:rsidRDefault="001265F9" w:rsidP="00F34B35">
      <w:pPr>
        <w:rPr>
          <w:rFonts w:cs="Arial"/>
          <w:szCs w:val="22"/>
          <w:u w:val="single"/>
        </w:rPr>
      </w:pPr>
    </w:p>
    <w:p w14:paraId="4A88DE22" w14:textId="77777777" w:rsidR="001265F9" w:rsidRDefault="001265F9" w:rsidP="00F34B35">
      <w:pPr>
        <w:rPr>
          <w:rFonts w:cs="Arial"/>
          <w:szCs w:val="22"/>
          <w:u w:val="single"/>
        </w:rPr>
      </w:pPr>
    </w:p>
    <w:p w14:paraId="55C8B20D" w14:textId="77777777" w:rsidR="001265F9" w:rsidRDefault="001265F9" w:rsidP="00F34B35">
      <w:pPr>
        <w:rPr>
          <w:rFonts w:cs="Arial"/>
          <w:szCs w:val="22"/>
          <w:u w:val="single"/>
        </w:rPr>
      </w:pPr>
    </w:p>
    <w:p w14:paraId="2B87625A" w14:textId="77777777" w:rsidR="001265F9" w:rsidRDefault="001265F9" w:rsidP="00F34B35">
      <w:pPr>
        <w:rPr>
          <w:rFonts w:cs="Arial"/>
          <w:szCs w:val="22"/>
          <w:u w:val="single"/>
        </w:rPr>
      </w:pPr>
    </w:p>
    <w:p w14:paraId="04406870" w14:textId="77777777" w:rsidR="001265F9" w:rsidRDefault="001265F9" w:rsidP="00F34B35">
      <w:pPr>
        <w:rPr>
          <w:rFonts w:cs="Arial"/>
          <w:szCs w:val="22"/>
          <w:u w:val="single"/>
        </w:rPr>
      </w:pPr>
    </w:p>
    <w:p w14:paraId="28752A19" w14:textId="77777777" w:rsidR="001265F9" w:rsidRDefault="001265F9" w:rsidP="00F34B35">
      <w:pPr>
        <w:rPr>
          <w:rFonts w:cs="Arial"/>
          <w:szCs w:val="22"/>
          <w:u w:val="single"/>
        </w:rPr>
      </w:pPr>
    </w:p>
    <w:p w14:paraId="3A2EC4A3" w14:textId="77777777" w:rsidR="001265F9" w:rsidRDefault="001265F9" w:rsidP="00F34B35">
      <w:pPr>
        <w:rPr>
          <w:rFonts w:cs="Arial"/>
          <w:szCs w:val="22"/>
          <w:u w:val="single"/>
        </w:rPr>
      </w:pPr>
    </w:p>
    <w:p w14:paraId="4BA0EF4C" w14:textId="77777777" w:rsidR="001265F9" w:rsidRDefault="001265F9" w:rsidP="00F34B35">
      <w:pPr>
        <w:rPr>
          <w:rFonts w:cs="Arial"/>
          <w:szCs w:val="22"/>
          <w:u w:val="single"/>
        </w:rPr>
      </w:pPr>
    </w:p>
    <w:p w14:paraId="4D8E5640" w14:textId="77777777" w:rsidR="001265F9" w:rsidRDefault="001265F9" w:rsidP="00F34B35">
      <w:pPr>
        <w:rPr>
          <w:rFonts w:cs="Arial"/>
          <w:szCs w:val="22"/>
          <w:u w:val="single"/>
        </w:rPr>
      </w:pPr>
    </w:p>
    <w:p w14:paraId="12C0A746" w14:textId="77777777" w:rsidR="001265F9" w:rsidRDefault="001265F9" w:rsidP="00F34B35">
      <w:pPr>
        <w:rPr>
          <w:rFonts w:cs="Arial"/>
          <w:szCs w:val="22"/>
          <w:u w:val="single"/>
        </w:rPr>
      </w:pPr>
    </w:p>
    <w:p w14:paraId="1F05B14B" w14:textId="77777777" w:rsidR="001265F9" w:rsidRDefault="001265F9" w:rsidP="00F34B35">
      <w:pPr>
        <w:rPr>
          <w:rFonts w:cs="Arial"/>
          <w:szCs w:val="22"/>
          <w:u w:val="single"/>
        </w:rPr>
      </w:pPr>
    </w:p>
    <w:p w14:paraId="1E73F2A2" w14:textId="77777777" w:rsidR="001265F9" w:rsidRDefault="001265F9" w:rsidP="00F34B35">
      <w:pPr>
        <w:rPr>
          <w:rFonts w:cs="Arial"/>
          <w:szCs w:val="22"/>
          <w:u w:val="single"/>
        </w:rPr>
      </w:pPr>
    </w:p>
    <w:p w14:paraId="68153B5C" w14:textId="77777777" w:rsidR="001265F9" w:rsidRDefault="001265F9" w:rsidP="00F34B35">
      <w:pPr>
        <w:rPr>
          <w:rFonts w:cs="Arial"/>
          <w:szCs w:val="22"/>
          <w:u w:val="single"/>
        </w:rPr>
      </w:pPr>
    </w:p>
    <w:p w14:paraId="1FA286CD" w14:textId="77777777" w:rsidR="001265F9" w:rsidRDefault="001265F9" w:rsidP="00F34B35">
      <w:pPr>
        <w:rPr>
          <w:rFonts w:cs="Arial"/>
          <w:szCs w:val="22"/>
          <w:u w:val="single"/>
        </w:rPr>
      </w:pPr>
    </w:p>
    <w:p w14:paraId="5BEA28E1" w14:textId="77777777" w:rsidR="001265F9" w:rsidRDefault="001265F9" w:rsidP="00F34B35">
      <w:pPr>
        <w:rPr>
          <w:rFonts w:cs="Arial"/>
          <w:szCs w:val="22"/>
          <w:u w:val="single"/>
        </w:rPr>
      </w:pPr>
    </w:p>
    <w:p w14:paraId="41399F9F" w14:textId="77777777" w:rsidR="001265F9" w:rsidRDefault="001265F9" w:rsidP="00F34B35">
      <w:pPr>
        <w:rPr>
          <w:rFonts w:cs="Arial"/>
          <w:szCs w:val="22"/>
          <w:u w:val="single"/>
        </w:rPr>
      </w:pPr>
    </w:p>
    <w:p w14:paraId="3E44E8B6" w14:textId="77777777" w:rsidR="001265F9" w:rsidRDefault="001265F9" w:rsidP="00F34B35">
      <w:pPr>
        <w:rPr>
          <w:rFonts w:cs="Arial"/>
          <w:szCs w:val="22"/>
          <w:u w:val="single"/>
        </w:rPr>
      </w:pPr>
    </w:p>
    <w:p w14:paraId="1C52BC16" w14:textId="77777777" w:rsidR="001265F9" w:rsidRDefault="001265F9" w:rsidP="00F34B35">
      <w:pPr>
        <w:rPr>
          <w:rFonts w:cs="Arial"/>
          <w:szCs w:val="22"/>
          <w:u w:val="single"/>
        </w:rPr>
      </w:pPr>
    </w:p>
    <w:p w14:paraId="715F9ADA" w14:textId="77777777" w:rsidR="001265F9" w:rsidRDefault="001265F9" w:rsidP="00F34B35">
      <w:pPr>
        <w:rPr>
          <w:rFonts w:cs="Arial"/>
          <w:szCs w:val="22"/>
          <w:u w:val="single"/>
        </w:rPr>
      </w:pPr>
    </w:p>
    <w:p w14:paraId="39504C2B" w14:textId="77777777" w:rsidR="001265F9" w:rsidRDefault="001265F9" w:rsidP="00F34B35">
      <w:pPr>
        <w:rPr>
          <w:rFonts w:cs="Arial"/>
          <w:szCs w:val="22"/>
          <w:u w:val="single"/>
        </w:rPr>
      </w:pPr>
    </w:p>
    <w:p w14:paraId="426D7077" w14:textId="77777777" w:rsidR="001265F9" w:rsidRDefault="001265F9" w:rsidP="00F34B35">
      <w:pPr>
        <w:rPr>
          <w:rFonts w:cs="Arial"/>
          <w:szCs w:val="22"/>
          <w:u w:val="single"/>
        </w:rPr>
      </w:pPr>
    </w:p>
    <w:p w14:paraId="3959E7DC" w14:textId="77777777" w:rsidR="001265F9" w:rsidRDefault="001265F9" w:rsidP="00F34B35">
      <w:pPr>
        <w:rPr>
          <w:rFonts w:cs="Arial"/>
          <w:szCs w:val="22"/>
          <w:u w:val="single"/>
        </w:rPr>
      </w:pPr>
    </w:p>
    <w:p w14:paraId="53A493C4" w14:textId="77777777" w:rsidR="001265F9" w:rsidRDefault="001265F9" w:rsidP="00F34B35">
      <w:pPr>
        <w:rPr>
          <w:rFonts w:cs="Arial"/>
          <w:szCs w:val="22"/>
          <w:u w:val="single"/>
        </w:rPr>
      </w:pPr>
    </w:p>
    <w:p w14:paraId="180D8AA6" w14:textId="77777777" w:rsidR="001265F9" w:rsidRDefault="001265F9" w:rsidP="00F34B35">
      <w:pPr>
        <w:rPr>
          <w:rFonts w:cs="Arial"/>
          <w:szCs w:val="22"/>
          <w:u w:val="single"/>
        </w:rPr>
      </w:pPr>
    </w:p>
    <w:p w14:paraId="53A9C17E" w14:textId="3BDFE97F" w:rsidR="00F34B35" w:rsidRPr="006A0C8E" w:rsidRDefault="00F34B35" w:rsidP="00F34B35">
      <w:pPr>
        <w:rPr>
          <w:rFonts w:cs="Arial"/>
          <w:szCs w:val="22"/>
          <w:u w:val="single"/>
        </w:rPr>
      </w:pPr>
      <w:r w:rsidRPr="006A0C8E">
        <w:rPr>
          <w:rFonts w:cs="Arial"/>
          <w:szCs w:val="22"/>
          <w:u w:val="single"/>
        </w:rPr>
        <w:lastRenderedPageBreak/>
        <w:t>Faunabeheer</w:t>
      </w:r>
    </w:p>
    <w:p w14:paraId="3270E93F" w14:textId="77777777" w:rsidR="00F34B35" w:rsidRPr="004E32AC" w:rsidRDefault="00F34B35" w:rsidP="004E32AC">
      <w:pPr>
        <w:pStyle w:val="Geenafstand"/>
        <w:rPr>
          <w:rFonts w:ascii="Arial" w:hAnsi="Arial" w:cs="Arial"/>
          <w:shd w:val="clear" w:color="auto" w:fill="FFFFFF"/>
        </w:rPr>
      </w:pPr>
      <w:r w:rsidRPr="004E32AC">
        <w:rPr>
          <w:rFonts w:ascii="Arial" w:hAnsi="Arial" w:cs="Arial"/>
          <w:shd w:val="clear" w:color="auto" w:fill="FFFFFF"/>
        </w:rPr>
        <w:t>Het project van de ecologische speurhonden werd aangevraagd door de onderzoeksgroep faunabeheer – carnivoren.</w:t>
      </w:r>
    </w:p>
    <w:p w14:paraId="30B0F3FF" w14:textId="55B53BBD" w:rsidR="00F34B35" w:rsidRPr="004E32AC" w:rsidRDefault="00F34B35" w:rsidP="004E32AC">
      <w:pPr>
        <w:pStyle w:val="Geenafstand"/>
        <w:rPr>
          <w:rFonts w:ascii="Arial" w:hAnsi="Arial" w:cs="Arial"/>
          <w:shd w:val="clear" w:color="auto" w:fill="FFFFFF"/>
        </w:rPr>
      </w:pPr>
      <w:r w:rsidRPr="004E32AC">
        <w:rPr>
          <w:rFonts w:ascii="Arial" w:hAnsi="Arial" w:cs="Arial"/>
          <w:shd w:val="clear" w:color="auto" w:fill="FFFFFF"/>
        </w:rPr>
        <w:t>Zij onderzoekt het duurzaam ge</w:t>
      </w:r>
      <w:r w:rsidR="004E32AC" w:rsidRPr="004E32AC">
        <w:rPr>
          <w:rFonts w:ascii="Arial" w:hAnsi="Arial" w:cs="Arial"/>
          <w:shd w:val="clear" w:color="auto" w:fill="FFFFFF"/>
        </w:rPr>
        <w:t xml:space="preserve">bruik en beheer van diersoorten in functie van het beheer van natuur en bos, </w:t>
      </w:r>
      <w:r w:rsidRPr="004E32AC">
        <w:rPr>
          <w:rFonts w:ascii="Arial" w:hAnsi="Arial" w:cs="Arial"/>
          <w:shd w:val="clear" w:color="auto" w:fill="FFFFFF"/>
        </w:rPr>
        <w:t>waarbij tevens aandacht uitgaat naar schadebeheersing.</w:t>
      </w:r>
    </w:p>
    <w:p w14:paraId="0F8D5CE0" w14:textId="09973FE7" w:rsidR="00F34B35" w:rsidRPr="004E32AC" w:rsidRDefault="00F34B35" w:rsidP="004E32AC">
      <w:pPr>
        <w:pStyle w:val="Geenafstand"/>
        <w:rPr>
          <w:rFonts w:ascii="Arial" w:hAnsi="Arial" w:cs="Arial"/>
        </w:rPr>
      </w:pPr>
      <w:r w:rsidRPr="004E32AC">
        <w:rPr>
          <w:rFonts w:ascii="Arial" w:hAnsi="Arial" w:cs="Arial"/>
        </w:rPr>
        <w:t>Schadebeheer vormt een belangrijk topic in de relatie mens en bi</w:t>
      </w:r>
      <w:r w:rsidR="004E32AC" w:rsidRPr="004E32AC">
        <w:rPr>
          <w:rFonts w:ascii="Arial" w:hAnsi="Arial" w:cs="Arial"/>
        </w:rPr>
        <w:t>odiversiteit.</w:t>
      </w:r>
      <w:r w:rsidR="004E32AC" w:rsidRPr="004E32AC">
        <w:rPr>
          <w:rFonts w:ascii="Arial" w:hAnsi="Arial" w:cs="Arial"/>
        </w:rPr>
        <w:br/>
        <w:t>De groep onderzoekt</w:t>
      </w:r>
      <w:r w:rsidRPr="004E32AC">
        <w:rPr>
          <w:rFonts w:ascii="Arial" w:hAnsi="Arial" w:cs="Arial"/>
        </w:rPr>
        <w:t xml:space="preserve"> beheerinstrumenten en -strategieën die toelaten de negatieve impact van inheemse én uitheemse soorten te verminderen. </w:t>
      </w:r>
      <w:r w:rsidRPr="004E32AC">
        <w:rPr>
          <w:rFonts w:ascii="Arial" w:hAnsi="Arial" w:cs="Arial"/>
        </w:rPr>
        <w:br/>
      </w:r>
      <w:r w:rsidR="004E32AC" w:rsidRPr="004E32AC">
        <w:rPr>
          <w:rFonts w:ascii="Arial" w:hAnsi="Arial" w:cs="Arial"/>
        </w:rPr>
        <w:t>Het</w:t>
      </w:r>
      <w:r w:rsidRPr="004E32AC">
        <w:rPr>
          <w:rFonts w:ascii="Arial" w:hAnsi="Arial" w:cs="Arial"/>
        </w:rPr>
        <w:t xml:space="preserve"> duurzaam gebruik van inheemse populaties</w:t>
      </w:r>
      <w:r w:rsidR="004E32AC" w:rsidRPr="004E32AC">
        <w:rPr>
          <w:rFonts w:ascii="Arial" w:hAnsi="Arial" w:cs="Arial"/>
        </w:rPr>
        <w:t xml:space="preserve"> wordt onderzocht.</w:t>
      </w:r>
      <w:r w:rsidRPr="004E32AC">
        <w:rPr>
          <w:rFonts w:ascii="Arial" w:hAnsi="Arial" w:cs="Arial"/>
        </w:rPr>
        <w:t xml:space="preserve"> </w:t>
      </w:r>
      <w:r w:rsidRPr="004E32AC">
        <w:rPr>
          <w:rFonts w:ascii="Arial" w:hAnsi="Arial" w:cs="Arial"/>
        </w:rPr>
        <w:br/>
        <w:t>Met de opgebouwde kennis wil de onderzoeksgroep diensten, producten en technische kennis aanleveren aan doelgroepen en overheidsinstanties die actief zijn rond faunabeheer.</w:t>
      </w:r>
      <w:r w:rsidRPr="004E32AC">
        <w:rPr>
          <w:rStyle w:val="Voetnootmarkering"/>
          <w:rFonts w:ascii="Arial" w:hAnsi="Arial" w:cs="Arial"/>
        </w:rPr>
        <w:footnoteReference w:id="1"/>
      </w:r>
    </w:p>
    <w:p w14:paraId="22E5FAE5" w14:textId="77777777" w:rsidR="004E32AC" w:rsidRDefault="004E32AC" w:rsidP="00F34B35">
      <w:pPr>
        <w:pStyle w:val="Normaalweb"/>
        <w:shd w:val="clear" w:color="auto" w:fill="FFFFFF"/>
        <w:spacing w:before="0" w:beforeAutospacing="0" w:after="0" w:afterAutospacing="0" w:line="300" w:lineRule="atLeast"/>
        <w:rPr>
          <w:rFonts w:ascii="Arial" w:hAnsi="Arial" w:cs="Arial"/>
          <w:color w:val="5E5E5E"/>
          <w:sz w:val="21"/>
          <w:szCs w:val="21"/>
        </w:rPr>
      </w:pPr>
    </w:p>
    <w:p w14:paraId="3D30ABAE" w14:textId="7D28F2D7" w:rsidR="00F34B35" w:rsidRPr="004E32AC" w:rsidRDefault="00F34B35" w:rsidP="00F34B35">
      <w:pPr>
        <w:pStyle w:val="Normaalweb"/>
        <w:shd w:val="clear" w:color="auto" w:fill="FFFFFF"/>
        <w:spacing w:before="0" w:beforeAutospacing="0" w:after="0" w:afterAutospacing="0" w:line="300" w:lineRule="atLeast"/>
        <w:rPr>
          <w:rFonts w:ascii="Arial" w:hAnsi="Arial" w:cs="Arial"/>
          <w:sz w:val="22"/>
          <w:szCs w:val="22"/>
          <w:u w:val="single"/>
        </w:rPr>
      </w:pPr>
      <w:r w:rsidRPr="004E32AC">
        <w:rPr>
          <w:rFonts w:ascii="Arial" w:hAnsi="Arial" w:cs="Arial"/>
          <w:sz w:val="22"/>
          <w:szCs w:val="22"/>
          <w:u w:val="single"/>
        </w:rPr>
        <w:t xml:space="preserve">Vzw </w:t>
      </w:r>
      <w:proofErr w:type="spellStart"/>
      <w:r w:rsidRPr="004E32AC">
        <w:rPr>
          <w:rFonts w:ascii="Arial" w:hAnsi="Arial" w:cs="Arial"/>
          <w:sz w:val="22"/>
          <w:szCs w:val="22"/>
          <w:u w:val="single"/>
        </w:rPr>
        <w:t>teamsters</w:t>
      </w:r>
      <w:proofErr w:type="spellEnd"/>
    </w:p>
    <w:p w14:paraId="0F3715CB" w14:textId="77777777" w:rsidR="00F34B35" w:rsidRPr="006A0C8E" w:rsidRDefault="00F34B35" w:rsidP="00F34B35">
      <w:pPr>
        <w:rPr>
          <w:rFonts w:cs="Arial"/>
        </w:rPr>
      </w:pPr>
      <w:r w:rsidRPr="006A0C8E">
        <w:rPr>
          <w:rFonts w:cs="Arial"/>
        </w:rPr>
        <w:t xml:space="preserve">De vzw werd opgericht door 3 personen </w:t>
      </w:r>
      <w:proofErr w:type="spellStart"/>
      <w:r w:rsidRPr="006A0C8E">
        <w:rPr>
          <w:rFonts w:cs="Arial"/>
        </w:rPr>
        <w:t>onderwie</w:t>
      </w:r>
      <w:proofErr w:type="spellEnd"/>
      <w:r w:rsidRPr="006A0C8E">
        <w:rPr>
          <w:rFonts w:cs="Arial"/>
        </w:rPr>
        <w:t xml:space="preserve"> mijn stagementor Ellen Van </w:t>
      </w:r>
      <w:proofErr w:type="spellStart"/>
      <w:r w:rsidRPr="006A0C8E">
        <w:rPr>
          <w:rFonts w:cs="Arial"/>
        </w:rPr>
        <w:t>krunkelsven</w:t>
      </w:r>
      <w:proofErr w:type="spellEnd"/>
      <w:r w:rsidRPr="006A0C8E">
        <w:rPr>
          <w:rFonts w:cs="Arial"/>
        </w:rPr>
        <w:t>.</w:t>
      </w:r>
    </w:p>
    <w:p w14:paraId="4F4BCF95" w14:textId="49DC9FC3" w:rsidR="00F34B35" w:rsidRPr="006A0C8E" w:rsidRDefault="00F34B35" w:rsidP="00F34B35">
      <w:pPr>
        <w:rPr>
          <w:rFonts w:cs="Arial"/>
        </w:rPr>
      </w:pPr>
      <w:r w:rsidRPr="006A0C8E">
        <w:rPr>
          <w:rFonts w:cs="Arial"/>
        </w:rPr>
        <w:t xml:space="preserve">Zij studeerde biologie en hielp hierna bij het opstarten van het </w:t>
      </w:r>
      <w:proofErr w:type="spellStart"/>
      <w:r w:rsidRPr="006A0C8E">
        <w:rPr>
          <w:rFonts w:cs="Arial"/>
        </w:rPr>
        <w:t>Apopo</w:t>
      </w:r>
      <w:proofErr w:type="spellEnd"/>
      <w:r w:rsidRPr="006A0C8E">
        <w:rPr>
          <w:rFonts w:cs="Arial"/>
        </w:rPr>
        <w:t xml:space="preserve"> project. Deze organisa</w:t>
      </w:r>
      <w:r w:rsidR="004E32AC">
        <w:rPr>
          <w:rFonts w:cs="Arial"/>
        </w:rPr>
        <w:t>tie startte in 1997 in Tanzania</w:t>
      </w:r>
      <w:r w:rsidRPr="006A0C8E">
        <w:rPr>
          <w:rFonts w:cs="Arial"/>
        </w:rPr>
        <w:t xml:space="preserve"> en trainde ratten om explosieven op te speuren. Aangezien de ratten licht genoeg zijn, om de mijn niet te laten ontploffen, kon er vanaf dan, op een veilige manier  gewerkt worden en werden al vele landmijnen onschadelijk gemaakt. </w:t>
      </w:r>
    </w:p>
    <w:p w14:paraId="2A6761DE" w14:textId="77777777" w:rsidR="00F34B35" w:rsidRPr="006A0C8E" w:rsidRDefault="00F34B35" w:rsidP="00F34B35">
      <w:pPr>
        <w:rPr>
          <w:rFonts w:cs="Arial"/>
        </w:rPr>
      </w:pPr>
      <w:r w:rsidRPr="006A0C8E">
        <w:rPr>
          <w:rFonts w:cs="Arial"/>
        </w:rPr>
        <w:t>Verder deed Ellen ook onderzoek naar bonobo’s in het wild en in gevangenschap en werkt ze nu bij de federale politie bij de dienst hondensteun.</w:t>
      </w:r>
    </w:p>
    <w:p w14:paraId="5B225A36" w14:textId="77777777" w:rsidR="00F34B35" w:rsidRPr="006A0C8E" w:rsidRDefault="00F34B35" w:rsidP="00F34B35">
      <w:pPr>
        <w:rPr>
          <w:rFonts w:cs="Arial"/>
        </w:rPr>
      </w:pPr>
    </w:p>
    <w:p w14:paraId="4FEBBE48" w14:textId="77777777" w:rsidR="00F34B35" w:rsidRPr="006A0C8E" w:rsidRDefault="00F34B35" w:rsidP="00F34B35">
      <w:pPr>
        <w:rPr>
          <w:rFonts w:cs="Arial"/>
        </w:rPr>
      </w:pPr>
      <w:r w:rsidRPr="006A0C8E">
        <w:rPr>
          <w:rFonts w:cs="Arial"/>
        </w:rPr>
        <w:t xml:space="preserve">De vzw hield zich ondertussen bezig met verschillende trainingsprojecten. </w:t>
      </w:r>
    </w:p>
    <w:p w14:paraId="21EFA2E1" w14:textId="77777777" w:rsidR="00F34B35" w:rsidRPr="006A0C8E" w:rsidRDefault="00F34B35" w:rsidP="00F34B35">
      <w:pPr>
        <w:rPr>
          <w:rFonts w:cs="Arial"/>
        </w:rPr>
      </w:pPr>
      <w:r w:rsidRPr="006A0C8E">
        <w:rPr>
          <w:rFonts w:cs="Arial"/>
        </w:rPr>
        <w:t>Er werden vakantiekampen georganiseerd om kinderen op een veilige manier te leren samen werken met hun hond.</w:t>
      </w:r>
    </w:p>
    <w:p w14:paraId="01485999" w14:textId="51491BBF" w:rsidR="00F34B35" w:rsidRPr="006A0C8E" w:rsidRDefault="004E32AC" w:rsidP="00F34B35">
      <w:pPr>
        <w:rPr>
          <w:rFonts w:cs="Arial"/>
        </w:rPr>
      </w:pPr>
      <w:r>
        <w:rPr>
          <w:rFonts w:cs="Arial"/>
        </w:rPr>
        <w:t>Er</w:t>
      </w:r>
      <w:r w:rsidR="00F34B35" w:rsidRPr="006A0C8E">
        <w:rPr>
          <w:rFonts w:cs="Arial"/>
        </w:rPr>
        <w:t xml:space="preserve"> worden er nog steeds ratten getraind voor verschillende doeleinden.</w:t>
      </w:r>
    </w:p>
    <w:p w14:paraId="4FA1FD7A" w14:textId="152EE926" w:rsidR="00F34B35" w:rsidRPr="006A0C8E" w:rsidRDefault="00F34B35" w:rsidP="00F34B35">
      <w:pPr>
        <w:rPr>
          <w:rFonts w:cs="Arial"/>
        </w:rPr>
      </w:pPr>
      <w:r w:rsidRPr="006A0C8E">
        <w:rPr>
          <w:rFonts w:cs="Arial"/>
        </w:rPr>
        <w:t xml:space="preserve">Nu loopt het project met de ecologische </w:t>
      </w:r>
      <w:r w:rsidR="004E32AC">
        <w:rPr>
          <w:rFonts w:cs="Arial"/>
        </w:rPr>
        <w:t>zoek</w:t>
      </w:r>
      <w:r w:rsidRPr="006A0C8E">
        <w:rPr>
          <w:rFonts w:cs="Arial"/>
        </w:rPr>
        <w:t>honden om otters en vliegende herten op te sporen.</w:t>
      </w:r>
    </w:p>
    <w:p w14:paraId="73A145EA" w14:textId="77777777" w:rsidR="00F34B35" w:rsidRPr="006A0C8E" w:rsidRDefault="00F34B35" w:rsidP="00100621">
      <w:pPr>
        <w:rPr>
          <w:rFonts w:cs="Arial"/>
          <w:lang w:val="nl-BE"/>
        </w:rPr>
      </w:pPr>
    </w:p>
    <w:p w14:paraId="1278A6CA" w14:textId="77777777" w:rsidR="00100621" w:rsidRPr="006A0C8E" w:rsidRDefault="00100621" w:rsidP="00100621">
      <w:pPr>
        <w:rPr>
          <w:rFonts w:cs="Arial"/>
          <w:color w:val="000080"/>
          <w:lang w:val="nl-BE"/>
        </w:rPr>
      </w:pPr>
    </w:p>
    <w:p w14:paraId="1278A6CB" w14:textId="01154F45" w:rsidR="00A1726D" w:rsidRPr="006A0C8E" w:rsidRDefault="00100621" w:rsidP="005F1689">
      <w:pPr>
        <w:pStyle w:val="Kop1"/>
      </w:pPr>
      <w:r w:rsidRPr="006A0C8E">
        <w:br w:type="column"/>
      </w:r>
      <w:bookmarkStart w:id="38" w:name="_Toc450912375"/>
      <w:r w:rsidR="004D0289" w:rsidRPr="006A0C8E">
        <w:lastRenderedPageBreak/>
        <w:t>Doelstellin</w:t>
      </w:r>
      <w:r w:rsidR="00A1726D" w:rsidRPr="006A0C8E">
        <w:t>g</w:t>
      </w:r>
      <w:bookmarkEnd w:id="32"/>
      <w:bookmarkEnd w:id="35"/>
      <w:bookmarkEnd w:id="36"/>
      <w:bookmarkEnd w:id="37"/>
      <w:bookmarkEnd w:id="38"/>
    </w:p>
    <w:p w14:paraId="298EB288" w14:textId="77777777" w:rsidR="00D172F7" w:rsidRPr="006A0C8E" w:rsidRDefault="00D172F7" w:rsidP="00D172F7">
      <w:pPr>
        <w:rPr>
          <w:rFonts w:cs="Arial"/>
        </w:rPr>
      </w:pPr>
    </w:p>
    <w:p w14:paraId="2E28EDEF" w14:textId="39C6BE92" w:rsidR="00F34B35" w:rsidRPr="006A0C8E" w:rsidRDefault="00543148" w:rsidP="00F34B35">
      <w:pPr>
        <w:rPr>
          <w:rFonts w:cs="Arial"/>
        </w:rPr>
      </w:pPr>
      <w:r>
        <w:rPr>
          <w:rFonts w:cs="Arial"/>
        </w:rPr>
        <w:t>In dit project willen wij de haalbaarheid</w:t>
      </w:r>
      <w:r w:rsidR="00F34B35" w:rsidRPr="006A0C8E">
        <w:rPr>
          <w:rFonts w:cs="Arial"/>
        </w:rPr>
        <w:t xml:space="preserve"> naar het</w:t>
      </w:r>
      <w:r>
        <w:rPr>
          <w:rFonts w:cs="Arial"/>
        </w:rPr>
        <w:t xml:space="preserve"> opleiden en</w:t>
      </w:r>
      <w:r w:rsidR="00F34B35" w:rsidRPr="006A0C8E">
        <w:rPr>
          <w:rFonts w:cs="Arial"/>
        </w:rPr>
        <w:t xml:space="preserve"> inzetten van ecologische zoekhonden</w:t>
      </w:r>
      <w:r>
        <w:rPr>
          <w:rFonts w:cs="Arial"/>
        </w:rPr>
        <w:t xml:space="preserve"> onderzoeken</w:t>
      </w:r>
      <w:r w:rsidR="00F34B35" w:rsidRPr="006A0C8E">
        <w:rPr>
          <w:rFonts w:cs="Arial"/>
        </w:rPr>
        <w:t>.</w:t>
      </w:r>
    </w:p>
    <w:p w14:paraId="733CC53C" w14:textId="398CF0BF" w:rsidR="00F34B35" w:rsidRPr="006A0C8E" w:rsidRDefault="00F34B35" w:rsidP="00F34B35">
      <w:pPr>
        <w:rPr>
          <w:rFonts w:cs="Arial"/>
        </w:rPr>
      </w:pPr>
      <w:r w:rsidRPr="006A0C8E">
        <w:rPr>
          <w:rFonts w:cs="Arial"/>
        </w:rPr>
        <w:t xml:space="preserve">Er werden 2 honden opgeleid </w:t>
      </w:r>
      <w:r w:rsidR="004E32AC">
        <w:rPr>
          <w:rFonts w:cs="Arial"/>
        </w:rPr>
        <w:t>om ingezet te worden als</w:t>
      </w:r>
      <w:r w:rsidRPr="006A0C8E">
        <w:rPr>
          <w:rFonts w:cs="Arial"/>
        </w:rPr>
        <w:t xml:space="preserve"> ecologische zoekhond.</w:t>
      </w:r>
    </w:p>
    <w:p w14:paraId="7D677FB6" w14:textId="754F3AD0" w:rsidR="00F34B35" w:rsidRPr="006A0C8E" w:rsidRDefault="00F34B35" w:rsidP="00F34B35">
      <w:pPr>
        <w:rPr>
          <w:rFonts w:cs="Arial"/>
        </w:rPr>
      </w:pPr>
      <w:r w:rsidRPr="006A0C8E">
        <w:rPr>
          <w:rFonts w:cs="Arial"/>
        </w:rPr>
        <w:t>Het doel is, om met d</w:t>
      </w:r>
      <w:r w:rsidR="004C4A35" w:rsidRPr="006A0C8E">
        <w:rPr>
          <w:rFonts w:cs="Arial"/>
        </w:rPr>
        <w:t xml:space="preserve">eze honden otters op te sporen </w:t>
      </w:r>
      <w:r w:rsidRPr="006A0C8E">
        <w:rPr>
          <w:rFonts w:cs="Arial"/>
        </w:rPr>
        <w:t>waarbij de hond ottermest aanduid en mest van andere die</w:t>
      </w:r>
      <w:r w:rsidR="00D172F7" w:rsidRPr="006A0C8E">
        <w:rPr>
          <w:rFonts w:cs="Arial"/>
        </w:rPr>
        <w:t>ren, zoals</w:t>
      </w:r>
      <w:r w:rsidRPr="006A0C8E">
        <w:rPr>
          <w:rFonts w:cs="Arial"/>
        </w:rPr>
        <w:t xml:space="preserve"> andere marterachtige</w:t>
      </w:r>
      <w:r w:rsidR="004C4A35" w:rsidRPr="006A0C8E">
        <w:rPr>
          <w:rFonts w:cs="Arial"/>
        </w:rPr>
        <w:t>,</w:t>
      </w:r>
      <w:r w:rsidRPr="006A0C8E">
        <w:rPr>
          <w:rFonts w:cs="Arial"/>
        </w:rPr>
        <w:t xml:space="preserve"> niet aanduid</w:t>
      </w:r>
      <w:r w:rsidR="00D172F7" w:rsidRPr="006A0C8E">
        <w:rPr>
          <w:rFonts w:cs="Arial"/>
        </w:rPr>
        <w:t>t</w:t>
      </w:r>
      <w:r w:rsidRPr="006A0C8E">
        <w:rPr>
          <w:rFonts w:cs="Arial"/>
        </w:rPr>
        <w:t xml:space="preserve">. </w:t>
      </w:r>
    </w:p>
    <w:p w14:paraId="35D02884" w14:textId="53C49F22" w:rsidR="00F34B35" w:rsidRPr="006A0C8E" w:rsidRDefault="00D172F7" w:rsidP="00F34B35">
      <w:pPr>
        <w:rPr>
          <w:rFonts w:cs="Arial"/>
        </w:rPr>
      </w:pPr>
      <w:r w:rsidRPr="006A0C8E">
        <w:rPr>
          <w:rFonts w:cs="Arial"/>
        </w:rPr>
        <w:t>Het gebruik van een zoekhond</w:t>
      </w:r>
      <w:r w:rsidR="00F34B35" w:rsidRPr="006A0C8E">
        <w:rPr>
          <w:rFonts w:cs="Arial"/>
        </w:rPr>
        <w:t xml:space="preserve"> zou het opsporen van ott</w:t>
      </w:r>
      <w:r w:rsidR="00041322" w:rsidRPr="006A0C8E">
        <w:rPr>
          <w:rFonts w:cs="Arial"/>
        </w:rPr>
        <w:t>ers</w:t>
      </w:r>
      <w:r w:rsidR="00F34B35" w:rsidRPr="006A0C8E">
        <w:rPr>
          <w:rFonts w:cs="Arial"/>
        </w:rPr>
        <w:t xml:space="preserve"> efficiënter</w:t>
      </w:r>
      <w:r w:rsidR="00041322" w:rsidRPr="006A0C8E">
        <w:rPr>
          <w:rFonts w:cs="Arial"/>
        </w:rPr>
        <w:t xml:space="preserve"> kunnen</w:t>
      </w:r>
      <w:r w:rsidR="00F34B35" w:rsidRPr="006A0C8E">
        <w:rPr>
          <w:rFonts w:cs="Arial"/>
        </w:rPr>
        <w:t xml:space="preserve"> maken</w:t>
      </w:r>
      <w:r w:rsidRPr="006A0C8E">
        <w:rPr>
          <w:rFonts w:cs="Arial"/>
        </w:rPr>
        <w:t>.</w:t>
      </w:r>
      <w:r w:rsidR="00F34B35" w:rsidRPr="006A0C8E">
        <w:rPr>
          <w:rFonts w:cs="Arial"/>
        </w:rPr>
        <w:t xml:space="preserve"> Aangezien deze dieren in België door bejaging en habitatverlies bijna volledig uitgestorven waren, wilt men deze soort nu bescherming bieden.</w:t>
      </w:r>
      <w:r w:rsidR="00041322" w:rsidRPr="006A0C8E">
        <w:rPr>
          <w:rFonts w:cs="Arial"/>
        </w:rPr>
        <w:t xml:space="preserve">  </w:t>
      </w:r>
      <w:r w:rsidR="00F34B35" w:rsidRPr="006A0C8E">
        <w:rPr>
          <w:rFonts w:cs="Arial"/>
        </w:rPr>
        <w:t>Het is echter zeer moeilijk om in kaart t</w:t>
      </w:r>
      <w:r w:rsidR="004E32AC">
        <w:rPr>
          <w:rFonts w:cs="Arial"/>
        </w:rPr>
        <w:t>e brengen waar deze dieren</w:t>
      </w:r>
      <w:r w:rsidR="00F34B35" w:rsidRPr="006A0C8E">
        <w:rPr>
          <w:rFonts w:cs="Arial"/>
        </w:rPr>
        <w:t xml:space="preserve"> leven.</w:t>
      </w:r>
      <w:r w:rsidR="00041322" w:rsidRPr="006A0C8E">
        <w:rPr>
          <w:rFonts w:cs="Arial"/>
        </w:rPr>
        <w:t xml:space="preserve">  </w:t>
      </w:r>
      <w:r w:rsidR="00F34B35" w:rsidRPr="006A0C8E">
        <w:rPr>
          <w:rFonts w:cs="Arial"/>
        </w:rPr>
        <w:t>Een speurhond zou dit</w:t>
      </w:r>
      <w:r w:rsidR="001265F9">
        <w:rPr>
          <w:rFonts w:cs="Arial"/>
        </w:rPr>
        <w:t xml:space="preserve"> werk </w:t>
      </w:r>
      <w:r w:rsidR="00F34B35" w:rsidRPr="006A0C8E">
        <w:rPr>
          <w:rFonts w:cs="Arial"/>
        </w:rPr>
        <w:t xml:space="preserve">efficiënter kunnen </w:t>
      </w:r>
      <w:r w:rsidRPr="006A0C8E">
        <w:rPr>
          <w:rFonts w:cs="Arial"/>
        </w:rPr>
        <w:t>uitvoeren</w:t>
      </w:r>
      <w:r w:rsidR="00F34B35" w:rsidRPr="006A0C8E">
        <w:rPr>
          <w:rFonts w:cs="Arial"/>
        </w:rPr>
        <w:t xml:space="preserve">, waardoor er </w:t>
      </w:r>
      <w:r w:rsidRPr="006A0C8E">
        <w:rPr>
          <w:rFonts w:cs="Arial"/>
        </w:rPr>
        <w:t xml:space="preserve">kan worden </w:t>
      </w:r>
      <w:r w:rsidR="001265F9">
        <w:rPr>
          <w:rFonts w:cs="Arial"/>
        </w:rPr>
        <w:t>aangetoond</w:t>
      </w:r>
      <w:r w:rsidRPr="006A0C8E">
        <w:rPr>
          <w:rFonts w:cs="Arial"/>
        </w:rPr>
        <w:t xml:space="preserve"> </w:t>
      </w:r>
      <w:r w:rsidR="00F34B35" w:rsidRPr="006A0C8E">
        <w:rPr>
          <w:rFonts w:cs="Arial"/>
        </w:rPr>
        <w:t>dat de otter zich</w:t>
      </w:r>
      <w:r w:rsidR="001265F9">
        <w:rPr>
          <w:rFonts w:cs="Arial"/>
        </w:rPr>
        <w:t xml:space="preserve"> terug gevestigd heeft in Vlaanderen</w:t>
      </w:r>
      <w:r w:rsidR="00F34B35" w:rsidRPr="006A0C8E">
        <w:rPr>
          <w:rFonts w:cs="Arial"/>
        </w:rPr>
        <w:t xml:space="preserve"> en er maatregelen genomen kunnen worden, om de soort actief te beschermen en het voortbestaan te gar</w:t>
      </w:r>
      <w:r w:rsidRPr="006A0C8E">
        <w:rPr>
          <w:rFonts w:cs="Arial"/>
        </w:rPr>
        <w:t xml:space="preserve">anderen. </w:t>
      </w:r>
      <w:r w:rsidRPr="006A0C8E">
        <w:rPr>
          <w:rFonts w:cs="Arial"/>
        </w:rPr>
        <w:br/>
        <w:t>De honden wo</w:t>
      </w:r>
      <w:r w:rsidR="00F34B35" w:rsidRPr="006A0C8E">
        <w:rPr>
          <w:rFonts w:cs="Arial"/>
        </w:rPr>
        <w:t>rden opgeleid om de ge</w:t>
      </w:r>
      <w:r w:rsidR="006B04F0" w:rsidRPr="006A0C8E">
        <w:rPr>
          <w:rFonts w:cs="Arial"/>
        </w:rPr>
        <w:t xml:space="preserve">ur van ottermest te herkennen. </w:t>
      </w:r>
      <w:r w:rsidR="00F34B35" w:rsidRPr="006A0C8E">
        <w:rPr>
          <w:rFonts w:cs="Arial"/>
        </w:rPr>
        <w:t>Bij gebrek a</w:t>
      </w:r>
      <w:r w:rsidRPr="006A0C8E">
        <w:rPr>
          <w:rFonts w:cs="Arial"/>
        </w:rPr>
        <w:t>an stalen van wilde ottermest wo</w:t>
      </w:r>
      <w:r w:rsidR="00F34B35" w:rsidRPr="006A0C8E">
        <w:rPr>
          <w:rFonts w:cs="Arial"/>
        </w:rPr>
        <w:t>rd</w:t>
      </w:r>
      <w:r w:rsidRPr="006A0C8E">
        <w:rPr>
          <w:rFonts w:cs="Arial"/>
        </w:rPr>
        <w:t>t</w:t>
      </w:r>
      <w:r w:rsidR="00F34B35" w:rsidRPr="006A0C8E">
        <w:rPr>
          <w:rFonts w:cs="Arial"/>
        </w:rPr>
        <w:t xml:space="preserve"> er in de eerste fases op stalen van </w:t>
      </w:r>
      <w:r w:rsidRPr="006A0C8E">
        <w:rPr>
          <w:rFonts w:cs="Arial"/>
        </w:rPr>
        <w:t>dwergotters uit Belgische dierenparken</w:t>
      </w:r>
      <w:r w:rsidR="00F34B35" w:rsidRPr="006A0C8E">
        <w:rPr>
          <w:rFonts w:cs="Arial"/>
        </w:rPr>
        <w:t xml:space="preserve"> gewerkt.</w:t>
      </w:r>
      <w:r w:rsidR="006B04F0" w:rsidRPr="006A0C8E">
        <w:rPr>
          <w:rFonts w:cs="Arial"/>
        </w:rPr>
        <w:t xml:space="preserve">  </w:t>
      </w:r>
      <w:r w:rsidR="00F34B35" w:rsidRPr="006A0C8E">
        <w:rPr>
          <w:rFonts w:cs="Arial"/>
        </w:rPr>
        <w:t xml:space="preserve">De </w:t>
      </w:r>
      <w:r w:rsidRPr="006A0C8E">
        <w:rPr>
          <w:rFonts w:cs="Arial"/>
        </w:rPr>
        <w:t>otterstalen</w:t>
      </w:r>
      <w:r w:rsidR="005C1CE6" w:rsidRPr="006A0C8E">
        <w:rPr>
          <w:rFonts w:cs="Arial"/>
        </w:rPr>
        <w:t xml:space="preserve"> van verschillende ouderdom wo</w:t>
      </w:r>
      <w:r w:rsidR="00F34B35" w:rsidRPr="006A0C8E">
        <w:rPr>
          <w:rFonts w:cs="Arial"/>
        </w:rPr>
        <w:t xml:space="preserve">rden samen met een aantal </w:t>
      </w:r>
      <w:proofErr w:type="spellStart"/>
      <w:r w:rsidR="00F34B35" w:rsidRPr="006A0C8E">
        <w:rPr>
          <w:rFonts w:cs="Arial"/>
        </w:rPr>
        <w:t>bijgeuren</w:t>
      </w:r>
      <w:proofErr w:type="spellEnd"/>
      <w:r w:rsidR="00F34B35" w:rsidRPr="006A0C8E">
        <w:rPr>
          <w:rFonts w:cs="Arial"/>
        </w:rPr>
        <w:t xml:space="preserve"> in een line-up </w:t>
      </w:r>
      <w:r w:rsidR="005C1CE6" w:rsidRPr="006A0C8E">
        <w:rPr>
          <w:rFonts w:cs="Arial"/>
        </w:rPr>
        <w:t>geplaatst zodat we een studie ku</w:t>
      </w:r>
      <w:r w:rsidR="00F34B35" w:rsidRPr="006A0C8E">
        <w:rPr>
          <w:rFonts w:cs="Arial"/>
        </w:rPr>
        <w:t>n</w:t>
      </w:r>
      <w:r w:rsidR="005C1CE6" w:rsidRPr="006A0C8E">
        <w:rPr>
          <w:rFonts w:cs="Arial"/>
        </w:rPr>
        <w:t>n</w:t>
      </w:r>
      <w:r w:rsidR="00F34B35" w:rsidRPr="006A0C8E">
        <w:rPr>
          <w:rFonts w:cs="Arial"/>
        </w:rPr>
        <w:t>en maken omtrent de foutenmarge van de hond. Foute</w:t>
      </w:r>
      <w:r w:rsidR="005C1CE6" w:rsidRPr="006A0C8E">
        <w:rPr>
          <w:rFonts w:cs="Arial"/>
        </w:rPr>
        <w:t xml:space="preserve"> indicaties en gemiste stalen wo</w:t>
      </w:r>
      <w:r w:rsidR="00F34B35" w:rsidRPr="006A0C8E">
        <w:rPr>
          <w:rFonts w:cs="Arial"/>
        </w:rPr>
        <w:t>rden in het onderzoek verwerkt zodat een beeld kr</w:t>
      </w:r>
      <w:r w:rsidR="005C1CE6" w:rsidRPr="006A0C8E">
        <w:rPr>
          <w:rFonts w:cs="Arial"/>
        </w:rPr>
        <w:t>ij</w:t>
      </w:r>
      <w:r w:rsidR="00F34B35" w:rsidRPr="006A0C8E">
        <w:rPr>
          <w:rFonts w:cs="Arial"/>
        </w:rPr>
        <w:t xml:space="preserve">gen van het betrouwbaarheidspercentage van ecologische zoekhonden. </w:t>
      </w:r>
      <w:r w:rsidR="005C1CE6" w:rsidRPr="006A0C8E">
        <w:rPr>
          <w:rFonts w:cs="Arial"/>
        </w:rPr>
        <w:t>Nadien wordt er in een line-up getest of de honden deze ervaring kunnen extrapoleren naar stalen van wilde otters.</w:t>
      </w:r>
      <w:r w:rsidR="005C1CE6" w:rsidRPr="006A0C8E">
        <w:rPr>
          <w:rFonts w:cs="Arial"/>
        </w:rPr>
        <w:br/>
        <w:t>Tijdens het tweede deel van de haalbaarheidsstudie</w:t>
      </w:r>
      <w:r w:rsidR="008355E8" w:rsidRPr="006A0C8E">
        <w:rPr>
          <w:rFonts w:cs="Arial"/>
        </w:rPr>
        <w:t xml:space="preserve"> wordt er geoefend op vrij zoeken van ottermest op beperkte open oppervlakte. De uiteindelijke doelstelling is om de honden op het terrein uit te testen om te kijken of deze de efficiëntie</w:t>
      </w:r>
      <w:r w:rsidR="00041322" w:rsidRPr="006A0C8E">
        <w:rPr>
          <w:rFonts w:cs="Arial"/>
        </w:rPr>
        <w:t xml:space="preserve"> naar het zoeken van</w:t>
      </w:r>
      <w:r w:rsidR="008355E8" w:rsidRPr="006A0C8E">
        <w:rPr>
          <w:rFonts w:cs="Arial"/>
        </w:rPr>
        <w:t xml:space="preserve"> wilde ottermest verhoogt.</w:t>
      </w:r>
    </w:p>
    <w:p w14:paraId="1278A6D7" w14:textId="77777777" w:rsidR="00A1726D" w:rsidRPr="006A0C8E" w:rsidRDefault="00A1726D" w:rsidP="00CD05E5">
      <w:pPr>
        <w:pStyle w:val="Kop4"/>
        <w:numPr>
          <w:ilvl w:val="0"/>
          <w:numId w:val="0"/>
        </w:numPr>
        <w:ind w:left="864"/>
        <w:rPr>
          <w:rFonts w:cs="Arial"/>
        </w:rPr>
      </w:pPr>
    </w:p>
    <w:p w14:paraId="74E4D63B" w14:textId="05C518DF" w:rsidR="00F34B35" w:rsidRPr="006A0C8E" w:rsidRDefault="00DE601A" w:rsidP="00DD7260">
      <w:pPr>
        <w:pStyle w:val="Kop1"/>
        <w:numPr>
          <w:ilvl w:val="0"/>
          <w:numId w:val="0"/>
        </w:numPr>
        <w:ind w:left="680"/>
      </w:pPr>
      <w:bookmarkStart w:id="39" w:name="_Toc303865102"/>
      <w:r w:rsidRPr="006A0C8E">
        <w:br w:type="page"/>
      </w:r>
      <w:bookmarkEnd w:id="39"/>
      <w:r w:rsidR="00DD7260" w:rsidRPr="006A0C8E">
        <w:lastRenderedPageBreak/>
        <w:t xml:space="preserve"> </w:t>
      </w:r>
    </w:p>
    <w:p w14:paraId="6C34E25A" w14:textId="079203BA" w:rsidR="00F34B35" w:rsidRPr="006A0C8E" w:rsidRDefault="00F34B35" w:rsidP="00F34B35">
      <w:pPr>
        <w:pStyle w:val="Kop1"/>
      </w:pPr>
      <w:bookmarkStart w:id="40" w:name="_Toc450912376"/>
      <w:r w:rsidRPr="006A0C8E">
        <w:t>Literatuurstudie</w:t>
      </w:r>
      <w:bookmarkEnd w:id="40"/>
    </w:p>
    <w:p w14:paraId="72EE4D19" w14:textId="77777777" w:rsidR="00F34B35" w:rsidRPr="006A0C8E" w:rsidRDefault="00F34B35" w:rsidP="00F34B35">
      <w:pPr>
        <w:rPr>
          <w:rFonts w:cs="Arial"/>
        </w:rPr>
      </w:pPr>
    </w:p>
    <w:p w14:paraId="25F6538B" w14:textId="517875BC" w:rsidR="00413FAE" w:rsidRPr="006A0C8E" w:rsidRDefault="00413FAE" w:rsidP="00413FAE">
      <w:pPr>
        <w:pStyle w:val="Kop2"/>
      </w:pPr>
      <w:bookmarkStart w:id="41" w:name="_Toc450912377"/>
      <w:r w:rsidRPr="006A0C8E">
        <w:t>speurhonden</w:t>
      </w:r>
      <w:bookmarkEnd w:id="41"/>
    </w:p>
    <w:p w14:paraId="62DD9A79" w14:textId="77777777" w:rsidR="00FA67E6" w:rsidRDefault="00413FAE" w:rsidP="000074F6">
      <w:pPr>
        <w:rPr>
          <w:rFonts w:cs="Arial"/>
        </w:rPr>
      </w:pPr>
      <w:r w:rsidRPr="006A0C8E">
        <w:rPr>
          <w:rFonts w:cs="Arial"/>
        </w:rPr>
        <w:t xml:space="preserve">Het inzetten van zoekhonden gebeurt al geruime tijd. In de eerste wereldoorlog werd er al beroep gedaan op de verfijnde geurherkenning van honden. </w:t>
      </w:r>
      <w:r w:rsidR="00543148">
        <w:rPr>
          <w:rFonts w:cs="Arial"/>
        </w:rPr>
        <w:t>Een hond kan vele mogelijke geuren en producten leren zoeken</w:t>
      </w:r>
      <w:r w:rsidRPr="006A0C8E">
        <w:rPr>
          <w:rFonts w:cs="Arial"/>
        </w:rPr>
        <w:t>, maar de meest bekende zoekhonden zijn deze van de politie. Hier worden honden opgeleid om mensen op te sporen, explosieven, drugs of lijken.</w:t>
      </w:r>
    </w:p>
    <w:p w14:paraId="108EA08C" w14:textId="77777777" w:rsidR="00FA67E6" w:rsidRDefault="00FA67E6" w:rsidP="000074F6">
      <w:pPr>
        <w:rPr>
          <w:rFonts w:cs="Arial"/>
        </w:rPr>
      </w:pPr>
    </w:p>
    <w:p w14:paraId="11925109" w14:textId="2DFBF182" w:rsidR="00FA67E6" w:rsidRPr="006A0C8E" w:rsidRDefault="00FA67E6" w:rsidP="00FA67E6">
      <w:pPr>
        <w:tabs>
          <w:tab w:val="right" w:pos="9070"/>
        </w:tabs>
        <w:rPr>
          <w:rFonts w:cs="Arial"/>
        </w:rPr>
      </w:pPr>
      <w:r>
        <w:rPr>
          <w:rFonts w:cs="Arial"/>
        </w:rPr>
        <w:t>De hond zelf is bij het zoeken een zeer belangrijke factor.</w:t>
      </w:r>
      <w:r w:rsidRPr="006A0C8E">
        <w:rPr>
          <w:rFonts w:cs="Arial"/>
        </w:rPr>
        <w:tab/>
      </w:r>
    </w:p>
    <w:p w14:paraId="353B7806" w14:textId="77777777" w:rsidR="00FA67E6" w:rsidRPr="006A0C8E" w:rsidRDefault="00FA67E6" w:rsidP="00FA67E6">
      <w:pPr>
        <w:tabs>
          <w:tab w:val="right" w:pos="9070"/>
        </w:tabs>
        <w:rPr>
          <w:rFonts w:cs="Arial"/>
        </w:rPr>
      </w:pPr>
      <w:r w:rsidRPr="006A0C8E">
        <w:rPr>
          <w:rFonts w:cs="Arial"/>
        </w:rPr>
        <w:t xml:space="preserve">Ideaal zijn werkhonden met een hoge zoekdrift. De honden moeten in goede gezondheid en conditie verkeren, aangezien zoeken erg intensief is. Om deze reden vallen alle </w:t>
      </w:r>
      <w:proofErr w:type="spellStart"/>
      <w:r w:rsidRPr="006A0C8E">
        <w:rPr>
          <w:rFonts w:cs="Arial"/>
        </w:rPr>
        <w:t>brachycephale</w:t>
      </w:r>
      <w:proofErr w:type="spellEnd"/>
      <w:r w:rsidRPr="006A0C8E">
        <w:rPr>
          <w:rFonts w:cs="Arial"/>
        </w:rPr>
        <w:t xml:space="preserve"> rassen af.</w:t>
      </w:r>
    </w:p>
    <w:p w14:paraId="45784908" w14:textId="77777777" w:rsidR="00FA67E6" w:rsidRPr="006A0C8E" w:rsidRDefault="00FA67E6" w:rsidP="00FA67E6">
      <w:pPr>
        <w:tabs>
          <w:tab w:val="right" w:pos="9070"/>
        </w:tabs>
        <w:rPr>
          <w:rFonts w:cs="Arial"/>
        </w:rPr>
      </w:pPr>
      <w:r w:rsidRPr="006A0C8E">
        <w:rPr>
          <w:rFonts w:cs="Arial"/>
        </w:rPr>
        <w:t>Een goede basis gehoorzaamheid, is bij elke soort training een goede start.</w:t>
      </w:r>
    </w:p>
    <w:p w14:paraId="3296A35B" w14:textId="0C5716F4" w:rsidR="00FA67E6" w:rsidRPr="006A0C8E" w:rsidRDefault="00FA67E6" w:rsidP="00FA67E6">
      <w:pPr>
        <w:tabs>
          <w:tab w:val="right" w:pos="9070"/>
        </w:tabs>
        <w:rPr>
          <w:rFonts w:cs="Arial"/>
        </w:rPr>
      </w:pPr>
      <w:r w:rsidRPr="006A0C8E">
        <w:rPr>
          <w:rFonts w:cs="Arial"/>
        </w:rPr>
        <w:t>Idealiter wordt er met het zoeken gestart op jonge leeftijd.</w:t>
      </w:r>
      <w:r w:rsidR="004E32AC">
        <w:rPr>
          <w:rStyle w:val="Voetnootmarkering"/>
          <w:rFonts w:cs="Arial"/>
        </w:rPr>
        <w:footnoteReference w:id="2"/>
      </w:r>
    </w:p>
    <w:p w14:paraId="70864803" w14:textId="66136175" w:rsidR="009D5B43" w:rsidRPr="006A0C8E" w:rsidRDefault="00413FAE" w:rsidP="000074F6">
      <w:pPr>
        <w:rPr>
          <w:rFonts w:cs="Arial"/>
        </w:rPr>
      </w:pPr>
      <w:r w:rsidRPr="006A0C8E">
        <w:rPr>
          <w:rFonts w:cs="Arial"/>
        </w:rPr>
        <w:br/>
      </w:r>
    </w:p>
    <w:p w14:paraId="7C082E4F" w14:textId="58A03EA8" w:rsidR="009D5B43" w:rsidRPr="006A0C8E" w:rsidRDefault="009D5B43" w:rsidP="004C4A35">
      <w:pPr>
        <w:pStyle w:val="Kop3"/>
      </w:pPr>
      <w:bookmarkStart w:id="42" w:name="_Toc442963441"/>
      <w:bookmarkStart w:id="43" w:name="_Toc450912378"/>
      <w:r w:rsidRPr="006A0C8E">
        <w:t>Speurhonden voor biologische geuren</w:t>
      </w:r>
      <w:bookmarkEnd w:id="42"/>
      <w:bookmarkEnd w:id="43"/>
    </w:p>
    <w:p w14:paraId="29064B84" w14:textId="0F6A7C08" w:rsidR="00FD6E96" w:rsidRPr="006A0C8E" w:rsidRDefault="000074F6" w:rsidP="009D5B43">
      <w:pPr>
        <w:rPr>
          <w:rFonts w:cs="Arial"/>
        </w:rPr>
      </w:pPr>
      <w:r w:rsidRPr="006A0C8E">
        <w:rPr>
          <w:rFonts w:cs="Arial"/>
        </w:rPr>
        <w:t>Het speuren naar menselijke geur met</w:t>
      </w:r>
      <w:r w:rsidR="00543148">
        <w:rPr>
          <w:rFonts w:cs="Arial"/>
        </w:rPr>
        <w:t xml:space="preserve"> honden</w:t>
      </w:r>
      <w:r w:rsidRPr="006A0C8E">
        <w:rPr>
          <w:rFonts w:cs="Arial"/>
        </w:rPr>
        <w:t xml:space="preserve"> gebeurt al erg lang. Jachthonden werden al sinds de 12</w:t>
      </w:r>
      <w:r w:rsidRPr="006A0C8E">
        <w:rPr>
          <w:rFonts w:cs="Arial"/>
          <w:vertAlign w:val="superscript"/>
        </w:rPr>
        <w:t>e</w:t>
      </w:r>
      <w:r w:rsidRPr="006A0C8E">
        <w:rPr>
          <w:rFonts w:cs="Arial"/>
        </w:rPr>
        <w:t xml:space="preserve"> eeuw ingezet  om biologische geuren </w:t>
      </w:r>
      <w:r w:rsidR="00FD6E96" w:rsidRPr="006A0C8E">
        <w:rPr>
          <w:rFonts w:cs="Arial"/>
        </w:rPr>
        <w:t>op te sporen voor de mens</w:t>
      </w:r>
      <w:r w:rsidR="00FD6E96" w:rsidRPr="006A0C8E">
        <w:rPr>
          <w:rStyle w:val="Voetnootmarkering"/>
          <w:rFonts w:cs="Arial"/>
        </w:rPr>
        <w:footnoteReference w:id="3"/>
      </w:r>
      <w:r w:rsidR="00657530">
        <w:rPr>
          <w:rFonts w:cs="Arial"/>
        </w:rPr>
        <w:t xml:space="preserve"> en ook speurhonden die getrain</w:t>
      </w:r>
      <w:r w:rsidR="00FD6E96" w:rsidRPr="006A0C8E">
        <w:rPr>
          <w:rFonts w:cs="Arial"/>
        </w:rPr>
        <w:t>d zijn om menselijke geur op te sporen werden i</w:t>
      </w:r>
      <w:r w:rsidRPr="006A0C8E">
        <w:rPr>
          <w:rFonts w:cs="Arial"/>
        </w:rPr>
        <w:t xml:space="preserve">n wereld oorlog 1 </w:t>
      </w:r>
      <w:r w:rsidR="00FD6E96" w:rsidRPr="006A0C8E">
        <w:rPr>
          <w:rFonts w:cs="Arial"/>
        </w:rPr>
        <w:t xml:space="preserve">in </w:t>
      </w:r>
      <w:r w:rsidRPr="006A0C8E">
        <w:rPr>
          <w:rFonts w:cs="Arial"/>
        </w:rPr>
        <w:t>grote aantallen ingezet</w:t>
      </w:r>
      <w:r w:rsidRPr="006A0C8E">
        <w:rPr>
          <w:rStyle w:val="Voetnootmarkering"/>
          <w:rFonts w:cs="Arial"/>
        </w:rPr>
        <w:footnoteReference w:id="4"/>
      </w:r>
      <w:r w:rsidR="00FD6E96" w:rsidRPr="006A0C8E">
        <w:rPr>
          <w:rFonts w:cs="Arial"/>
        </w:rPr>
        <w:t>. De laatste jaren werd er veel onderzoek gedaan naar het inzetten van honden om ook andere biologische geuren op te zoeken waar ze een erg hoge efficiëntie bereikten.</w:t>
      </w:r>
    </w:p>
    <w:p w14:paraId="4D79EB39" w14:textId="77777777" w:rsidR="00FD6E96" w:rsidRPr="006A0C8E" w:rsidRDefault="00FD6E96" w:rsidP="009D5B43">
      <w:pPr>
        <w:rPr>
          <w:rFonts w:cs="Arial"/>
        </w:rPr>
      </w:pPr>
    </w:p>
    <w:p w14:paraId="60E57CB7" w14:textId="59B36C38" w:rsidR="009D5B43" w:rsidRPr="004E32AC" w:rsidRDefault="009D5B43" w:rsidP="007D346C">
      <w:pPr>
        <w:pStyle w:val="Kop4"/>
        <w:numPr>
          <w:ilvl w:val="0"/>
          <w:numId w:val="0"/>
        </w:numPr>
        <w:rPr>
          <w:rFonts w:cs="Arial"/>
          <w:b w:val="0"/>
          <w:szCs w:val="22"/>
        </w:rPr>
      </w:pPr>
      <w:r w:rsidRPr="004E32AC">
        <w:rPr>
          <w:rFonts w:cs="Arial"/>
          <w:szCs w:val="22"/>
        </w:rPr>
        <w:t>Kanker opsporen</w:t>
      </w:r>
      <w:r w:rsidR="004E32AC">
        <w:rPr>
          <w:rFonts w:cs="Arial"/>
          <w:szCs w:val="22"/>
        </w:rPr>
        <w:br/>
      </w:r>
      <w:r w:rsidRPr="004E32AC">
        <w:rPr>
          <w:rFonts w:cs="Arial"/>
          <w:b w:val="0"/>
          <w:szCs w:val="22"/>
        </w:rPr>
        <w:t xml:space="preserve">In 2009 werd de ‘In situ foundation’ opgericht die honden </w:t>
      </w:r>
      <w:proofErr w:type="spellStart"/>
      <w:r w:rsidRPr="004E32AC">
        <w:rPr>
          <w:rFonts w:cs="Arial"/>
          <w:b w:val="0"/>
          <w:szCs w:val="22"/>
        </w:rPr>
        <w:t>trained</w:t>
      </w:r>
      <w:proofErr w:type="spellEnd"/>
      <w:r w:rsidRPr="004E32AC">
        <w:rPr>
          <w:rFonts w:cs="Arial"/>
          <w:b w:val="0"/>
          <w:szCs w:val="22"/>
        </w:rPr>
        <w:t xml:space="preserve"> om kanker op te sporen. Uit hun onderzoek bleek dat de resultaten van de honden in 96,4 procent van de gevallen accuraat zijn, bij het zoeken naar prostaatkanker. Dit is een veel beter resultaat dan dat van de testen die momenteel gebruikt worden, waarbij vals-positieve resultaten tot 80 procent </w:t>
      </w:r>
      <w:proofErr w:type="spellStart"/>
      <w:r w:rsidRPr="004E32AC">
        <w:rPr>
          <w:rFonts w:cs="Arial"/>
          <w:b w:val="0"/>
          <w:szCs w:val="22"/>
        </w:rPr>
        <w:t>unnen</w:t>
      </w:r>
      <w:proofErr w:type="spellEnd"/>
      <w:r w:rsidRPr="004E32AC">
        <w:rPr>
          <w:rFonts w:cs="Arial"/>
          <w:b w:val="0"/>
          <w:szCs w:val="22"/>
        </w:rPr>
        <w:t xml:space="preserve"> oplopen.</w:t>
      </w:r>
      <w:r w:rsidRPr="006A0C8E">
        <w:rPr>
          <w:rStyle w:val="Voetnootmarkering"/>
          <w:rFonts w:cs="Arial"/>
          <w:b w:val="0"/>
          <w:szCs w:val="22"/>
        </w:rPr>
        <w:footnoteReference w:id="5"/>
      </w:r>
    </w:p>
    <w:p w14:paraId="5EEE6799" w14:textId="77777777" w:rsidR="009D5B43" w:rsidRPr="006A0C8E" w:rsidRDefault="009D5B43" w:rsidP="009D5B43">
      <w:pPr>
        <w:pStyle w:val="Kop4"/>
        <w:rPr>
          <w:rFonts w:cs="Arial"/>
        </w:rPr>
      </w:pPr>
      <w:r w:rsidRPr="006A0C8E">
        <w:rPr>
          <w:rFonts w:cs="Arial"/>
        </w:rPr>
        <w:t>Ecologische zoekhonden</w:t>
      </w:r>
    </w:p>
    <w:p w14:paraId="7B0940BB" w14:textId="2FDE02BC" w:rsidR="009D5B43" w:rsidRPr="006A0C8E" w:rsidRDefault="009D5B43" w:rsidP="009D5B43">
      <w:pPr>
        <w:pStyle w:val="Geenafstand"/>
        <w:rPr>
          <w:rFonts w:ascii="Arial" w:hAnsi="Arial" w:cs="Arial"/>
          <w:iCs/>
        </w:rPr>
      </w:pPr>
      <w:r w:rsidRPr="006A0C8E">
        <w:rPr>
          <w:rFonts w:ascii="Arial" w:hAnsi="Arial" w:cs="Arial"/>
          <w:u w:val="single"/>
        </w:rPr>
        <w:t xml:space="preserve">MIPP: Monitoring of </w:t>
      </w:r>
      <w:proofErr w:type="spellStart"/>
      <w:r w:rsidRPr="006A0C8E">
        <w:rPr>
          <w:rFonts w:ascii="Arial" w:hAnsi="Arial" w:cs="Arial"/>
          <w:u w:val="single"/>
        </w:rPr>
        <w:t>Insects</w:t>
      </w:r>
      <w:proofErr w:type="spellEnd"/>
      <w:r w:rsidRPr="006A0C8E">
        <w:rPr>
          <w:rFonts w:ascii="Arial" w:hAnsi="Arial" w:cs="Arial"/>
          <w:u w:val="single"/>
        </w:rPr>
        <w:t xml:space="preserve"> </w:t>
      </w:r>
      <w:proofErr w:type="spellStart"/>
      <w:r w:rsidRPr="006A0C8E">
        <w:rPr>
          <w:rFonts w:ascii="Arial" w:hAnsi="Arial" w:cs="Arial"/>
          <w:u w:val="single"/>
        </w:rPr>
        <w:t>with</w:t>
      </w:r>
      <w:proofErr w:type="spellEnd"/>
      <w:r w:rsidRPr="006A0C8E">
        <w:rPr>
          <w:rFonts w:ascii="Arial" w:hAnsi="Arial" w:cs="Arial"/>
          <w:u w:val="single"/>
        </w:rPr>
        <w:t xml:space="preserve"> Public </w:t>
      </w:r>
      <w:proofErr w:type="spellStart"/>
      <w:r w:rsidRPr="006A0C8E">
        <w:rPr>
          <w:rFonts w:ascii="Arial" w:hAnsi="Arial" w:cs="Arial"/>
          <w:u w:val="single"/>
        </w:rPr>
        <w:t>Participation</w:t>
      </w:r>
      <w:proofErr w:type="spellEnd"/>
      <w:r w:rsidRPr="006A0C8E">
        <w:rPr>
          <w:rFonts w:ascii="Arial" w:hAnsi="Arial" w:cs="Arial"/>
        </w:rPr>
        <w:t xml:space="preserve"> </w:t>
      </w:r>
      <w:r w:rsidRPr="006A0C8E">
        <w:rPr>
          <w:rFonts w:ascii="Arial" w:hAnsi="Arial" w:cs="Arial"/>
        </w:rPr>
        <w:br/>
        <w:t xml:space="preserve">Dit project is opgestart in Italië en heeft als doel vijf soorten insecten op te volgen en betrouwbare en vergelijkbare data te kunnen opstellen. Elke zes jaar wordt er een rapport uitgebracht met de status van instandhouding van elke soort. </w:t>
      </w:r>
      <w:r w:rsidRPr="006A0C8E">
        <w:rPr>
          <w:rFonts w:ascii="Arial" w:hAnsi="Arial" w:cs="Arial"/>
        </w:rPr>
        <w:br/>
        <w:t xml:space="preserve">Ze doen </w:t>
      </w:r>
      <w:r w:rsidRPr="006A0C8E">
        <w:rPr>
          <w:rFonts w:ascii="Arial" w:hAnsi="Arial" w:cs="Arial"/>
          <w:iCs/>
        </w:rPr>
        <w:t xml:space="preserve">beroep op een Golden </w:t>
      </w:r>
      <w:proofErr w:type="spellStart"/>
      <w:r w:rsidRPr="006A0C8E">
        <w:rPr>
          <w:rFonts w:ascii="Arial" w:hAnsi="Arial" w:cs="Arial"/>
          <w:iCs/>
        </w:rPr>
        <w:t>Retriever</w:t>
      </w:r>
      <w:proofErr w:type="spellEnd"/>
      <w:r w:rsidRPr="006A0C8E">
        <w:rPr>
          <w:rFonts w:ascii="Arial" w:hAnsi="Arial" w:cs="Arial"/>
          <w:iCs/>
        </w:rPr>
        <w:t xml:space="preserve"> die de feromonen die de kever produceert op</w:t>
      </w:r>
      <w:r w:rsidR="00D37909" w:rsidRPr="006A0C8E">
        <w:rPr>
          <w:rFonts w:ascii="Arial" w:hAnsi="Arial" w:cs="Arial"/>
          <w:iCs/>
        </w:rPr>
        <w:t>spoort</w:t>
      </w:r>
      <w:r w:rsidRPr="006A0C8E">
        <w:rPr>
          <w:rFonts w:ascii="Arial" w:hAnsi="Arial" w:cs="Arial"/>
          <w:iCs/>
        </w:rPr>
        <w:t xml:space="preserve">. Deze kevers houden zich schuil in holtes van bomen en zijn dus moeilijk te vinden voor mensen, maar makkelijk aan te duiden door de hond. Op die manier hoeft er niet gekapt te worden in de bomen en worden de kevers niet gestoord. </w:t>
      </w:r>
    </w:p>
    <w:p w14:paraId="2D053235" w14:textId="77777777" w:rsidR="009D5B43" w:rsidRPr="006A0C8E" w:rsidRDefault="009D5B43" w:rsidP="009D5B43">
      <w:pPr>
        <w:pStyle w:val="Geenafstand"/>
        <w:rPr>
          <w:rFonts w:ascii="Arial" w:hAnsi="Arial" w:cs="Arial"/>
          <w:iCs/>
        </w:rPr>
      </w:pPr>
    </w:p>
    <w:p w14:paraId="4F627534" w14:textId="715D3418" w:rsidR="00D37909" w:rsidRPr="006A0C8E" w:rsidRDefault="009D5B43" w:rsidP="009D5B43">
      <w:pPr>
        <w:rPr>
          <w:rFonts w:cs="Arial"/>
          <w:iCs/>
        </w:rPr>
      </w:pPr>
      <w:r w:rsidRPr="006A0C8E">
        <w:rPr>
          <w:rFonts w:cs="Arial"/>
          <w:iCs/>
        </w:rPr>
        <w:t xml:space="preserve">Op dit project werd een nieuw onderzoek van het INBO gebaseerd om bedreigde kevers op te sporen. </w:t>
      </w:r>
    </w:p>
    <w:p w14:paraId="1FA46A6B" w14:textId="7899B369" w:rsidR="00FD6E96" w:rsidRDefault="00FD6E96" w:rsidP="009D5B43">
      <w:pPr>
        <w:rPr>
          <w:rFonts w:cs="Arial"/>
          <w:iCs/>
        </w:rPr>
      </w:pPr>
    </w:p>
    <w:p w14:paraId="3B84B530" w14:textId="5B7F4979" w:rsidR="00CE7B9F" w:rsidRDefault="00CE7B9F" w:rsidP="009D5B43">
      <w:pPr>
        <w:rPr>
          <w:rFonts w:cs="Arial"/>
          <w:iCs/>
        </w:rPr>
      </w:pPr>
    </w:p>
    <w:p w14:paraId="3D328E95" w14:textId="7DF92C63" w:rsidR="00CE7B9F" w:rsidRDefault="00CE7B9F" w:rsidP="009D5B43">
      <w:pPr>
        <w:rPr>
          <w:rFonts w:cs="Arial"/>
          <w:iCs/>
        </w:rPr>
      </w:pPr>
    </w:p>
    <w:p w14:paraId="5B28BBC3" w14:textId="77777777" w:rsidR="00CE7B9F" w:rsidRPr="006A0C8E" w:rsidRDefault="00CE7B9F" w:rsidP="009D5B43">
      <w:pPr>
        <w:rPr>
          <w:rFonts w:cs="Arial"/>
          <w:iCs/>
        </w:rPr>
      </w:pPr>
    </w:p>
    <w:p w14:paraId="3709DED1" w14:textId="77777777" w:rsidR="00D37909" w:rsidRPr="006A0C8E" w:rsidRDefault="00D37909" w:rsidP="009D5B43">
      <w:pPr>
        <w:rPr>
          <w:rFonts w:cs="Arial"/>
          <w:iCs/>
          <w:u w:val="single"/>
        </w:rPr>
      </w:pPr>
      <w:r w:rsidRPr="006A0C8E">
        <w:rPr>
          <w:rFonts w:cs="Arial"/>
          <w:iCs/>
          <w:u w:val="single"/>
        </w:rPr>
        <w:lastRenderedPageBreak/>
        <w:t>Speuren naar vliegende herten</w:t>
      </w:r>
    </w:p>
    <w:p w14:paraId="3B63E0DD" w14:textId="2AC03FC8" w:rsidR="009D5B43" w:rsidRPr="006A0C8E" w:rsidRDefault="009D5B43" w:rsidP="009D5B43">
      <w:pPr>
        <w:rPr>
          <w:rFonts w:cs="Arial"/>
        </w:rPr>
      </w:pPr>
      <w:r w:rsidRPr="006A0C8E">
        <w:rPr>
          <w:rFonts w:cs="Arial"/>
          <w:iCs/>
        </w:rPr>
        <w:t xml:space="preserve">Deze studie verliep parallel met de haalbaarheidsstudie naar het opsporen van otters. </w:t>
      </w:r>
      <w:r w:rsidRPr="006A0C8E">
        <w:rPr>
          <w:rFonts w:cs="Arial"/>
        </w:rPr>
        <w:t xml:space="preserve">Ianthe Terpelle </w:t>
      </w:r>
      <w:r w:rsidR="00543148">
        <w:rPr>
          <w:rFonts w:cs="Arial"/>
        </w:rPr>
        <w:t xml:space="preserve">van de hogeschool </w:t>
      </w:r>
      <w:proofErr w:type="spellStart"/>
      <w:r w:rsidR="00543148">
        <w:rPr>
          <w:rFonts w:cs="Arial"/>
        </w:rPr>
        <w:t>Odisee</w:t>
      </w:r>
      <w:proofErr w:type="spellEnd"/>
      <w:r w:rsidR="00543148">
        <w:rPr>
          <w:rFonts w:cs="Arial"/>
        </w:rPr>
        <w:t xml:space="preserve"> uit Sint- </w:t>
      </w:r>
      <w:proofErr w:type="spellStart"/>
      <w:r w:rsidR="00543148">
        <w:rPr>
          <w:rFonts w:cs="Arial"/>
        </w:rPr>
        <w:t>Niklaas</w:t>
      </w:r>
      <w:proofErr w:type="spellEnd"/>
      <w:r w:rsidR="00543148">
        <w:rPr>
          <w:rFonts w:cs="Arial"/>
        </w:rPr>
        <w:t xml:space="preserve">, </w:t>
      </w:r>
      <w:r w:rsidRPr="006A0C8E">
        <w:rPr>
          <w:rFonts w:cs="Arial"/>
        </w:rPr>
        <w:t>schreef haar bachelorproef over de haalbaarheid om zoekhonden in te zetten, om vliegende herten op te sporen. Deze insecten zijn erg zeldzaam en zouden beter beschermd kunnen worden, wanneer hun habitat efficiënt kan worden vastgesteld.</w:t>
      </w:r>
    </w:p>
    <w:p w14:paraId="01B64E50" w14:textId="77777777" w:rsidR="009D5B43" w:rsidRPr="006A0C8E" w:rsidRDefault="009D5B43" w:rsidP="009D5B43">
      <w:pPr>
        <w:rPr>
          <w:rFonts w:cs="Arial"/>
        </w:rPr>
      </w:pPr>
    </w:p>
    <w:p w14:paraId="45E900AA" w14:textId="496E304C" w:rsidR="009D5B43" w:rsidRPr="006A0C8E" w:rsidRDefault="009D5B43" w:rsidP="009D5B43">
      <w:pPr>
        <w:pStyle w:val="Geenafstand"/>
        <w:rPr>
          <w:rFonts w:ascii="Arial" w:hAnsi="Arial" w:cs="Arial"/>
          <w:u w:val="single"/>
        </w:rPr>
      </w:pPr>
      <w:r w:rsidRPr="006A0C8E">
        <w:rPr>
          <w:rFonts w:ascii="Arial" w:hAnsi="Arial" w:cs="Arial"/>
          <w:u w:val="single"/>
        </w:rPr>
        <w:t>Speuren naar termieten</w:t>
      </w:r>
    </w:p>
    <w:p w14:paraId="16CB63C9" w14:textId="1E443798" w:rsidR="009D5B43" w:rsidRPr="006A0C8E" w:rsidRDefault="009D5B43" w:rsidP="009D5B43">
      <w:pPr>
        <w:pStyle w:val="Geenafstand"/>
        <w:rPr>
          <w:rFonts w:ascii="Arial" w:hAnsi="Arial" w:cs="Arial"/>
          <w:iCs/>
        </w:rPr>
      </w:pPr>
      <w:r w:rsidRPr="006A0C8E">
        <w:rPr>
          <w:rFonts w:ascii="Arial" w:hAnsi="Arial" w:cs="Arial"/>
          <w:iCs/>
        </w:rPr>
        <w:t>Termieten zijn een plaag die jaarlijks tot 2 m</w:t>
      </w:r>
      <w:r w:rsidR="00D37909" w:rsidRPr="006A0C8E">
        <w:rPr>
          <w:rFonts w:ascii="Arial" w:hAnsi="Arial" w:cs="Arial"/>
          <w:iCs/>
        </w:rPr>
        <w:t xml:space="preserve">iljard dollar aan schade aanrichten in </w:t>
      </w:r>
      <w:r w:rsidRPr="006A0C8E">
        <w:rPr>
          <w:rFonts w:ascii="Arial" w:hAnsi="Arial" w:cs="Arial"/>
          <w:iCs/>
        </w:rPr>
        <w:t>Amerika. (</w:t>
      </w:r>
      <w:proofErr w:type="spellStart"/>
      <w:r w:rsidRPr="006A0C8E">
        <w:rPr>
          <w:rFonts w:ascii="Arial" w:hAnsi="Arial" w:cs="Arial"/>
          <w:iCs/>
        </w:rPr>
        <w:t>Culliney</w:t>
      </w:r>
      <w:proofErr w:type="spellEnd"/>
      <w:r w:rsidRPr="006A0C8E">
        <w:rPr>
          <w:rFonts w:ascii="Arial" w:hAnsi="Arial" w:cs="Arial"/>
          <w:iCs/>
        </w:rPr>
        <w:t xml:space="preserve"> en Grace, 2000). De levenswijze van de termieten zorgt ervoor dat ze moeilijk op te sporen zijn. Ze leven diep in houten balken van huizen en gebouwen. Een termietenplaag wordt vaak pas geconstateerd wanneer er visueel levende termieten of </w:t>
      </w:r>
      <w:r w:rsidR="00D37909" w:rsidRPr="006A0C8E">
        <w:rPr>
          <w:rFonts w:ascii="Arial" w:hAnsi="Arial" w:cs="Arial"/>
          <w:iCs/>
        </w:rPr>
        <w:t xml:space="preserve">mestbolletjes </w:t>
      </w:r>
      <w:r w:rsidRPr="006A0C8E">
        <w:rPr>
          <w:rFonts w:ascii="Arial" w:hAnsi="Arial" w:cs="Arial"/>
          <w:iCs/>
        </w:rPr>
        <w:t xml:space="preserve">in het hout worden waargenomen. Honden kunnen helpen termieten in een vroeg stadium op te sporen, lang voor er zichtbare schade optreedt. Wanneer een hond één specifieke geur heeft leren opsporen zal hij reageren bij alle substanties waarin deze geur voorkomt in concentraties die waarneembaar zijn voor de hond. Op die manier kunnen honden leren om meerdere soorten termieten op te sporen. Honden kunnen een onderscheid maken tussen termieten en andere insecten, alsook tussen geïnfecteerd hout en hout dat beschadigd werd door termieten, maar waarin er geen termieten meer aanwezig zijn. In de studie van Brooks et al. (2003) bedroeg de succesratio van de honden minstens 90% en de vals positieve aanduidingen waren lager dan 10%. </w:t>
      </w:r>
    </w:p>
    <w:p w14:paraId="13BFCA53" w14:textId="77777777" w:rsidR="009D5B43" w:rsidRPr="006A0C8E" w:rsidRDefault="009D5B43" w:rsidP="009D5B43">
      <w:pPr>
        <w:rPr>
          <w:rFonts w:cs="Arial"/>
          <w:szCs w:val="22"/>
        </w:rPr>
      </w:pPr>
    </w:p>
    <w:p w14:paraId="1C53F515" w14:textId="286D200B" w:rsidR="00FD6E96" w:rsidRPr="006A0C8E" w:rsidRDefault="00FD6E96" w:rsidP="00FD6E96">
      <w:pPr>
        <w:pStyle w:val="Kop4"/>
        <w:rPr>
          <w:rFonts w:cs="Arial"/>
        </w:rPr>
      </w:pPr>
      <w:r w:rsidRPr="006A0C8E">
        <w:rPr>
          <w:rFonts w:cs="Arial"/>
        </w:rPr>
        <w:t>Otters opsporen</w:t>
      </w:r>
    </w:p>
    <w:p w14:paraId="7D730BC0" w14:textId="39A8791A" w:rsidR="00FD6E96" w:rsidRPr="006A0C8E" w:rsidRDefault="001265F9" w:rsidP="00FD6E96">
      <w:pPr>
        <w:rPr>
          <w:rFonts w:cs="Arial"/>
        </w:rPr>
      </w:pPr>
      <w:r>
        <w:rPr>
          <w:rFonts w:cs="Arial"/>
        </w:rPr>
        <w:t xml:space="preserve">In Nederland deed </w:t>
      </w:r>
      <w:r w:rsidR="006825A7" w:rsidRPr="006A0C8E">
        <w:rPr>
          <w:rFonts w:cs="Arial"/>
        </w:rPr>
        <w:t>Cor Oldenb</w:t>
      </w:r>
      <w:r>
        <w:rPr>
          <w:rFonts w:cs="Arial"/>
        </w:rPr>
        <w:t>urg</w:t>
      </w:r>
      <w:r w:rsidR="00FD6E96" w:rsidRPr="006A0C8E">
        <w:rPr>
          <w:rFonts w:cs="Arial"/>
        </w:rPr>
        <w:t xml:space="preserve"> enkele jaren geleden een gelijkaardig project, naar het inzetten van honden om otters op te sporen.</w:t>
      </w:r>
      <w:r w:rsidR="00CE7B9F">
        <w:rPr>
          <w:rFonts w:cs="Arial"/>
        </w:rPr>
        <w:t xml:space="preserve"> Hier werden de resultaten helaas niet van gepubliceerd.</w:t>
      </w:r>
    </w:p>
    <w:p w14:paraId="7CF41162" w14:textId="77777777" w:rsidR="009D5B43" w:rsidRPr="006A0C8E" w:rsidRDefault="009D5B43" w:rsidP="009D5B43">
      <w:pPr>
        <w:rPr>
          <w:rFonts w:cs="Arial"/>
          <w:szCs w:val="22"/>
        </w:rPr>
      </w:pPr>
    </w:p>
    <w:p w14:paraId="34374CCE" w14:textId="615546E6" w:rsidR="00413FAE" w:rsidRPr="006A0C8E" w:rsidRDefault="00413FAE" w:rsidP="00413FAE">
      <w:pPr>
        <w:rPr>
          <w:rFonts w:cs="Arial"/>
        </w:rPr>
      </w:pPr>
    </w:p>
    <w:p w14:paraId="53AC4A05" w14:textId="77777777" w:rsidR="00413FAE" w:rsidRPr="006A0C8E" w:rsidRDefault="00413FAE" w:rsidP="00413FAE">
      <w:pPr>
        <w:pStyle w:val="Kop2"/>
      </w:pPr>
      <w:bookmarkStart w:id="44" w:name="_Toc450912379"/>
      <w:r w:rsidRPr="006A0C8E">
        <w:t>De otter</w:t>
      </w:r>
      <w:bookmarkEnd w:id="44"/>
    </w:p>
    <w:p w14:paraId="13A084CD" w14:textId="77777777" w:rsidR="00413FAE" w:rsidRPr="006A0C8E" w:rsidRDefault="00413FAE" w:rsidP="008A79D7">
      <w:pPr>
        <w:pStyle w:val="Kop3"/>
      </w:pPr>
      <w:bookmarkStart w:id="45" w:name="_Toc434154319"/>
      <w:bookmarkStart w:id="46" w:name="_Toc450912380"/>
      <w:r w:rsidRPr="006A0C8E">
        <w:t>Otterproblematiek</w:t>
      </w:r>
      <w:bookmarkEnd w:id="45"/>
      <w:bookmarkEnd w:id="46"/>
    </w:p>
    <w:p w14:paraId="5E2493E7" w14:textId="77777777" w:rsidR="00413FAE" w:rsidRPr="006A0C8E" w:rsidRDefault="00413FAE" w:rsidP="00413FAE">
      <w:pPr>
        <w:rPr>
          <w:rFonts w:cs="Arial"/>
        </w:rPr>
      </w:pPr>
      <w:r w:rsidRPr="006A0C8E">
        <w:rPr>
          <w:rFonts w:cs="Arial"/>
        </w:rPr>
        <w:t xml:space="preserve">De otter is in België zeer zeldzaam om verschillende redenen. </w:t>
      </w:r>
    </w:p>
    <w:p w14:paraId="3C4AECC5" w14:textId="0BB5CB1A" w:rsidR="00413FAE" w:rsidRPr="006A0C8E" w:rsidRDefault="001265F9" w:rsidP="00413FAE">
      <w:pPr>
        <w:rPr>
          <w:rFonts w:cs="Arial"/>
        </w:rPr>
      </w:pPr>
      <w:r>
        <w:rPr>
          <w:rFonts w:cs="Arial"/>
        </w:rPr>
        <w:t>Va</w:t>
      </w:r>
      <w:r w:rsidR="00413FAE" w:rsidRPr="006A0C8E">
        <w:rPr>
          <w:rFonts w:cs="Arial"/>
        </w:rPr>
        <w:t xml:space="preserve">naf 1889 </w:t>
      </w:r>
      <w:r>
        <w:rPr>
          <w:rFonts w:cs="Arial"/>
        </w:rPr>
        <w:t>werden zij zeer gericht bestreden</w:t>
      </w:r>
      <w:r w:rsidR="00413FAE" w:rsidRPr="006A0C8E">
        <w:rPr>
          <w:rFonts w:cs="Arial"/>
        </w:rPr>
        <w:t xml:space="preserve">. De otter at vis, die door de </w:t>
      </w:r>
      <w:r w:rsidR="0073352B">
        <w:rPr>
          <w:rFonts w:cs="Arial"/>
        </w:rPr>
        <w:t>mens erg gegeerd was</w:t>
      </w:r>
      <w:r w:rsidR="00413FAE" w:rsidRPr="006A0C8E">
        <w:rPr>
          <w:rFonts w:cs="Arial"/>
        </w:rPr>
        <w:t>, waardoor er in 1989 een staatspremie werd ingesteld</w:t>
      </w:r>
      <w:r w:rsidR="00543148">
        <w:rPr>
          <w:rFonts w:cs="Arial"/>
        </w:rPr>
        <w:t>, voor elke otter die werd gedood</w:t>
      </w:r>
      <w:r w:rsidR="00413FAE" w:rsidRPr="006A0C8E">
        <w:rPr>
          <w:rFonts w:cs="Arial"/>
        </w:rPr>
        <w:t>. Deze werd pas weer afgeschaft in 1965. Rond 1900 werden jaarlijks zo’n 300 otterpremie’s uitgereikt in België.</w:t>
      </w:r>
    </w:p>
    <w:p w14:paraId="216A11F7" w14:textId="77777777" w:rsidR="00413FAE" w:rsidRPr="006A0C8E" w:rsidRDefault="00413FAE" w:rsidP="00413FAE">
      <w:pPr>
        <w:rPr>
          <w:rFonts w:cs="Arial"/>
        </w:rPr>
      </w:pPr>
      <w:r w:rsidRPr="006A0C8E">
        <w:rPr>
          <w:rFonts w:cs="Arial"/>
        </w:rPr>
        <w:t>Samen met het dalend aantal uitgereikte premies bleven de beschadigde populaties dalen tot in 1960 de otter volledig verdwijnt op de meeste plaatsen in België.</w:t>
      </w:r>
    </w:p>
    <w:p w14:paraId="7D4006BF" w14:textId="77777777" w:rsidR="00413FAE" w:rsidRPr="006A0C8E" w:rsidRDefault="00413FAE" w:rsidP="00413FAE">
      <w:pPr>
        <w:rPr>
          <w:rFonts w:cs="Arial"/>
        </w:rPr>
      </w:pPr>
      <w:r w:rsidRPr="006A0C8E">
        <w:rPr>
          <w:rFonts w:cs="Arial"/>
        </w:rPr>
        <w:t xml:space="preserve">Het verlies van geschikt leefgebied en de toenemende watervervuiling deelde uiteindelijk de genadeslag toe. </w:t>
      </w:r>
    </w:p>
    <w:p w14:paraId="280FA435" w14:textId="4485A603" w:rsidR="00413FAE" w:rsidRPr="006A0C8E" w:rsidRDefault="00413FAE" w:rsidP="003F2C1A">
      <w:pPr>
        <w:rPr>
          <w:rFonts w:cs="Arial"/>
        </w:rPr>
      </w:pPr>
    </w:p>
    <w:p w14:paraId="53F00F56" w14:textId="77777777" w:rsidR="00413FAE" w:rsidRPr="006A0C8E" w:rsidRDefault="00413FAE" w:rsidP="00413FAE">
      <w:pPr>
        <w:rPr>
          <w:rFonts w:cs="Arial"/>
        </w:rPr>
      </w:pPr>
      <w:r w:rsidRPr="006A0C8E">
        <w:rPr>
          <w:rFonts w:cs="Arial"/>
        </w:rPr>
        <w:t xml:space="preserve">Momenteel houd de pollutie en het gebrek aan geschikt leefgebied de </w:t>
      </w:r>
      <w:proofErr w:type="spellStart"/>
      <w:r w:rsidRPr="006A0C8E">
        <w:rPr>
          <w:rFonts w:cs="Arial"/>
        </w:rPr>
        <w:t>herverspreiding</w:t>
      </w:r>
      <w:proofErr w:type="spellEnd"/>
      <w:r w:rsidRPr="006A0C8E">
        <w:rPr>
          <w:rFonts w:cs="Arial"/>
        </w:rPr>
        <w:t xml:space="preserve"> van de otter nog steeds tegen. Een van de belangrijkste prooisoorten van de otter is de paling. Deze soort is door de waterkwaliteit de voorbije decennia echter sterk achteruit gegaan en slaat bovendien in zijn vetreserves grote hoeveelheden pcb’s op, die de vruchtbaarheid en vitaliteit van de otter doen afnemen.</w:t>
      </w:r>
      <w:r w:rsidRPr="006A0C8E">
        <w:rPr>
          <w:rStyle w:val="Voetnootmarkering"/>
          <w:rFonts w:cs="Arial"/>
        </w:rPr>
        <w:footnoteReference w:id="6"/>
      </w:r>
    </w:p>
    <w:p w14:paraId="3B8945D0" w14:textId="77777777" w:rsidR="00413FAE" w:rsidRPr="006A0C8E" w:rsidRDefault="00413FAE" w:rsidP="00413FAE">
      <w:pPr>
        <w:rPr>
          <w:rFonts w:cs="Arial"/>
        </w:rPr>
      </w:pPr>
    </w:p>
    <w:p w14:paraId="4B62C9C3" w14:textId="77777777" w:rsidR="00223364" w:rsidRDefault="00413FAE" w:rsidP="00413FAE">
      <w:pPr>
        <w:rPr>
          <w:rFonts w:cs="Arial"/>
        </w:rPr>
      </w:pPr>
      <w:r w:rsidRPr="006A0C8E">
        <w:rPr>
          <w:rFonts w:cs="Arial"/>
        </w:rPr>
        <w:t>Helaas stelt ons dicht wegennetwerk de otters die hier weten te overleven ook nog eens bloot aan grote risico’s bij het oversteken van de weg. De otter zwe</w:t>
      </w:r>
      <w:r w:rsidR="00543148">
        <w:rPr>
          <w:rFonts w:cs="Arial"/>
        </w:rPr>
        <w:t>mt in tegenstellig tot de bever</w:t>
      </w:r>
      <w:r w:rsidRPr="006A0C8E">
        <w:rPr>
          <w:rFonts w:cs="Arial"/>
        </w:rPr>
        <w:t xml:space="preserve"> </w:t>
      </w:r>
      <w:r w:rsidR="00543148">
        <w:rPr>
          <w:rFonts w:cs="Arial"/>
        </w:rPr>
        <w:t>n</w:t>
      </w:r>
      <w:r w:rsidRPr="006A0C8E">
        <w:rPr>
          <w:rFonts w:cs="Arial"/>
        </w:rPr>
        <w:t>iet onder overbruggingen door, maar zal hiervoor uit het water komen. Wanneer er onder de bru</w:t>
      </w:r>
      <w:r w:rsidR="0037157C">
        <w:rPr>
          <w:rFonts w:cs="Arial"/>
        </w:rPr>
        <w:t xml:space="preserve">g geen oevers zijn, of deze </w:t>
      </w:r>
      <w:proofErr w:type="spellStart"/>
      <w:r w:rsidR="0037157C">
        <w:rPr>
          <w:rFonts w:cs="Arial"/>
        </w:rPr>
        <w:t>steil</w:t>
      </w:r>
      <w:r w:rsidRPr="006A0C8E">
        <w:rPr>
          <w:rFonts w:cs="Arial"/>
        </w:rPr>
        <w:t>l</w:t>
      </w:r>
      <w:proofErr w:type="spellEnd"/>
      <w:r w:rsidRPr="006A0C8E">
        <w:rPr>
          <w:rFonts w:cs="Arial"/>
        </w:rPr>
        <w:t xml:space="preserve"> of sterk begroeid zijn, zal de otter de weg oversteken.</w:t>
      </w:r>
    </w:p>
    <w:p w14:paraId="1C4801CC" w14:textId="519E9263" w:rsidR="00413FAE" w:rsidRPr="006A0C8E" w:rsidRDefault="00413FAE" w:rsidP="00413FAE">
      <w:pPr>
        <w:rPr>
          <w:rFonts w:cs="Arial"/>
        </w:rPr>
      </w:pPr>
      <w:r w:rsidRPr="006A0C8E">
        <w:rPr>
          <w:rFonts w:cs="Arial"/>
        </w:rPr>
        <w:lastRenderedPageBreak/>
        <w:t xml:space="preserve"> In Vlaanderen werden deze otterknelpunten al in kaart gebracht. Maar 6 van de 43 onderzochte locaties bleken ‘ottervriendelijk’ te zijn. </w:t>
      </w:r>
    </w:p>
    <w:p w14:paraId="1179C2A8" w14:textId="736A8888" w:rsidR="00413FAE" w:rsidRPr="006A0C8E" w:rsidRDefault="00413FAE" w:rsidP="00413FAE">
      <w:pPr>
        <w:rPr>
          <w:rFonts w:cs="Arial"/>
        </w:rPr>
      </w:pPr>
      <w:r w:rsidRPr="006A0C8E">
        <w:rPr>
          <w:rFonts w:cs="Arial"/>
        </w:rPr>
        <w:t xml:space="preserve">Door deze migratieknelpunten in onze water-wegkruisingen </w:t>
      </w:r>
      <w:r w:rsidR="0037157C">
        <w:rPr>
          <w:rFonts w:cs="Arial"/>
        </w:rPr>
        <w:t>dreigen</w:t>
      </w:r>
      <w:r w:rsidRPr="006A0C8E">
        <w:rPr>
          <w:rFonts w:cs="Arial"/>
        </w:rPr>
        <w:t xml:space="preserve"> er regelmatig verkeersslachtoffers</w:t>
      </w:r>
      <w:r w:rsidR="0037157C">
        <w:rPr>
          <w:rFonts w:cs="Arial"/>
        </w:rPr>
        <w:t xml:space="preserve"> te vallen</w:t>
      </w:r>
      <w:r w:rsidRPr="006A0C8E">
        <w:rPr>
          <w:rFonts w:cs="Arial"/>
        </w:rPr>
        <w:t xml:space="preserve">. </w:t>
      </w:r>
      <w:r w:rsidRPr="006A0C8E">
        <w:rPr>
          <w:rStyle w:val="Voetnootmarkering"/>
          <w:rFonts w:cs="Arial"/>
        </w:rPr>
        <w:footnoteReference w:id="7"/>
      </w:r>
    </w:p>
    <w:p w14:paraId="072D6ED1" w14:textId="77777777" w:rsidR="00413FAE" w:rsidRPr="006A0C8E" w:rsidRDefault="00413FAE" w:rsidP="00413FAE">
      <w:pPr>
        <w:rPr>
          <w:rFonts w:cs="Arial"/>
        </w:rPr>
      </w:pPr>
    </w:p>
    <w:p w14:paraId="7500FBD9" w14:textId="77777777" w:rsidR="00413FAE" w:rsidRPr="006A0C8E" w:rsidRDefault="00413FAE" w:rsidP="00413FAE">
      <w:pPr>
        <w:rPr>
          <w:rFonts w:cs="Arial"/>
        </w:rPr>
      </w:pPr>
      <w:r w:rsidRPr="006A0C8E">
        <w:rPr>
          <w:rFonts w:cs="Arial"/>
        </w:rPr>
        <w:t xml:space="preserve">Van de verkeersongelukken doen 67% zich voor, binnen 100m nabij zoet water. Maatregelen om de veiligheid voor otters te verhogen moeten zich op dit gebied focussen. </w:t>
      </w:r>
      <w:r w:rsidRPr="006A0C8E">
        <w:rPr>
          <w:rStyle w:val="Voetnootmarkering"/>
          <w:rFonts w:cs="Arial"/>
        </w:rPr>
        <w:footnoteReference w:id="8"/>
      </w:r>
      <w:r w:rsidRPr="006A0C8E">
        <w:rPr>
          <w:rFonts w:cs="Arial"/>
        </w:rPr>
        <w:br/>
        <w:t xml:space="preserve">Bij hevige regenval en sterke stroming zal de otter nog meer geneigd zijn om te migreren via het vasteland. In gebieden waar de otter voorkomt kunnen maatregelen die de waterstroming reguleert dus ook het aantal verkeersslachtoffers doen dalen. Er zijn twee mogelijke oplossingen. </w:t>
      </w:r>
    </w:p>
    <w:p w14:paraId="41CAAF50" w14:textId="77777777" w:rsidR="00413FAE" w:rsidRPr="006A0C8E" w:rsidRDefault="00413FAE" w:rsidP="00413FAE">
      <w:pPr>
        <w:numPr>
          <w:ilvl w:val="0"/>
          <w:numId w:val="18"/>
        </w:numPr>
        <w:rPr>
          <w:rFonts w:cs="Arial"/>
        </w:rPr>
      </w:pPr>
      <w:r w:rsidRPr="006A0C8E">
        <w:rPr>
          <w:rFonts w:cs="Arial"/>
        </w:rPr>
        <w:t>Het creëren van een alternatieve route.</w:t>
      </w:r>
      <w:r w:rsidRPr="006A0C8E">
        <w:rPr>
          <w:rFonts w:cs="Arial"/>
        </w:rPr>
        <w:br/>
        <w:t>Daar waar wegen een waterpartij kruisen en oevers te stijl of te sterk begroeid zijn, kunnen drijvende pontons een oplossing bieden, zodat de otter geen wegen moet kruisen. Andere mogelijkheden zijn het plaatsen van ecoducten of het graven van tunnels (boven het waterniveau).</w:t>
      </w:r>
    </w:p>
    <w:p w14:paraId="17B47717" w14:textId="77777777" w:rsidR="00413FAE" w:rsidRPr="006A0C8E" w:rsidRDefault="00413FAE" w:rsidP="00413FAE">
      <w:pPr>
        <w:numPr>
          <w:ilvl w:val="0"/>
          <w:numId w:val="18"/>
        </w:numPr>
        <w:rPr>
          <w:rFonts w:cs="Arial"/>
        </w:rPr>
      </w:pPr>
      <w:r w:rsidRPr="006A0C8E">
        <w:rPr>
          <w:rFonts w:cs="Arial"/>
        </w:rPr>
        <w:t>Het installeren van hekken om de toegang van otters tot de weg te beperken.</w:t>
      </w:r>
      <w:r w:rsidRPr="006A0C8E">
        <w:rPr>
          <w:rStyle w:val="Voetnootmarkering"/>
          <w:rFonts w:cs="Arial"/>
        </w:rPr>
        <w:footnoteReference w:id="9"/>
      </w:r>
    </w:p>
    <w:p w14:paraId="01497DD5" w14:textId="03154373" w:rsidR="00413FAE" w:rsidRDefault="00413FAE" w:rsidP="00413FAE">
      <w:pPr>
        <w:rPr>
          <w:rFonts w:cs="Arial"/>
        </w:rPr>
      </w:pPr>
    </w:p>
    <w:p w14:paraId="69A4E4BB" w14:textId="77777777" w:rsidR="009B10D6" w:rsidRDefault="009B10D6" w:rsidP="009B10D6">
      <w:pPr>
        <w:jc w:val="center"/>
        <w:rPr>
          <w:rFonts w:cs="Arial"/>
        </w:rPr>
      </w:pPr>
      <w:r w:rsidRPr="009B10D6">
        <w:rPr>
          <w:rFonts w:cs="Arial"/>
          <w:noProof/>
          <w:lang w:val="nl-BE" w:eastAsia="nl-BE"/>
        </w:rPr>
        <w:drawing>
          <wp:inline distT="0" distB="0" distL="0" distR="0" wp14:anchorId="4E4112D1" wp14:editId="1A90C6DB">
            <wp:extent cx="3562350" cy="2374900"/>
            <wp:effectExtent l="0" t="0" r="0" b="6350"/>
            <wp:docPr id="13" name="Afbeelding 13" descr="C:\Users\Doki\Downloads\otter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ki\Downloads\otter_sti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6790" cy="2377860"/>
                    </a:xfrm>
                    <a:prstGeom prst="rect">
                      <a:avLst/>
                    </a:prstGeom>
                    <a:noFill/>
                    <a:ln>
                      <a:noFill/>
                    </a:ln>
                  </pic:spPr>
                </pic:pic>
              </a:graphicData>
            </a:graphic>
          </wp:inline>
        </w:drawing>
      </w:r>
      <w:r>
        <w:rPr>
          <w:rStyle w:val="Voetnootmarkering"/>
          <w:rFonts w:cs="Arial"/>
        </w:rPr>
        <w:footnoteReference w:id="10"/>
      </w:r>
    </w:p>
    <w:p w14:paraId="6325D6E6" w14:textId="3FAD1BD0" w:rsidR="009B10D6" w:rsidRDefault="009B10D6" w:rsidP="009B10D6">
      <w:pPr>
        <w:pStyle w:val="Bijschrift"/>
        <w:jc w:val="center"/>
      </w:pPr>
      <w:r>
        <w:t xml:space="preserve">Figuur </w:t>
      </w:r>
      <w:r>
        <w:fldChar w:fldCharType="begin"/>
      </w:r>
      <w:r>
        <w:instrText xml:space="preserve"> SEQ Figuur \* ARABIC </w:instrText>
      </w:r>
      <w:r>
        <w:fldChar w:fldCharType="separate"/>
      </w:r>
      <w:r>
        <w:rPr>
          <w:noProof/>
        </w:rPr>
        <w:t>2</w:t>
      </w:r>
      <w:r>
        <w:fldChar w:fldCharType="end"/>
      </w:r>
      <w:r>
        <w:t xml:space="preserve"> </w:t>
      </w:r>
      <w:proofErr w:type="spellStart"/>
      <w:r w:rsidRPr="00E77B17">
        <w:t>still</w:t>
      </w:r>
      <w:proofErr w:type="spellEnd"/>
      <w:r w:rsidRPr="00E77B17">
        <w:t xml:space="preserve"> uit video-opname ANB</w:t>
      </w:r>
    </w:p>
    <w:p w14:paraId="2A692932" w14:textId="77777777" w:rsidR="009B10D6" w:rsidRDefault="009B10D6" w:rsidP="00413FAE">
      <w:pPr>
        <w:rPr>
          <w:rFonts w:cs="Arial"/>
        </w:rPr>
      </w:pPr>
    </w:p>
    <w:p w14:paraId="7B6D0B00" w14:textId="5D846983" w:rsidR="00413FAE" w:rsidRPr="006A0C8E" w:rsidRDefault="00413FAE" w:rsidP="00413FAE">
      <w:pPr>
        <w:rPr>
          <w:rFonts w:cs="Arial"/>
          <w:lang w:val="nl-BE"/>
        </w:rPr>
      </w:pPr>
      <w:r w:rsidRPr="006A0C8E">
        <w:rPr>
          <w:rFonts w:cs="Arial"/>
        </w:rPr>
        <w:t>Alvorens er aan oplossing</w:t>
      </w:r>
      <w:r w:rsidR="00D37909" w:rsidRPr="006A0C8E">
        <w:rPr>
          <w:rFonts w:cs="Arial"/>
        </w:rPr>
        <w:t>en gedacht kan worden, moeten</w:t>
      </w:r>
      <w:r w:rsidRPr="006A0C8E">
        <w:rPr>
          <w:rFonts w:cs="Arial"/>
        </w:rPr>
        <w:t xml:space="preserve"> res</w:t>
      </w:r>
      <w:r w:rsidR="00D37909" w:rsidRPr="006A0C8E">
        <w:rPr>
          <w:rFonts w:cs="Arial"/>
        </w:rPr>
        <w:t xml:space="preserve">identiele populaties </w:t>
      </w:r>
      <w:r w:rsidRPr="006A0C8E">
        <w:rPr>
          <w:rFonts w:cs="Arial"/>
        </w:rPr>
        <w:t xml:space="preserve">eerst in kaart worden gebracht. </w:t>
      </w:r>
      <w:r w:rsidRPr="006A0C8E">
        <w:rPr>
          <w:rFonts w:cs="Arial"/>
          <w:lang w:val="nl-BE"/>
        </w:rPr>
        <w:t>De interpretatie van vaste ottergebieden is echter een</w:t>
      </w:r>
      <w:r w:rsidR="00D37909" w:rsidRPr="006A0C8E">
        <w:rPr>
          <w:rFonts w:cs="Arial"/>
          <w:lang w:val="nl-BE"/>
        </w:rPr>
        <w:t xml:space="preserve"> moeilijke</w:t>
      </w:r>
      <w:r w:rsidRPr="006A0C8E">
        <w:rPr>
          <w:rFonts w:cs="Arial"/>
          <w:lang w:val="nl-BE"/>
        </w:rPr>
        <w:t xml:space="preserve"> zaak: </w:t>
      </w:r>
      <w:r w:rsidR="0037157C">
        <w:rPr>
          <w:rFonts w:cs="Arial"/>
          <w:lang w:val="nl-BE"/>
        </w:rPr>
        <w:t xml:space="preserve">Otters hebben zeer grote leefgebieden  en </w:t>
      </w:r>
      <w:r w:rsidRPr="006A0C8E">
        <w:rPr>
          <w:rFonts w:cs="Arial"/>
          <w:lang w:val="nl-BE"/>
        </w:rPr>
        <w:t>ook in ‘normale’ o</w:t>
      </w:r>
      <w:r w:rsidR="0037157C">
        <w:rPr>
          <w:rFonts w:cs="Arial"/>
          <w:lang w:val="nl-BE"/>
        </w:rPr>
        <w:t>mstandigheden verplaatsen zij</w:t>
      </w:r>
      <w:r w:rsidRPr="006A0C8E">
        <w:rPr>
          <w:rFonts w:cs="Arial"/>
          <w:lang w:val="nl-BE"/>
        </w:rPr>
        <w:t xml:space="preserve"> zich spontaan en over aanzienlijke afstanden</w:t>
      </w:r>
      <w:r w:rsidR="009B10D6">
        <w:rPr>
          <w:rFonts w:cs="Arial"/>
          <w:lang w:val="nl-BE"/>
        </w:rPr>
        <w:t xml:space="preserve">. </w:t>
      </w:r>
      <w:r w:rsidRPr="006A0C8E">
        <w:rPr>
          <w:rFonts w:cs="Arial"/>
          <w:lang w:val="nl-BE"/>
        </w:rPr>
        <w:t xml:space="preserve">Bij extreem lage populatiedichtheden neemt het zwerfgedrag toe. </w:t>
      </w:r>
    </w:p>
    <w:p w14:paraId="563EAABD" w14:textId="38464FBF" w:rsidR="00413FAE" w:rsidRPr="006A0C8E" w:rsidRDefault="00413FAE" w:rsidP="003F2C1A">
      <w:pPr>
        <w:rPr>
          <w:rFonts w:cs="Arial"/>
        </w:rPr>
      </w:pPr>
    </w:p>
    <w:p w14:paraId="385E600B" w14:textId="77777777" w:rsidR="00413FAE" w:rsidRPr="006A0C8E" w:rsidRDefault="00413FAE" w:rsidP="008A79D7">
      <w:pPr>
        <w:pStyle w:val="Kop3"/>
      </w:pPr>
      <w:bookmarkStart w:id="47" w:name="_Toc434154315"/>
      <w:bookmarkStart w:id="48" w:name="_Toc450912381"/>
      <w:r w:rsidRPr="006A0C8E">
        <w:t>Biotoop en voedselkeuze</w:t>
      </w:r>
      <w:bookmarkEnd w:id="47"/>
      <w:bookmarkEnd w:id="48"/>
    </w:p>
    <w:p w14:paraId="78EA6224" w14:textId="77777777" w:rsidR="00223364" w:rsidRDefault="00413FAE" w:rsidP="00413FAE">
      <w:pPr>
        <w:rPr>
          <w:rFonts w:cs="Arial"/>
          <w:lang w:val="nl-BE"/>
        </w:rPr>
      </w:pPr>
      <w:r w:rsidRPr="006A0C8E">
        <w:rPr>
          <w:rFonts w:cs="Arial"/>
          <w:lang w:val="nl-BE"/>
        </w:rPr>
        <w:t xml:space="preserve">Het leefgebied van de otter is de relatief smalle strook aan beide zijden van de grenszone tussen water en land. </w:t>
      </w:r>
      <w:r w:rsidR="009B10D6">
        <w:rPr>
          <w:rFonts w:cs="Arial"/>
          <w:lang w:val="nl-BE"/>
        </w:rPr>
        <w:t xml:space="preserve"> </w:t>
      </w:r>
      <w:r w:rsidRPr="006A0C8E">
        <w:rPr>
          <w:rFonts w:cs="Arial"/>
          <w:lang w:val="nl-BE"/>
        </w:rPr>
        <w:t xml:space="preserve">Als waterpartij komen zowel grote rivieren met hun zijlopen in aanmerking, als kanalen, vijvers en meren. </w:t>
      </w:r>
      <w:r w:rsidR="0037157C">
        <w:rPr>
          <w:rFonts w:cs="Arial"/>
          <w:lang w:val="nl-BE"/>
        </w:rPr>
        <w:t xml:space="preserve">Gezien </w:t>
      </w:r>
      <w:r w:rsidRPr="006A0C8E">
        <w:rPr>
          <w:rFonts w:cs="Arial"/>
          <w:lang w:val="nl-BE"/>
        </w:rPr>
        <w:t>de otter een ruim</w:t>
      </w:r>
      <w:r w:rsidR="0037157C">
        <w:rPr>
          <w:rFonts w:cs="Arial"/>
          <w:lang w:val="nl-BE"/>
        </w:rPr>
        <w:t xml:space="preserve"> </w:t>
      </w:r>
      <w:r w:rsidRPr="006A0C8E">
        <w:rPr>
          <w:rFonts w:cs="Arial"/>
          <w:lang w:val="nl-BE"/>
        </w:rPr>
        <w:t xml:space="preserve">visbestand nodig heeft om zich te voeden, is een goede waterkwaliteit vereist. Daarnaast dient het aanpalende landbiotoop aan een aantal kwaliteitseisen te voldoen, vooral op het vlak van dekking en rust. </w:t>
      </w:r>
    </w:p>
    <w:p w14:paraId="193142F5" w14:textId="70A80590" w:rsidR="00413FAE" w:rsidRPr="006A0C8E" w:rsidRDefault="00413FAE" w:rsidP="00413FAE">
      <w:pPr>
        <w:rPr>
          <w:rFonts w:cs="Arial"/>
          <w:lang w:val="nl-BE"/>
        </w:rPr>
      </w:pPr>
      <w:r w:rsidRPr="006A0C8E">
        <w:rPr>
          <w:rFonts w:cs="Arial"/>
          <w:lang w:val="nl-BE"/>
        </w:rPr>
        <w:lastRenderedPageBreak/>
        <w:br/>
        <w:t>Structuurrijke oevers alsook dichte, middelhoge vegetaties over een behoorlijke oppervlakte en met een regelmatige spreiding bieden de otter veiligheid uit het water.</w:t>
      </w:r>
      <w:r w:rsidRPr="006A0C8E">
        <w:rPr>
          <w:rFonts w:cs="Arial"/>
          <w:lang w:val="nl-BE"/>
        </w:rPr>
        <w:br/>
        <w:t xml:space="preserve"> Door</w:t>
      </w:r>
      <w:r w:rsidR="0037157C">
        <w:rPr>
          <w:rFonts w:cs="Arial"/>
          <w:lang w:val="nl-BE"/>
        </w:rPr>
        <w:t xml:space="preserve"> de</w:t>
      </w:r>
      <w:r w:rsidRPr="006A0C8E">
        <w:rPr>
          <w:rFonts w:cs="Arial"/>
          <w:lang w:val="nl-BE"/>
        </w:rPr>
        <w:t xml:space="preserve"> </w:t>
      </w:r>
      <w:proofErr w:type="spellStart"/>
      <w:r w:rsidRPr="006A0C8E">
        <w:rPr>
          <w:rFonts w:cs="Arial"/>
          <w:lang w:val="nl-BE"/>
        </w:rPr>
        <w:t>lineariteit</w:t>
      </w:r>
      <w:proofErr w:type="spellEnd"/>
      <w:r w:rsidRPr="006A0C8E">
        <w:rPr>
          <w:rFonts w:cs="Arial"/>
          <w:lang w:val="nl-BE"/>
        </w:rPr>
        <w:t xml:space="preserve"> van hun leefgebied moeten de dieren op hun voedsel</w:t>
      </w:r>
      <w:r w:rsidR="0037157C">
        <w:rPr>
          <w:rFonts w:cs="Arial"/>
          <w:lang w:val="nl-BE"/>
        </w:rPr>
        <w:t xml:space="preserve">tochten enorme afstanden </w:t>
      </w:r>
      <w:r w:rsidRPr="006A0C8E">
        <w:rPr>
          <w:rFonts w:cs="Arial"/>
          <w:lang w:val="nl-BE"/>
        </w:rPr>
        <w:t>afleggen.</w:t>
      </w:r>
      <w:r w:rsidR="009B10D6">
        <w:rPr>
          <w:rFonts w:cs="Arial"/>
          <w:lang w:val="nl-BE"/>
        </w:rPr>
        <w:t xml:space="preserve">  </w:t>
      </w:r>
      <w:r w:rsidRPr="006A0C8E">
        <w:rPr>
          <w:rFonts w:cs="Arial"/>
          <w:lang w:val="nl-BE"/>
        </w:rPr>
        <w:t xml:space="preserve">Otters zijn volledig carnivoor en eten vooral vissen. </w:t>
      </w:r>
    </w:p>
    <w:p w14:paraId="363568D9" w14:textId="7967754F" w:rsidR="00413FAE" w:rsidRPr="006A0C8E" w:rsidRDefault="00413FAE" w:rsidP="008A79D7">
      <w:pPr>
        <w:pStyle w:val="Kop2"/>
        <w:numPr>
          <w:ilvl w:val="0"/>
          <w:numId w:val="0"/>
        </w:numPr>
        <w:ind w:left="680"/>
        <w:rPr>
          <w:lang w:val="nl-BE"/>
        </w:rPr>
      </w:pPr>
    </w:p>
    <w:p w14:paraId="3A0410B8" w14:textId="77777777" w:rsidR="00413FAE" w:rsidRPr="006A0C8E" w:rsidRDefault="00413FAE" w:rsidP="008A79D7">
      <w:pPr>
        <w:pStyle w:val="Kop3"/>
      </w:pPr>
      <w:bookmarkStart w:id="49" w:name="_Toc434154316"/>
      <w:bookmarkStart w:id="50" w:name="_Toc450912382"/>
      <w:r w:rsidRPr="006A0C8E">
        <w:t>Verblijfplaatsen</w:t>
      </w:r>
      <w:bookmarkEnd w:id="49"/>
      <w:bookmarkEnd w:id="50"/>
    </w:p>
    <w:p w14:paraId="49022C0C" w14:textId="77777777" w:rsidR="00413FAE" w:rsidRPr="006A0C8E" w:rsidRDefault="00413FAE" w:rsidP="00413FAE">
      <w:pPr>
        <w:rPr>
          <w:rFonts w:cs="Arial"/>
          <w:lang w:val="nl-BE"/>
        </w:rPr>
      </w:pPr>
      <w:r w:rsidRPr="006A0C8E">
        <w:rPr>
          <w:rFonts w:cs="Arial"/>
          <w:lang w:val="nl-BE"/>
        </w:rPr>
        <w:t>Als schuilplaatsen (‘</w:t>
      </w:r>
      <w:proofErr w:type="spellStart"/>
      <w:r w:rsidRPr="006A0C8E">
        <w:rPr>
          <w:rFonts w:cs="Arial"/>
          <w:lang w:val="nl-BE"/>
        </w:rPr>
        <w:t>holts</w:t>
      </w:r>
      <w:proofErr w:type="spellEnd"/>
      <w:r w:rsidRPr="006A0C8E">
        <w:rPr>
          <w:rFonts w:cs="Arial"/>
          <w:lang w:val="nl-BE"/>
        </w:rPr>
        <w:t xml:space="preserve">’) gebruikt de otter zowel natuurlijke of kunstmatige holle ruimtes als bovengrondse dichte vegetaties. Typische natuurlijke </w:t>
      </w:r>
      <w:proofErr w:type="spellStart"/>
      <w:r w:rsidRPr="006A0C8E">
        <w:rPr>
          <w:rFonts w:cs="Arial"/>
          <w:lang w:val="nl-BE"/>
        </w:rPr>
        <w:t>holts</w:t>
      </w:r>
      <w:proofErr w:type="spellEnd"/>
      <w:r w:rsidRPr="006A0C8E">
        <w:rPr>
          <w:rFonts w:cs="Arial"/>
          <w:lang w:val="nl-BE"/>
        </w:rPr>
        <w:t xml:space="preserve"> worden gevormd door uitgespoelde wortelgestellen van grotere bomen op de oever, of openscheurende stammen van knotbomen. Ook worden soms bestaande holen van konijn of beverrat verder uitgewerkt. Kunstmatige ruimtes als nissen of deels afgesloten holle ruimtes onder bruggen of oeververstevigingen worden echter evengoed gebruikt. Een goede spreiding van dergelijke extra-veilige schuilplaatsen in de onmiddellijke bereikbaarheid van het water kan  van belang zijn, voor het voorkomen van de soort in bepaalde regio’s. </w:t>
      </w:r>
    </w:p>
    <w:p w14:paraId="7360B3F4" w14:textId="77777777" w:rsidR="00413FAE" w:rsidRPr="006A0C8E" w:rsidRDefault="00413FAE" w:rsidP="00413FAE">
      <w:pPr>
        <w:rPr>
          <w:rFonts w:cs="Arial"/>
          <w:lang w:val="nl-BE"/>
        </w:rPr>
      </w:pPr>
      <w:r w:rsidRPr="006A0C8E">
        <w:rPr>
          <w:rFonts w:cs="Arial"/>
          <w:lang w:val="nl-BE"/>
        </w:rPr>
        <w:t>Otters spenderen echter ook veel tijd bovengronds, om hun pels sneller te laten drogen. Wegens de relatief geringe vetreserves dienen zij immers veel tijd en energie te steken in het voortdurend laten drogen en verzorgen van de pels. Dichte oevervegetaties, voldoende groot om gebufferd te zijn tegen menselijke verstoring, zijn daarom essentieel.</w:t>
      </w:r>
    </w:p>
    <w:p w14:paraId="5FE4918C" w14:textId="77777777" w:rsidR="00413FAE" w:rsidRPr="006A0C8E" w:rsidRDefault="00413FAE" w:rsidP="00413FAE">
      <w:pPr>
        <w:rPr>
          <w:rFonts w:cs="Arial"/>
          <w:lang w:val="nl-BE"/>
        </w:rPr>
      </w:pPr>
    </w:p>
    <w:p w14:paraId="5EB09614" w14:textId="77777777" w:rsidR="00413FAE" w:rsidRPr="006A0C8E" w:rsidRDefault="00413FAE" w:rsidP="008A79D7">
      <w:pPr>
        <w:pStyle w:val="Kop3"/>
      </w:pPr>
      <w:bookmarkStart w:id="51" w:name="_Toc434154317"/>
      <w:bookmarkStart w:id="52" w:name="_Toc450912383"/>
      <w:r w:rsidRPr="006A0C8E">
        <w:t>Sociale organisatie en activiteit</w:t>
      </w:r>
      <w:bookmarkEnd w:id="51"/>
      <w:bookmarkEnd w:id="52"/>
    </w:p>
    <w:p w14:paraId="377A5E86" w14:textId="77777777" w:rsidR="00413FAE" w:rsidRPr="006A0C8E" w:rsidRDefault="00413FAE" w:rsidP="00413FAE">
      <w:pPr>
        <w:rPr>
          <w:rFonts w:cs="Arial"/>
          <w:lang w:val="nl-BE"/>
        </w:rPr>
      </w:pPr>
      <w:r w:rsidRPr="006A0C8E">
        <w:rPr>
          <w:rFonts w:cs="Arial"/>
          <w:lang w:val="nl-BE"/>
        </w:rPr>
        <w:t>Otters zijn schuwe, nacht actieve dieren, die overdag rusten in een schuilplaats.</w:t>
      </w:r>
      <w:r w:rsidRPr="006A0C8E">
        <w:rPr>
          <w:rFonts w:cs="Arial"/>
          <w:lang w:val="nl-BE"/>
        </w:rPr>
        <w:br/>
        <w:t>De sociale organisatie van de otter is enerzijds gebaseerd op de voor marterachtigen groepseigen territorialiteit, maar lijkt anderzijds ook beïnvloed te worden door het biotooptype. De ‘</w:t>
      </w:r>
      <w:proofErr w:type="spellStart"/>
      <w:r w:rsidRPr="006A0C8E">
        <w:rPr>
          <w:rFonts w:cs="Arial"/>
          <w:lang w:val="nl-BE"/>
        </w:rPr>
        <w:t>lineariteit</w:t>
      </w:r>
      <w:proofErr w:type="spellEnd"/>
      <w:r w:rsidRPr="006A0C8E">
        <w:rPr>
          <w:rFonts w:cs="Arial"/>
          <w:lang w:val="nl-BE"/>
        </w:rPr>
        <w:t>’ ervan maakt confrontatie met soortgenoten onvermijdelijk,</w:t>
      </w:r>
    </w:p>
    <w:p w14:paraId="6C890BAD" w14:textId="6C454128" w:rsidR="00413FAE" w:rsidRPr="006A0C8E" w:rsidRDefault="006072D8" w:rsidP="00413FAE">
      <w:pPr>
        <w:rPr>
          <w:rFonts w:cs="Arial"/>
          <w:lang w:val="nl-BE"/>
        </w:rPr>
      </w:pPr>
      <w:r>
        <w:rPr>
          <w:rFonts w:cs="Arial"/>
          <w:lang w:val="nl-BE"/>
        </w:rPr>
        <w:t>w</w:t>
      </w:r>
      <w:r w:rsidR="00413FAE" w:rsidRPr="006A0C8E">
        <w:rPr>
          <w:rFonts w:cs="Arial"/>
          <w:lang w:val="nl-BE"/>
        </w:rPr>
        <w:t>aardoor er meer onderlinge tolerantie optreedt en een soort ‘groepsterritorium’ ontstaat.</w:t>
      </w:r>
      <w:r w:rsidR="00413FAE" w:rsidRPr="006A0C8E">
        <w:rPr>
          <w:rFonts w:cs="Arial"/>
          <w:lang w:val="nl-BE"/>
        </w:rPr>
        <w:br/>
        <w:t>Dit neemt niet weg dat binnen zo’n territorium de dieren solitair leven (met uitzondering van een moeder met jongen).</w:t>
      </w:r>
    </w:p>
    <w:p w14:paraId="6091D33F" w14:textId="29E03E5A" w:rsidR="00413FAE" w:rsidRPr="006A0C8E" w:rsidRDefault="00413FAE" w:rsidP="00413FAE">
      <w:pPr>
        <w:rPr>
          <w:rFonts w:cs="Arial"/>
          <w:lang w:val="nl-BE"/>
        </w:rPr>
      </w:pPr>
      <w:r w:rsidRPr="006A0C8E">
        <w:rPr>
          <w:rFonts w:cs="Arial"/>
          <w:lang w:val="nl-BE"/>
        </w:rPr>
        <w:t>Mannelijke otters gebruiken bijzonder grote leefgebieden, waarbij de uitersten meer dan 20 k</w:t>
      </w:r>
      <w:r w:rsidR="0037157C">
        <w:rPr>
          <w:rFonts w:cs="Arial"/>
          <w:lang w:val="nl-BE"/>
        </w:rPr>
        <w:t>ilometer</w:t>
      </w:r>
      <w:r w:rsidRPr="006A0C8E">
        <w:rPr>
          <w:rFonts w:cs="Arial"/>
          <w:lang w:val="nl-BE"/>
        </w:rPr>
        <w:t xml:space="preserve"> uit elkaar kunnen liggen. Vrouwtjes verplaatsen zich doorgaans minder ver. </w:t>
      </w:r>
    </w:p>
    <w:p w14:paraId="55620B33" w14:textId="77777777" w:rsidR="00413FAE" w:rsidRPr="006A0C8E" w:rsidRDefault="00413FAE" w:rsidP="00413FAE">
      <w:pPr>
        <w:rPr>
          <w:rFonts w:cs="Arial"/>
          <w:lang w:val="nl-BE"/>
        </w:rPr>
      </w:pPr>
      <w:r w:rsidRPr="006A0C8E">
        <w:rPr>
          <w:rFonts w:cs="Arial"/>
          <w:lang w:val="nl-BE"/>
        </w:rPr>
        <w:t>Harde vorstperiodes leiden ertoe dat de dieren genoodzaakt worden op zoek te gaan naar opengebleven water, over nog grotere afstanden. Daarbij ontstaan dan soms ‘concentraties’, wanneer meerdere otters zich tijdelijk op dezelfde locatie ophouden.</w:t>
      </w:r>
    </w:p>
    <w:p w14:paraId="2D549246" w14:textId="77777777" w:rsidR="00413FAE" w:rsidRPr="006A0C8E" w:rsidRDefault="00413FAE" w:rsidP="00413FAE">
      <w:pPr>
        <w:rPr>
          <w:rFonts w:cs="Arial"/>
          <w:lang w:val="nl-BE"/>
        </w:rPr>
      </w:pPr>
    </w:p>
    <w:p w14:paraId="207C4CBE" w14:textId="77777777" w:rsidR="00413FAE" w:rsidRPr="006A0C8E" w:rsidRDefault="00413FAE" w:rsidP="00413FAE">
      <w:pPr>
        <w:rPr>
          <w:rFonts w:cs="Arial"/>
          <w:lang w:val="nl-BE"/>
        </w:rPr>
      </w:pPr>
      <w:r w:rsidRPr="006A0C8E">
        <w:rPr>
          <w:rFonts w:cs="Arial"/>
          <w:lang w:val="nl-BE"/>
        </w:rPr>
        <w:t>Verspreid over hun territorium gaan otters intensief geurvlaggen achterlaten, en dit zowel met hun uitwerpselen (‘</w:t>
      </w:r>
      <w:proofErr w:type="spellStart"/>
      <w:r w:rsidRPr="006A0C8E">
        <w:rPr>
          <w:rFonts w:cs="Arial"/>
          <w:lang w:val="nl-BE"/>
        </w:rPr>
        <w:t>spraints</w:t>
      </w:r>
      <w:proofErr w:type="spellEnd"/>
      <w:r w:rsidRPr="006A0C8E">
        <w:rPr>
          <w:rFonts w:cs="Arial"/>
          <w:lang w:val="nl-BE"/>
        </w:rPr>
        <w:t xml:space="preserve">’) als met anaal secreet (‘ottergeil’). </w:t>
      </w:r>
    </w:p>
    <w:p w14:paraId="5B98C92C" w14:textId="77777777" w:rsidR="00413FAE" w:rsidRPr="006A0C8E" w:rsidRDefault="00413FAE" w:rsidP="00413FAE">
      <w:pPr>
        <w:rPr>
          <w:rFonts w:cs="Arial"/>
          <w:lang w:val="nl-BE"/>
        </w:rPr>
      </w:pPr>
      <w:r w:rsidRPr="006A0C8E">
        <w:rPr>
          <w:rFonts w:cs="Arial"/>
          <w:lang w:val="nl-BE"/>
        </w:rPr>
        <w:t xml:space="preserve">Hiervoor worden opvallende plaatsen uitgekozen, zoals stenen die boven het water uitsteken, aan de oever liggende boomstammen of -stronken, vegetatiepollen naast wissels, hoekpunten van samenvloeiingen, looprichels onder bruggen, … </w:t>
      </w:r>
    </w:p>
    <w:p w14:paraId="0F6A8703" w14:textId="77777777" w:rsidR="00413FAE" w:rsidRPr="006A0C8E" w:rsidRDefault="00413FAE" w:rsidP="00413FAE">
      <w:pPr>
        <w:rPr>
          <w:rFonts w:cs="Arial"/>
          <w:lang w:val="nl-BE"/>
        </w:rPr>
      </w:pPr>
      <w:r w:rsidRPr="006A0C8E">
        <w:rPr>
          <w:rFonts w:cs="Arial"/>
          <w:lang w:val="nl-BE"/>
        </w:rPr>
        <w:t xml:space="preserve">Soms wordt actief een ‘aandachtspunt’ aangemaakt, door bodem- en vegetatiemateriaal tot een hoopje samen te krabben en het dan met anale gel te verkleven. </w:t>
      </w:r>
    </w:p>
    <w:p w14:paraId="04CA3265" w14:textId="77777777" w:rsidR="00413FAE" w:rsidRPr="006A0C8E" w:rsidRDefault="00413FAE" w:rsidP="00413FAE">
      <w:pPr>
        <w:rPr>
          <w:rFonts w:cs="Arial"/>
          <w:lang w:val="nl-BE"/>
        </w:rPr>
      </w:pPr>
      <w:r w:rsidRPr="006A0C8E">
        <w:rPr>
          <w:rFonts w:cs="Arial"/>
          <w:lang w:val="nl-BE"/>
        </w:rPr>
        <w:t xml:space="preserve">Deze merkhoopjes zijn te onderscheiden van gelijkaardige, door bevers geproduceerde hoopjes door de typische geur. </w:t>
      </w:r>
    </w:p>
    <w:p w14:paraId="5BFBF7EC" w14:textId="77777777" w:rsidR="00413FAE" w:rsidRPr="006A0C8E" w:rsidRDefault="00413FAE" w:rsidP="00413FAE">
      <w:pPr>
        <w:rPr>
          <w:rFonts w:cs="Arial"/>
          <w:lang w:val="nl-BE"/>
        </w:rPr>
      </w:pPr>
      <w:r w:rsidRPr="006A0C8E">
        <w:rPr>
          <w:rFonts w:cs="Arial"/>
          <w:lang w:val="nl-BE"/>
        </w:rPr>
        <w:t xml:space="preserve">Oude, verbrokkelde en geurloos geworden </w:t>
      </w:r>
      <w:proofErr w:type="spellStart"/>
      <w:r w:rsidRPr="006A0C8E">
        <w:rPr>
          <w:rFonts w:cs="Arial"/>
          <w:lang w:val="nl-BE"/>
        </w:rPr>
        <w:t>spraints</w:t>
      </w:r>
      <w:proofErr w:type="spellEnd"/>
      <w:r w:rsidRPr="006A0C8E">
        <w:rPr>
          <w:rFonts w:cs="Arial"/>
          <w:lang w:val="nl-BE"/>
        </w:rPr>
        <w:t xml:space="preserve"> worden regelmatig door verse vervangen.</w:t>
      </w:r>
    </w:p>
    <w:p w14:paraId="6C631184" w14:textId="77777777" w:rsidR="00413FAE" w:rsidRPr="006A0C8E" w:rsidRDefault="00413FAE" w:rsidP="008A79D7">
      <w:pPr>
        <w:pStyle w:val="Kop3"/>
        <w:numPr>
          <w:ilvl w:val="0"/>
          <w:numId w:val="0"/>
        </w:numPr>
        <w:ind w:left="720"/>
        <w:rPr>
          <w:lang w:val="nl-BE"/>
        </w:rPr>
      </w:pPr>
    </w:p>
    <w:p w14:paraId="2FA3EDAA" w14:textId="77777777" w:rsidR="00413FAE" w:rsidRPr="006A0C8E" w:rsidRDefault="00413FAE" w:rsidP="008A79D7">
      <w:pPr>
        <w:pStyle w:val="Kop3"/>
      </w:pPr>
      <w:bookmarkStart w:id="53" w:name="_Toc434154318"/>
      <w:bookmarkStart w:id="54" w:name="_Toc450912384"/>
      <w:r w:rsidRPr="006A0C8E">
        <w:t>Voortplanting en overleving</w:t>
      </w:r>
      <w:bookmarkEnd w:id="53"/>
      <w:bookmarkEnd w:id="54"/>
    </w:p>
    <w:p w14:paraId="3EE15E36" w14:textId="7ED9A34C" w:rsidR="00413FAE" w:rsidRDefault="00413FAE" w:rsidP="00413FAE">
      <w:pPr>
        <w:rPr>
          <w:rFonts w:cs="Arial"/>
          <w:color w:val="000000"/>
          <w:sz w:val="18"/>
          <w:szCs w:val="18"/>
          <w:shd w:val="clear" w:color="auto" w:fill="FFFFFF"/>
        </w:rPr>
      </w:pPr>
      <w:r w:rsidRPr="006A0C8E">
        <w:rPr>
          <w:rFonts w:cs="Arial"/>
          <w:lang w:val="nl-BE"/>
        </w:rPr>
        <w:t xml:space="preserve">Otters hebben geen vaste paartijd, hoewel het merendeel van de jongen in het (vroege) voorjaar geboren wordt. Wellicht is dit, net als bij de marters en de dassen, het resultaat van een verlengde draagtijd (met tijdelijke kiemrust). </w:t>
      </w:r>
      <w:r w:rsidRPr="006A0C8E">
        <w:rPr>
          <w:rFonts w:cs="Arial"/>
          <w:color w:val="000000"/>
          <w:szCs w:val="22"/>
          <w:shd w:val="clear" w:color="auto" w:fill="FFFFFF"/>
        </w:rPr>
        <w:t>Dit wil zeggen dat de ongeboren vrucht zich pas later ontwikkelt.</w:t>
      </w:r>
      <w:r w:rsidRPr="006A0C8E">
        <w:rPr>
          <w:rFonts w:cs="Arial"/>
          <w:color w:val="000000"/>
          <w:sz w:val="18"/>
          <w:szCs w:val="18"/>
          <w:shd w:val="clear" w:color="auto" w:fill="FFFFFF"/>
        </w:rPr>
        <w:t xml:space="preserve"> </w:t>
      </w:r>
    </w:p>
    <w:p w14:paraId="7E5A89A6" w14:textId="611EDD62" w:rsidR="00223364" w:rsidRDefault="00223364" w:rsidP="00413FAE">
      <w:pPr>
        <w:rPr>
          <w:rFonts w:cs="Arial"/>
          <w:color w:val="000000"/>
          <w:sz w:val="18"/>
          <w:szCs w:val="18"/>
          <w:shd w:val="clear" w:color="auto" w:fill="FFFFFF"/>
        </w:rPr>
      </w:pPr>
    </w:p>
    <w:p w14:paraId="781FD642" w14:textId="017C9279" w:rsidR="00223364" w:rsidRDefault="00223364" w:rsidP="00413FAE">
      <w:pPr>
        <w:rPr>
          <w:rFonts w:cs="Arial"/>
          <w:color w:val="000000"/>
          <w:sz w:val="18"/>
          <w:szCs w:val="18"/>
          <w:shd w:val="clear" w:color="auto" w:fill="FFFFFF"/>
        </w:rPr>
      </w:pPr>
    </w:p>
    <w:p w14:paraId="230BDC4A" w14:textId="33DA0624" w:rsidR="00223364" w:rsidRDefault="00223364" w:rsidP="00413FAE">
      <w:pPr>
        <w:rPr>
          <w:rFonts w:cs="Arial"/>
          <w:color w:val="000000"/>
          <w:sz w:val="18"/>
          <w:szCs w:val="18"/>
          <w:shd w:val="clear" w:color="auto" w:fill="FFFFFF"/>
        </w:rPr>
      </w:pPr>
    </w:p>
    <w:p w14:paraId="4E2A5264" w14:textId="77777777" w:rsidR="00223364" w:rsidRPr="006A0C8E" w:rsidRDefault="00223364" w:rsidP="00413FAE">
      <w:pPr>
        <w:rPr>
          <w:rFonts w:cs="Arial"/>
          <w:color w:val="000000"/>
          <w:sz w:val="18"/>
          <w:szCs w:val="18"/>
          <w:shd w:val="clear" w:color="auto" w:fill="FFFFFF"/>
        </w:rPr>
      </w:pPr>
    </w:p>
    <w:p w14:paraId="66E81415" w14:textId="77777777" w:rsidR="00413FAE" w:rsidRPr="006A0C8E" w:rsidRDefault="00413FAE" w:rsidP="00413FAE">
      <w:pPr>
        <w:rPr>
          <w:rFonts w:cs="Arial"/>
          <w:lang w:val="nl-BE"/>
        </w:rPr>
      </w:pPr>
      <w:r w:rsidRPr="006A0C8E">
        <w:rPr>
          <w:rFonts w:cs="Arial"/>
          <w:lang w:val="nl-BE"/>
        </w:rPr>
        <w:lastRenderedPageBreak/>
        <w:t>Het aantal jongen bedraagt doorgaans 2-3, hoewel ook grotere nesten (6) bekend zijn.</w:t>
      </w:r>
    </w:p>
    <w:p w14:paraId="70575AFE" w14:textId="77777777" w:rsidR="00413FAE" w:rsidRPr="006A0C8E" w:rsidRDefault="00413FAE" w:rsidP="00413FAE">
      <w:pPr>
        <w:rPr>
          <w:rFonts w:cs="Arial"/>
          <w:lang w:val="nl-BE"/>
        </w:rPr>
      </w:pPr>
      <w:r w:rsidRPr="006A0C8E">
        <w:rPr>
          <w:rFonts w:cs="Arial"/>
          <w:lang w:val="nl-BE"/>
        </w:rPr>
        <w:t xml:space="preserve">Voor de geboorte trekt het vrouwtje meestal een eind landinwaarts om confrontaties met soortgenoten te ontlopen. Door deze uitwijking maakt ze zichzelf en haar jongen evenwel kwetsbaar voor vijanden (mens, hond) en verkeer. De moeder verplaatst de jongen regelmatig tussen de verschillende </w:t>
      </w:r>
      <w:proofErr w:type="spellStart"/>
      <w:r w:rsidRPr="006A0C8E">
        <w:rPr>
          <w:rFonts w:cs="Arial"/>
          <w:lang w:val="nl-BE"/>
        </w:rPr>
        <w:t>holts</w:t>
      </w:r>
      <w:proofErr w:type="spellEnd"/>
      <w:r w:rsidRPr="006A0C8E">
        <w:rPr>
          <w:rFonts w:cs="Arial"/>
          <w:lang w:val="nl-BE"/>
        </w:rPr>
        <w:t xml:space="preserve">. Bij die gelegenheid worden ze niet langer met </w:t>
      </w:r>
      <w:proofErr w:type="spellStart"/>
      <w:r w:rsidRPr="006A0C8E">
        <w:rPr>
          <w:rFonts w:cs="Arial"/>
          <w:lang w:val="nl-BE"/>
        </w:rPr>
        <w:t>spraints</w:t>
      </w:r>
      <w:proofErr w:type="spellEnd"/>
      <w:r w:rsidRPr="006A0C8E">
        <w:rPr>
          <w:rFonts w:cs="Arial"/>
          <w:lang w:val="nl-BE"/>
        </w:rPr>
        <w:t xml:space="preserve"> gemarkeerd om zo onopvallend mogelijk te blijven.</w:t>
      </w:r>
    </w:p>
    <w:p w14:paraId="624ABBA8" w14:textId="77777777" w:rsidR="00413FAE" w:rsidRPr="006A0C8E" w:rsidRDefault="00413FAE" w:rsidP="00413FAE">
      <w:pPr>
        <w:rPr>
          <w:rFonts w:cs="Arial"/>
          <w:lang w:val="nl-BE"/>
        </w:rPr>
      </w:pPr>
      <w:r w:rsidRPr="006A0C8E">
        <w:rPr>
          <w:rFonts w:cs="Arial"/>
          <w:lang w:val="nl-BE"/>
        </w:rPr>
        <w:t>Jonge otters doen er meer dan een jaar over, om succesvol vis te leren vangen.</w:t>
      </w:r>
      <w:r w:rsidRPr="006A0C8E">
        <w:rPr>
          <w:rFonts w:cs="Arial"/>
          <w:lang w:val="nl-BE"/>
        </w:rPr>
        <w:br/>
        <w:t>Al die tijd zijn ze afhankelijk van hun moeder. Hoewel ze in principe behoorlijk oud kunnen worden (tot 18 jaar), is de reële levensverwachting nauwelijks enkele jaren. Daardoor zal een vrouwtje doorgaans niet meer dan 2 worpen kunnen grootbrengen.</w:t>
      </w:r>
    </w:p>
    <w:p w14:paraId="7FFFD587" w14:textId="77777777" w:rsidR="00413FAE" w:rsidRPr="006A0C8E" w:rsidRDefault="00413FAE" w:rsidP="00413FAE">
      <w:pPr>
        <w:rPr>
          <w:rFonts w:cs="Arial"/>
          <w:lang w:val="nl-BE"/>
        </w:rPr>
      </w:pPr>
    </w:p>
    <w:p w14:paraId="14AF9BCC" w14:textId="77777777" w:rsidR="00413FAE" w:rsidRPr="006A0C8E" w:rsidRDefault="00413FAE" w:rsidP="00413FAE">
      <w:pPr>
        <w:rPr>
          <w:rFonts w:cs="Arial"/>
          <w:lang w:val="nl-BE"/>
        </w:rPr>
      </w:pPr>
    </w:p>
    <w:p w14:paraId="2FF8AF69" w14:textId="77777777" w:rsidR="00413FAE" w:rsidRPr="006A0C8E" w:rsidRDefault="00413FAE" w:rsidP="00413FAE">
      <w:pPr>
        <w:pStyle w:val="Kop2"/>
      </w:pPr>
      <w:bookmarkStart w:id="55" w:name="_Toc434154320"/>
      <w:bookmarkStart w:id="56" w:name="_Toc450912385"/>
      <w:r w:rsidRPr="006A0C8E">
        <w:t>Huidige zoekmethodes</w:t>
      </w:r>
      <w:bookmarkEnd w:id="55"/>
      <w:bookmarkEnd w:id="56"/>
    </w:p>
    <w:p w14:paraId="726E21DD" w14:textId="77777777" w:rsidR="00413FAE" w:rsidRPr="006A0C8E" w:rsidRDefault="00413FAE" w:rsidP="00413FAE">
      <w:pPr>
        <w:rPr>
          <w:rFonts w:cs="Arial"/>
        </w:rPr>
      </w:pPr>
      <w:r w:rsidRPr="006A0C8E">
        <w:rPr>
          <w:rFonts w:cs="Arial"/>
        </w:rPr>
        <w:t>De voorbije decennia werd de otter gezocht door opgeleide spoorzoekers.</w:t>
      </w:r>
    </w:p>
    <w:p w14:paraId="06160982" w14:textId="77777777" w:rsidR="00413FAE" w:rsidRPr="006A0C8E" w:rsidRDefault="00413FAE" w:rsidP="00413FAE">
      <w:pPr>
        <w:rPr>
          <w:rFonts w:cs="Arial"/>
        </w:rPr>
      </w:pPr>
      <w:r w:rsidRPr="006A0C8E">
        <w:rPr>
          <w:rFonts w:cs="Arial"/>
        </w:rPr>
        <w:t>Het is namelijk erg moeilijk om ottersporen te herkennen.</w:t>
      </w:r>
      <w:r w:rsidRPr="006A0C8E">
        <w:rPr>
          <w:rFonts w:cs="Arial"/>
        </w:rPr>
        <w:br/>
        <w:t xml:space="preserve">Otters bakenen zelf hun territorium af op goed zichtbare plaatsen. </w:t>
      </w:r>
    </w:p>
    <w:p w14:paraId="16777B33" w14:textId="77777777" w:rsidR="00413FAE" w:rsidRPr="006A0C8E" w:rsidRDefault="00413FAE" w:rsidP="00413FAE">
      <w:pPr>
        <w:rPr>
          <w:rFonts w:cs="Arial"/>
        </w:rPr>
      </w:pPr>
      <w:r w:rsidRPr="006A0C8E">
        <w:rPr>
          <w:rFonts w:cs="Arial"/>
        </w:rPr>
        <w:t>Op deze plaatsen gaat men zoeken naar sporen.</w:t>
      </w:r>
    </w:p>
    <w:p w14:paraId="00BE0522" w14:textId="1088FD17" w:rsidR="00413FAE" w:rsidRPr="006A0C8E" w:rsidRDefault="00413FAE" w:rsidP="00413FAE">
      <w:pPr>
        <w:rPr>
          <w:rFonts w:cs="Arial"/>
        </w:rPr>
      </w:pPr>
      <w:r w:rsidRPr="006A0C8E">
        <w:rPr>
          <w:rFonts w:cs="Arial"/>
        </w:rPr>
        <w:t xml:space="preserve">Onderstaand kaartje stelt enkele </w:t>
      </w:r>
      <w:r w:rsidR="0037157C">
        <w:rPr>
          <w:rFonts w:cs="Arial"/>
        </w:rPr>
        <w:t xml:space="preserve">typische </w:t>
      </w:r>
      <w:proofErr w:type="spellStart"/>
      <w:r w:rsidRPr="006A0C8E">
        <w:rPr>
          <w:rFonts w:cs="Arial"/>
        </w:rPr>
        <w:t>ottermarkeerplaatsen</w:t>
      </w:r>
      <w:proofErr w:type="spellEnd"/>
      <w:r w:rsidRPr="006A0C8E">
        <w:rPr>
          <w:rFonts w:cs="Arial"/>
        </w:rPr>
        <w:t xml:space="preserve"> voor.</w:t>
      </w:r>
    </w:p>
    <w:p w14:paraId="14D7A645" w14:textId="447BDE0E" w:rsidR="00413FAE" w:rsidRPr="006A0C8E" w:rsidRDefault="00413FAE" w:rsidP="00413FAE">
      <w:pPr>
        <w:rPr>
          <w:rFonts w:cs="Arial"/>
        </w:rPr>
      </w:pPr>
      <w:r w:rsidRPr="006A0C8E">
        <w:rPr>
          <w:rFonts w:cs="Arial"/>
          <w:noProof/>
          <w:lang w:val="nl-BE" w:eastAsia="nl-BE"/>
        </w:rPr>
        <w:lastRenderedPageBreak/>
        <mc:AlternateContent>
          <mc:Choice Requires="wps">
            <w:drawing>
              <wp:anchor distT="0" distB="0" distL="114300" distR="114300" simplePos="0" relativeHeight="251660800" behindDoc="0" locked="0" layoutInCell="1" allowOverlap="1" wp14:anchorId="7E3A5CA3" wp14:editId="3FF25376">
                <wp:simplePos x="0" y="0"/>
                <wp:positionH relativeFrom="column">
                  <wp:posOffset>0</wp:posOffset>
                </wp:positionH>
                <wp:positionV relativeFrom="paragraph">
                  <wp:posOffset>7890510</wp:posOffset>
                </wp:positionV>
                <wp:extent cx="5109845" cy="151130"/>
                <wp:effectExtent l="0" t="0" r="0" b="190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845"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AE5DC" w14:textId="0F33EA64" w:rsidR="001265F9" w:rsidRPr="00AA2863" w:rsidRDefault="001265F9" w:rsidP="00413FAE">
                            <w:pPr>
                              <w:pStyle w:val="Bijschrift"/>
                            </w:pPr>
                            <w:r>
                              <w:t xml:space="preserve">Figuur </w:t>
                            </w:r>
                            <w:r>
                              <w:fldChar w:fldCharType="begin"/>
                            </w:r>
                            <w:r>
                              <w:instrText xml:space="preserve"> SEQ Figuur \* ARABIC </w:instrText>
                            </w:r>
                            <w:r>
                              <w:fldChar w:fldCharType="separate"/>
                            </w:r>
                            <w:r w:rsidR="009B10D6">
                              <w:rPr>
                                <w:noProof/>
                              </w:rPr>
                              <w:t>3</w:t>
                            </w:r>
                            <w:r>
                              <w:fldChar w:fldCharType="end"/>
                            </w:r>
                            <w:r>
                              <w:t xml:space="preserve"> </w:t>
                            </w:r>
                            <w:proofErr w:type="spellStart"/>
                            <w:r>
                              <w:t>ottermarkeerplaatsen</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3A5CA3" id="Tekstvak 3" o:spid="_x0000_s1028" type="#_x0000_t202" style="position:absolute;margin-left:0;margin-top:621.3pt;width:402.35pt;height:1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" stroked="f">
                <v:textbox style="mso-fit-shape-to-text:t" inset="0,0,0,0">
                  <w:txbxContent>
                    <w:p w14:paraId="68CAE5DC" w14:textId="0F33EA64" w:rsidR="001265F9" w:rsidRPr="00AA2863" w:rsidRDefault="001265F9" w:rsidP="00413FAE">
                      <w:pPr>
                        <w:pStyle w:val="Bijschrift"/>
                      </w:pPr>
                      <w:r>
                        <w:t xml:space="preserve">Figuur </w:t>
                      </w:r>
                      <w:r>
                        <w:fldChar w:fldCharType="begin"/>
                      </w:r>
                      <w:r>
                        <w:instrText xml:space="preserve"> SEQ Figuur \* ARABIC </w:instrText>
                      </w:r>
                      <w:r>
                        <w:fldChar w:fldCharType="separate"/>
                      </w:r>
                      <w:r w:rsidR="009B10D6">
                        <w:rPr>
                          <w:noProof/>
                        </w:rPr>
                        <w:t>3</w:t>
                      </w:r>
                      <w:r>
                        <w:fldChar w:fldCharType="end"/>
                      </w:r>
                      <w:r>
                        <w:t xml:space="preserve"> </w:t>
                      </w:r>
                      <w:proofErr w:type="spellStart"/>
                      <w:r>
                        <w:t>ottermarkeerplaatsen</w:t>
                      </w:r>
                      <w:proofErr w:type="spellEnd"/>
                    </w:p>
                  </w:txbxContent>
                </v:textbox>
              </v:shape>
            </w:pict>
          </mc:Fallback>
        </mc:AlternateContent>
      </w:r>
      <w:r w:rsidRPr="006A0C8E">
        <w:rPr>
          <w:rFonts w:cs="Arial"/>
          <w:noProof/>
          <w:lang w:val="nl-BE" w:eastAsia="nl-BE"/>
        </w:rPr>
        <w:drawing>
          <wp:anchor distT="0" distB="0" distL="114300" distR="114300" simplePos="0" relativeHeight="251659776" behindDoc="0" locked="0" layoutInCell="1" allowOverlap="1" wp14:anchorId="2000D9F2" wp14:editId="59F05AE0">
            <wp:simplePos x="0" y="0"/>
            <wp:positionH relativeFrom="character">
              <wp:posOffset>0</wp:posOffset>
            </wp:positionH>
            <wp:positionV relativeFrom="line">
              <wp:posOffset>0</wp:posOffset>
            </wp:positionV>
            <wp:extent cx="5109845" cy="7833360"/>
            <wp:effectExtent l="0" t="0" r="0" b="0"/>
            <wp:wrapNone/>
            <wp:docPr id="2" name="Afbeelding 2" descr="No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l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9845" cy="783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756">
        <w:rPr>
          <w:rStyle w:val="Voetnootmarkering"/>
          <w:rFonts w:cs="Arial"/>
          <w:noProof/>
          <w:lang w:val="nl-BE" w:eastAsia="nl-BE"/>
        </w:rPr>
        <w:footnoteReference w:id="11"/>
      </w:r>
      <w:r w:rsidRPr="006A0C8E">
        <w:rPr>
          <w:rFonts w:cs="Arial"/>
          <w:noProof/>
          <w:lang w:val="nl-BE" w:eastAsia="nl-BE"/>
        </w:rPr>
        <mc:AlternateContent>
          <mc:Choice Requires="wps">
            <w:drawing>
              <wp:inline distT="0" distB="0" distL="0" distR="0" wp14:anchorId="5BB5CEC9" wp14:editId="5532365F">
                <wp:extent cx="5105400" cy="7833360"/>
                <wp:effectExtent l="0" t="0" r="0" b="0"/>
                <wp:docPr id="1"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5400" cy="783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E585A9" id="Rechthoek 1" o:spid="_x0000_s1026" style="width:402pt;height:6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" filled="f" stroked="f">
                <o:lock v:ext="edit" aspectratio="t"/>
                <w10:anchorlock/>
              </v:rect>
            </w:pict>
          </mc:Fallback>
        </mc:AlternateContent>
      </w:r>
    </w:p>
    <w:p w14:paraId="30127265" w14:textId="77777777" w:rsidR="00413FAE" w:rsidRPr="006A0C8E" w:rsidRDefault="00413FAE" w:rsidP="00413FAE">
      <w:pPr>
        <w:rPr>
          <w:rFonts w:cs="Arial"/>
        </w:rPr>
      </w:pPr>
    </w:p>
    <w:p w14:paraId="4EBB5D0D" w14:textId="77777777" w:rsidR="00413FAE" w:rsidRPr="006A0C8E" w:rsidRDefault="00413FAE" w:rsidP="00413FAE">
      <w:pPr>
        <w:pStyle w:val="Kop2"/>
        <w:numPr>
          <w:ilvl w:val="0"/>
          <w:numId w:val="0"/>
        </w:numPr>
        <w:ind w:left="680" w:hanging="680"/>
      </w:pPr>
      <w:bookmarkStart w:id="57" w:name="_Toc434154321"/>
    </w:p>
    <w:p w14:paraId="04EDA171" w14:textId="77777777" w:rsidR="00413FAE" w:rsidRPr="006A0C8E" w:rsidRDefault="00413FAE" w:rsidP="00413FAE">
      <w:pPr>
        <w:rPr>
          <w:rFonts w:cs="Arial"/>
        </w:rPr>
      </w:pPr>
    </w:p>
    <w:p w14:paraId="2B572273" w14:textId="77777777" w:rsidR="00413FAE" w:rsidRPr="006A0C8E" w:rsidRDefault="00413FAE" w:rsidP="00413FAE">
      <w:pPr>
        <w:rPr>
          <w:rFonts w:cs="Arial"/>
        </w:rPr>
      </w:pPr>
    </w:p>
    <w:p w14:paraId="48D16AAC" w14:textId="77777777" w:rsidR="00413FAE" w:rsidRPr="006A0C8E" w:rsidRDefault="00413FAE" w:rsidP="00413FAE">
      <w:pPr>
        <w:rPr>
          <w:rFonts w:cs="Arial"/>
        </w:rPr>
      </w:pPr>
    </w:p>
    <w:bookmarkEnd w:id="57"/>
    <w:p w14:paraId="24F61A9C" w14:textId="77777777" w:rsidR="00413FAE" w:rsidRPr="006A0C8E" w:rsidRDefault="00413FAE" w:rsidP="00413FAE">
      <w:pPr>
        <w:rPr>
          <w:rFonts w:cs="Arial"/>
        </w:rPr>
      </w:pPr>
    </w:p>
    <w:p w14:paraId="10678926" w14:textId="77777777" w:rsidR="00413FAE" w:rsidRPr="006A0C8E" w:rsidRDefault="00413FAE" w:rsidP="00413FAE">
      <w:pPr>
        <w:pStyle w:val="Kop2"/>
      </w:pPr>
      <w:bookmarkStart w:id="58" w:name="_Toc450912386"/>
      <w:r w:rsidRPr="006A0C8E">
        <w:t>Risico ‘s</w:t>
      </w:r>
      <w:bookmarkEnd w:id="58"/>
    </w:p>
    <w:p w14:paraId="6F052C4D" w14:textId="77777777" w:rsidR="00413FAE" w:rsidRPr="006A0C8E" w:rsidRDefault="00413FAE" w:rsidP="00413FAE">
      <w:pPr>
        <w:rPr>
          <w:rFonts w:cs="Arial"/>
        </w:rPr>
      </w:pPr>
      <w:r w:rsidRPr="006A0C8E">
        <w:rPr>
          <w:rFonts w:cs="Arial"/>
        </w:rPr>
        <w:t>De zoekmethode die momenteel gebruikt wordt, is tijdrovend en weinig efficiënt. Mogelijke markeerplaatsen worden visueel gecontroleerd en bevestigd door menselijke geurherkenning.</w:t>
      </w:r>
    </w:p>
    <w:p w14:paraId="34817A56" w14:textId="77777777" w:rsidR="00413FAE" w:rsidRPr="006A0C8E" w:rsidRDefault="00413FAE" w:rsidP="00413FAE">
      <w:pPr>
        <w:rPr>
          <w:rFonts w:cs="Arial"/>
        </w:rPr>
      </w:pPr>
      <w:r w:rsidRPr="006A0C8E">
        <w:rPr>
          <w:rFonts w:cs="Arial"/>
        </w:rPr>
        <w:t xml:space="preserve">Een hond moet deze mogelijke markeerplaatsen ook systematisch afzoeken, maar zal indien het om een verse </w:t>
      </w:r>
      <w:proofErr w:type="spellStart"/>
      <w:r w:rsidRPr="006A0C8E">
        <w:rPr>
          <w:rFonts w:cs="Arial"/>
        </w:rPr>
        <w:t>spraint</w:t>
      </w:r>
      <w:proofErr w:type="spellEnd"/>
      <w:r w:rsidRPr="006A0C8E">
        <w:rPr>
          <w:rFonts w:cs="Arial"/>
        </w:rPr>
        <w:t xml:space="preserve"> gaat, deze sneller traceren door hun betere reukzin. </w:t>
      </w:r>
      <w:r w:rsidRPr="006A0C8E">
        <w:rPr>
          <w:rFonts w:cs="Arial"/>
        </w:rPr>
        <w:br/>
        <w:t xml:space="preserve">De hond kan ook op moeilijk bereikbare plaatsen zoeken. </w:t>
      </w:r>
    </w:p>
    <w:p w14:paraId="25CBEC56" w14:textId="3D50D32B" w:rsidR="00413FAE" w:rsidRPr="006A0C8E" w:rsidRDefault="00413FAE" w:rsidP="00413FAE">
      <w:pPr>
        <w:rPr>
          <w:rFonts w:cs="Arial"/>
        </w:rPr>
      </w:pPr>
      <w:r w:rsidRPr="006A0C8E">
        <w:rPr>
          <w:rFonts w:cs="Arial"/>
        </w:rPr>
        <w:t>Maar we moeten rekening blijven houden met het feit dat het discrimineren voor de hond erg moeilijk is. Daarom is de aanwezigheid van een getrainde persoon nog steeds nodig om na aanduiding van de hond, te bevestigen of het om een otterstaal gaat.</w:t>
      </w:r>
      <w:r w:rsidR="00945A9E">
        <w:rPr>
          <w:rFonts w:cs="Arial"/>
        </w:rPr>
        <w:t xml:space="preserve"> </w:t>
      </w:r>
      <w:r w:rsidRPr="006A0C8E">
        <w:rPr>
          <w:rFonts w:cs="Arial"/>
        </w:rPr>
        <w:t>Wegen de kosten van de opleiding van de hond dan op tegen de baten?</w:t>
      </w:r>
      <w:r w:rsidR="00945A9E">
        <w:rPr>
          <w:rFonts w:cs="Arial"/>
        </w:rPr>
        <w:t xml:space="preserve">  </w:t>
      </w:r>
      <w:r w:rsidRPr="006A0C8E">
        <w:rPr>
          <w:rFonts w:cs="Arial"/>
        </w:rPr>
        <w:t>Het verschil in efficiëntie en benodigde zoektijd tegenover een geoefende otterspecialist en een zoekhond, zal nog moeten blijken uit verder onderzoek.</w:t>
      </w:r>
    </w:p>
    <w:p w14:paraId="1B365857" w14:textId="77777777" w:rsidR="00413FAE" w:rsidRPr="006A0C8E" w:rsidRDefault="00413FAE" w:rsidP="00945A9E">
      <w:pPr>
        <w:jc w:val="center"/>
        <w:rPr>
          <w:rFonts w:cs="Arial"/>
        </w:rPr>
      </w:pPr>
    </w:p>
    <w:p w14:paraId="0EE7C4D2" w14:textId="19DF32F3" w:rsidR="00413FAE" w:rsidRPr="006A0C8E" w:rsidRDefault="00413FAE" w:rsidP="00413FAE">
      <w:pPr>
        <w:rPr>
          <w:rFonts w:cs="Arial"/>
        </w:rPr>
      </w:pPr>
      <w:r w:rsidRPr="006A0C8E">
        <w:rPr>
          <w:rFonts w:cs="Arial"/>
        </w:rPr>
        <w:t>Er is evenwel nog een andere reden waarom men liever zou overschakelen naar zoe</w:t>
      </w:r>
      <w:r w:rsidR="001A6B7D">
        <w:rPr>
          <w:rFonts w:cs="Arial"/>
        </w:rPr>
        <w:t xml:space="preserve">khonden. </w:t>
      </w:r>
      <w:r w:rsidRPr="006A0C8E">
        <w:rPr>
          <w:rFonts w:cs="Arial"/>
        </w:rPr>
        <w:t>Tijdens het zoeken komt men oo</w:t>
      </w:r>
      <w:r w:rsidR="0037157C">
        <w:rPr>
          <w:rFonts w:cs="Arial"/>
        </w:rPr>
        <w:t xml:space="preserve">k mest van andere dieren tegen, die visueel niet </w:t>
      </w:r>
      <w:r w:rsidR="009C39DF">
        <w:rPr>
          <w:rFonts w:cs="Arial"/>
        </w:rPr>
        <w:t>steeds</w:t>
      </w:r>
      <w:r w:rsidR="0037157C">
        <w:rPr>
          <w:rFonts w:cs="Arial"/>
        </w:rPr>
        <w:t xml:space="preserve"> goed te onderscheiden valt van ottermest.</w:t>
      </w:r>
      <w:r w:rsidRPr="006A0C8E">
        <w:rPr>
          <w:rFonts w:cs="Arial"/>
        </w:rPr>
        <w:t xml:space="preserve"> Bij het ruiken aan vossenmest </w:t>
      </w:r>
      <w:r w:rsidR="0037157C">
        <w:rPr>
          <w:rFonts w:cs="Arial"/>
        </w:rPr>
        <w:t>kan</w:t>
      </w:r>
      <w:r w:rsidRPr="006A0C8E">
        <w:rPr>
          <w:rFonts w:cs="Arial"/>
        </w:rPr>
        <w:t xml:space="preserve"> zowel de hond als de mens</w:t>
      </w:r>
      <w:r w:rsidR="0037157C">
        <w:rPr>
          <w:rFonts w:cs="Arial"/>
        </w:rPr>
        <w:t xml:space="preserve"> worden</w:t>
      </w:r>
      <w:r w:rsidRPr="006A0C8E">
        <w:rPr>
          <w:rFonts w:cs="Arial"/>
        </w:rPr>
        <w:t xml:space="preserve"> blootgesteld aan de vossenlintworm (</w:t>
      </w:r>
      <w:r w:rsidRPr="006A0C8E">
        <w:rPr>
          <w:rFonts w:cs="Arial"/>
          <w:i/>
          <w:shd w:val="clear" w:color="auto" w:fill="FFFFFF"/>
        </w:rPr>
        <w:t>Echinococcus multilocularis</w:t>
      </w:r>
      <w:r w:rsidRPr="006A0C8E">
        <w:rPr>
          <w:rFonts w:cs="Arial"/>
          <w:color w:val="006600"/>
          <w:shd w:val="clear" w:color="auto" w:fill="FFFFFF"/>
        </w:rPr>
        <w:t>)</w:t>
      </w:r>
      <w:r w:rsidR="0037157C">
        <w:rPr>
          <w:rFonts w:cs="Arial"/>
        </w:rPr>
        <w:t>, waarvan men aanneemt dat de (microscopisch kleine) eitjes</w:t>
      </w:r>
      <w:r w:rsidR="009C39DF">
        <w:rPr>
          <w:rFonts w:cs="Arial"/>
        </w:rPr>
        <w:t xml:space="preserve"> verspreid kunnen</w:t>
      </w:r>
      <w:r w:rsidRPr="006A0C8E">
        <w:rPr>
          <w:rFonts w:cs="Arial"/>
        </w:rPr>
        <w:t xml:space="preserve"> worden door de lucht.</w:t>
      </w:r>
    </w:p>
    <w:p w14:paraId="6C765D24" w14:textId="62D9BDBC" w:rsidR="00413FAE" w:rsidRPr="006A0C8E" w:rsidRDefault="009C39DF" w:rsidP="00413FAE">
      <w:pPr>
        <w:rPr>
          <w:rFonts w:cs="Arial"/>
        </w:rPr>
      </w:pPr>
      <w:r>
        <w:rPr>
          <w:rFonts w:cs="Arial"/>
        </w:rPr>
        <w:t>Voor de hond houdt dit weinig risico in, gezien hij</w:t>
      </w:r>
      <w:r w:rsidR="00413FAE" w:rsidRPr="006A0C8E">
        <w:rPr>
          <w:rFonts w:cs="Arial"/>
        </w:rPr>
        <w:t xml:space="preserve"> voor deze lintworm als eindgastheer </w:t>
      </w:r>
      <w:r>
        <w:rPr>
          <w:rFonts w:cs="Arial"/>
        </w:rPr>
        <w:t xml:space="preserve">optreedt en enkel besmet kan worden via het eten van prooien (vooral woelmuizen), die reeds besmet zijn met het </w:t>
      </w:r>
      <w:proofErr w:type="spellStart"/>
      <w:r>
        <w:rPr>
          <w:rFonts w:cs="Arial"/>
        </w:rPr>
        <w:t>larvale</w:t>
      </w:r>
      <w:proofErr w:type="spellEnd"/>
      <w:r>
        <w:rPr>
          <w:rFonts w:cs="Arial"/>
        </w:rPr>
        <w:t xml:space="preserve"> stadium van de lintworm. Deze prooien treden op als tussengastheer voor de lintworm. De </w:t>
      </w:r>
      <w:proofErr w:type="spellStart"/>
      <w:r>
        <w:rPr>
          <w:rFonts w:cs="Arial"/>
        </w:rPr>
        <w:t>larvale</w:t>
      </w:r>
      <w:proofErr w:type="spellEnd"/>
      <w:r>
        <w:rPr>
          <w:rFonts w:cs="Arial"/>
        </w:rPr>
        <w:t xml:space="preserve"> stadia van de worm voltooien hun levenscyclus en migreren naar de darm van de hond (of vos), die daar verder weinig last van heeft.</w:t>
      </w:r>
    </w:p>
    <w:p w14:paraId="13E01868" w14:textId="77777777" w:rsidR="00413FAE" w:rsidRPr="006A0C8E" w:rsidRDefault="00413FAE" w:rsidP="00413FAE">
      <w:pPr>
        <w:rPr>
          <w:rFonts w:cs="Arial"/>
        </w:rPr>
      </w:pPr>
    </w:p>
    <w:p w14:paraId="1714F7AB" w14:textId="75BD8F45" w:rsidR="00413FAE" w:rsidRPr="006A0C8E" w:rsidRDefault="00413FAE" w:rsidP="00413FAE">
      <w:pPr>
        <w:rPr>
          <w:rFonts w:cs="Arial"/>
        </w:rPr>
      </w:pPr>
      <w:r w:rsidRPr="006A0C8E">
        <w:rPr>
          <w:rFonts w:cs="Arial"/>
        </w:rPr>
        <w:t xml:space="preserve">De mens </w:t>
      </w:r>
      <w:r w:rsidR="009C39DF">
        <w:rPr>
          <w:rFonts w:cs="Arial"/>
        </w:rPr>
        <w:t xml:space="preserve">kan echter </w:t>
      </w:r>
      <w:r w:rsidRPr="006A0C8E">
        <w:rPr>
          <w:rFonts w:cs="Arial"/>
        </w:rPr>
        <w:t xml:space="preserve">als tussengastheer </w:t>
      </w:r>
      <w:r w:rsidR="009C39DF">
        <w:rPr>
          <w:rFonts w:cs="Arial"/>
        </w:rPr>
        <w:t xml:space="preserve">optreden wanneer hij een eitje opneemt, </w:t>
      </w:r>
      <w:r w:rsidRPr="006A0C8E">
        <w:rPr>
          <w:rFonts w:cs="Arial"/>
        </w:rPr>
        <w:t>en loopt hierdoor een veel groter risico. Hier zal de worm niet ontwikkelen tot lintworm, maar blijft in het menselijk lichaam aanwezig, meestal in de lever, als blaasworm.</w:t>
      </w:r>
      <w:r w:rsidRPr="006A0C8E">
        <w:rPr>
          <w:rStyle w:val="Voetnootmarkering"/>
          <w:rFonts w:cs="Arial"/>
        </w:rPr>
        <w:footnoteReference w:id="12"/>
      </w:r>
    </w:p>
    <w:p w14:paraId="7C6E2A20" w14:textId="77777777" w:rsidR="00413FAE" w:rsidRPr="006A0C8E" w:rsidRDefault="00413FAE" w:rsidP="003F2C1A">
      <w:pPr>
        <w:rPr>
          <w:rFonts w:cs="Arial"/>
        </w:rPr>
      </w:pPr>
    </w:p>
    <w:p w14:paraId="1278A6E6" w14:textId="77777777" w:rsidR="002A7A57" w:rsidRPr="006A0C8E" w:rsidRDefault="00DE601A" w:rsidP="005F1689">
      <w:pPr>
        <w:pStyle w:val="Kop1"/>
      </w:pPr>
      <w:bookmarkStart w:id="59" w:name="_Toc303865103"/>
      <w:r w:rsidRPr="006A0C8E">
        <w:br w:type="page"/>
      </w:r>
      <w:bookmarkStart w:id="60" w:name="_Toc303865986"/>
      <w:bookmarkStart w:id="61" w:name="_Toc303866029"/>
      <w:bookmarkStart w:id="62" w:name="_Toc351024797"/>
      <w:bookmarkStart w:id="63" w:name="_Toc450912387"/>
      <w:r w:rsidR="00394C23" w:rsidRPr="006A0C8E">
        <w:lastRenderedPageBreak/>
        <w:t>Materiaal en methode</w:t>
      </w:r>
      <w:bookmarkEnd w:id="59"/>
      <w:bookmarkEnd w:id="60"/>
      <w:bookmarkEnd w:id="61"/>
      <w:bookmarkEnd w:id="62"/>
      <w:bookmarkEnd w:id="63"/>
    </w:p>
    <w:p w14:paraId="1278A6E7" w14:textId="77777777" w:rsidR="00D6661C" w:rsidRPr="006A0C8E" w:rsidRDefault="00D6661C" w:rsidP="009B0D78">
      <w:pPr>
        <w:rPr>
          <w:rFonts w:cs="Arial"/>
          <w:color w:val="220EB2"/>
        </w:rPr>
      </w:pPr>
    </w:p>
    <w:p w14:paraId="38C92E5E" w14:textId="77777777" w:rsidR="00413FAE" w:rsidRPr="006A0C8E" w:rsidRDefault="00413FAE" w:rsidP="00413FAE">
      <w:pPr>
        <w:pStyle w:val="Kop2"/>
      </w:pPr>
      <w:bookmarkStart w:id="64" w:name="_Toc450912388"/>
      <w:r w:rsidRPr="006A0C8E">
        <w:t>Honden</w:t>
      </w:r>
      <w:bookmarkEnd w:id="64"/>
    </w:p>
    <w:p w14:paraId="7498C126" w14:textId="75FE0143" w:rsidR="00413FAE" w:rsidRPr="006A0C8E" w:rsidRDefault="00F56019" w:rsidP="00413FAE">
      <w:pPr>
        <w:rPr>
          <w:rFonts w:cs="Arial"/>
        </w:rPr>
      </w:pPr>
      <w:r>
        <w:rPr>
          <w:rFonts w:cs="Arial"/>
        </w:rPr>
        <w:t>Er werd één hond aangekocht voor dit project, de overige 3 honden</w:t>
      </w:r>
      <w:r w:rsidR="00413FAE" w:rsidRPr="006A0C8E">
        <w:rPr>
          <w:rFonts w:cs="Arial"/>
        </w:rPr>
        <w:t xml:space="preserve"> </w:t>
      </w:r>
      <w:r>
        <w:rPr>
          <w:rFonts w:cs="Arial"/>
        </w:rPr>
        <w:t>zijn gezinshonden met een basis gehoorzaamheid.</w:t>
      </w:r>
    </w:p>
    <w:p w14:paraId="2336BB3A" w14:textId="77777777" w:rsidR="00413FAE" w:rsidRPr="006A0C8E" w:rsidRDefault="00413FAE" w:rsidP="00413FAE">
      <w:pPr>
        <w:rPr>
          <w:rFonts w:cs="Arial"/>
        </w:rPr>
      </w:pPr>
    </w:p>
    <w:p w14:paraId="49636FD8" w14:textId="77777777" w:rsidR="00FA67E6" w:rsidRDefault="00FA67E6" w:rsidP="00413FAE">
      <w:pPr>
        <w:rPr>
          <w:rFonts w:cs="Arial"/>
        </w:rPr>
      </w:pPr>
      <w:r>
        <w:rPr>
          <w:rFonts w:cs="Arial"/>
        </w:rPr>
        <w:t>Er lopen 2 parallelle studies.</w:t>
      </w:r>
    </w:p>
    <w:p w14:paraId="05B9739F" w14:textId="1A5042B8" w:rsidR="00413FAE" w:rsidRPr="006A0C8E" w:rsidRDefault="003F106E" w:rsidP="00413FAE">
      <w:pPr>
        <w:rPr>
          <w:rFonts w:cs="Arial"/>
        </w:rPr>
      </w:pPr>
      <w:r>
        <w:rPr>
          <w:rFonts w:cs="Arial"/>
        </w:rPr>
        <w:t>De e</w:t>
      </w:r>
      <w:r w:rsidR="00FA67E6">
        <w:rPr>
          <w:rFonts w:cs="Arial"/>
        </w:rPr>
        <w:t>e</w:t>
      </w:r>
      <w:r>
        <w:rPr>
          <w:rFonts w:cs="Arial"/>
        </w:rPr>
        <w:t>rste</w:t>
      </w:r>
      <w:r w:rsidR="00FA67E6">
        <w:rPr>
          <w:rFonts w:cs="Arial"/>
        </w:rPr>
        <w:t xml:space="preserve"> studie heeft als doel met de hond </w:t>
      </w:r>
      <w:proofErr w:type="spellStart"/>
      <w:r w:rsidR="00FA67E6">
        <w:rPr>
          <w:rFonts w:cs="Arial"/>
        </w:rPr>
        <w:t>otterspraints</w:t>
      </w:r>
      <w:proofErr w:type="spellEnd"/>
      <w:r w:rsidR="00FA67E6">
        <w:rPr>
          <w:rFonts w:cs="Arial"/>
        </w:rPr>
        <w:t xml:space="preserve"> te vinden.</w:t>
      </w:r>
      <w:r w:rsidR="00FA67E6">
        <w:rPr>
          <w:rFonts w:cs="Arial"/>
        </w:rPr>
        <w:br/>
        <w:t>De tweede studie werkt op de larve van het vliegende hert.</w:t>
      </w:r>
    </w:p>
    <w:p w14:paraId="36953C2E" w14:textId="77777777" w:rsidR="00413FAE" w:rsidRPr="006A0C8E" w:rsidRDefault="00413FAE" w:rsidP="00413FAE">
      <w:pPr>
        <w:rPr>
          <w:rFonts w:cs="Arial"/>
          <w:b/>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65"/>
        <w:gridCol w:w="1145"/>
        <w:gridCol w:w="1417"/>
        <w:gridCol w:w="2127"/>
        <w:gridCol w:w="1134"/>
        <w:gridCol w:w="1842"/>
      </w:tblGrid>
      <w:tr w:rsidR="00413FAE" w:rsidRPr="006A0C8E" w14:paraId="62B51B82" w14:textId="77777777" w:rsidTr="008A79D7">
        <w:tc>
          <w:tcPr>
            <w:tcW w:w="1418" w:type="dxa"/>
            <w:shd w:val="clear" w:color="auto" w:fill="auto"/>
          </w:tcPr>
          <w:p w14:paraId="16328B01" w14:textId="77777777" w:rsidR="00413FAE" w:rsidRPr="006A0C8E" w:rsidRDefault="00413FAE" w:rsidP="008A79D7">
            <w:pPr>
              <w:rPr>
                <w:rFonts w:cs="Arial"/>
                <w:b/>
              </w:rPr>
            </w:pPr>
            <w:r w:rsidRPr="006A0C8E">
              <w:rPr>
                <w:rFonts w:cs="Arial"/>
                <w:b/>
              </w:rPr>
              <w:t xml:space="preserve">Naam hond </w:t>
            </w:r>
            <w:r w:rsidRPr="006A0C8E">
              <w:rPr>
                <w:rFonts w:cs="Arial"/>
                <w:b/>
              </w:rPr>
              <w:br/>
              <w:t>geleider</w:t>
            </w:r>
          </w:p>
        </w:tc>
        <w:tc>
          <w:tcPr>
            <w:tcW w:w="1265" w:type="dxa"/>
            <w:shd w:val="clear" w:color="auto" w:fill="auto"/>
          </w:tcPr>
          <w:p w14:paraId="2C0B541F" w14:textId="77777777" w:rsidR="00413FAE" w:rsidRPr="006A0C8E" w:rsidRDefault="00413FAE" w:rsidP="008A79D7">
            <w:pPr>
              <w:rPr>
                <w:rFonts w:cs="Arial"/>
                <w:b/>
              </w:rPr>
            </w:pPr>
            <w:r w:rsidRPr="006A0C8E">
              <w:rPr>
                <w:rFonts w:cs="Arial"/>
                <w:b/>
              </w:rPr>
              <w:t>leeftijd</w:t>
            </w:r>
          </w:p>
        </w:tc>
        <w:tc>
          <w:tcPr>
            <w:tcW w:w="1145" w:type="dxa"/>
            <w:shd w:val="clear" w:color="auto" w:fill="auto"/>
          </w:tcPr>
          <w:p w14:paraId="49A6E9ED" w14:textId="4E57FF53" w:rsidR="00413FAE" w:rsidRPr="006A0C8E" w:rsidRDefault="008A79D7" w:rsidP="008A79D7">
            <w:pPr>
              <w:rPr>
                <w:rFonts w:cs="Arial"/>
                <w:b/>
                <w:sz w:val="20"/>
              </w:rPr>
            </w:pPr>
            <w:r w:rsidRPr="006A0C8E">
              <w:rPr>
                <w:rFonts w:cs="Arial"/>
                <w:b/>
                <w:sz w:val="20"/>
              </w:rPr>
              <w:t>G</w:t>
            </w:r>
            <w:r w:rsidR="00413FAE" w:rsidRPr="006A0C8E">
              <w:rPr>
                <w:rFonts w:cs="Arial"/>
                <w:b/>
                <w:sz w:val="20"/>
              </w:rPr>
              <w:t>eslacht</w:t>
            </w:r>
          </w:p>
        </w:tc>
        <w:tc>
          <w:tcPr>
            <w:tcW w:w="1417" w:type="dxa"/>
            <w:shd w:val="clear" w:color="auto" w:fill="auto"/>
          </w:tcPr>
          <w:p w14:paraId="2368F993" w14:textId="65100895" w:rsidR="00413FAE" w:rsidRPr="006A0C8E" w:rsidRDefault="00223364" w:rsidP="008A79D7">
            <w:pPr>
              <w:rPr>
                <w:rFonts w:cs="Arial"/>
                <w:b/>
              </w:rPr>
            </w:pPr>
            <w:r w:rsidRPr="006A0C8E">
              <w:rPr>
                <w:rFonts w:cs="Arial"/>
                <w:b/>
              </w:rPr>
              <w:t>R</w:t>
            </w:r>
            <w:r w:rsidR="00413FAE" w:rsidRPr="006A0C8E">
              <w:rPr>
                <w:rFonts w:cs="Arial"/>
                <w:b/>
              </w:rPr>
              <w:t>as</w:t>
            </w:r>
          </w:p>
        </w:tc>
        <w:tc>
          <w:tcPr>
            <w:tcW w:w="2127" w:type="dxa"/>
            <w:shd w:val="clear" w:color="auto" w:fill="auto"/>
          </w:tcPr>
          <w:p w14:paraId="0D3B3307" w14:textId="77777777" w:rsidR="00413FAE" w:rsidRPr="006A0C8E" w:rsidRDefault="00413FAE" w:rsidP="008A79D7">
            <w:pPr>
              <w:rPr>
                <w:rFonts w:cs="Arial"/>
                <w:b/>
              </w:rPr>
            </w:pPr>
            <w:proofErr w:type="spellStart"/>
            <w:r w:rsidRPr="006A0C8E">
              <w:rPr>
                <w:rFonts w:cs="Arial"/>
                <w:b/>
              </w:rPr>
              <w:t>Gezins</w:t>
            </w:r>
            <w:proofErr w:type="spellEnd"/>
            <w:r w:rsidRPr="006A0C8E">
              <w:rPr>
                <w:rFonts w:cs="Arial"/>
                <w:b/>
              </w:rPr>
              <w:t>/werkhond</w:t>
            </w:r>
          </w:p>
        </w:tc>
        <w:tc>
          <w:tcPr>
            <w:tcW w:w="1134" w:type="dxa"/>
            <w:shd w:val="clear" w:color="auto" w:fill="auto"/>
          </w:tcPr>
          <w:p w14:paraId="332156FB" w14:textId="77777777" w:rsidR="00413FAE" w:rsidRPr="006A0C8E" w:rsidRDefault="00413FAE" w:rsidP="008A79D7">
            <w:pPr>
              <w:rPr>
                <w:rFonts w:cs="Arial"/>
                <w:b/>
              </w:rPr>
            </w:pPr>
            <w:r w:rsidRPr="006A0C8E">
              <w:rPr>
                <w:rFonts w:cs="Arial"/>
                <w:b/>
              </w:rPr>
              <w:t>studie</w:t>
            </w:r>
          </w:p>
        </w:tc>
        <w:tc>
          <w:tcPr>
            <w:tcW w:w="1842" w:type="dxa"/>
            <w:shd w:val="clear" w:color="auto" w:fill="auto"/>
          </w:tcPr>
          <w:p w14:paraId="2112A0F2" w14:textId="77777777" w:rsidR="00413FAE" w:rsidRPr="006A0C8E" w:rsidRDefault="00413FAE" w:rsidP="008A79D7">
            <w:pPr>
              <w:rPr>
                <w:rFonts w:cs="Arial"/>
                <w:b/>
              </w:rPr>
            </w:pPr>
            <w:r w:rsidRPr="006A0C8E">
              <w:rPr>
                <w:rFonts w:cs="Arial"/>
                <w:b/>
              </w:rPr>
              <w:t>speurervaring eigenaar</w:t>
            </w:r>
          </w:p>
        </w:tc>
      </w:tr>
      <w:tr w:rsidR="00413FAE" w:rsidRPr="006A0C8E" w14:paraId="3C43437E" w14:textId="77777777" w:rsidTr="008A79D7">
        <w:tc>
          <w:tcPr>
            <w:tcW w:w="1418" w:type="dxa"/>
            <w:shd w:val="clear" w:color="auto" w:fill="auto"/>
          </w:tcPr>
          <w:p w14:paraId="58ED41E3" w14:textId="77777777" w:rsidR="00413FAE" w:rsidRPr="006A0C8E" w:rsidRDefault="00413FAE" w:rsidP="008A79D7">
            <w:pPr>
              <w:rPr>
                <w:rFonts w:cs="Arial"/>
              </w:rPr>
            </w:pPr>
            <w:r w:rsidRPr="006A0C8E">
              <w:rPr>
                <w:rFonts w:cs="Arial"/>
              </w:rPr>
              <w:t>Blue</w:t>
            </w:r>
            <w:r w:rsidRPr="006A0C8E">
              <w:rPr>
                <w:rFonts w:cs="Arial"/>
              </w:rPr>
              <w:br/>
              <w:t>Dorien V.C.</w:t>
            </w:r>
          </w:p>
        </w:tc>
        <w:tc>
          <w:tcPr>
            <w:tcW w:w="1265" w:type="dxa"/>
            <w:shd w:val="clear" w:color="auto" w:fill="auto"/>
          </w:tcPr>
          <w:p w14:paraId="21057E61" w14:textId="77777777" w:rsidR="00413FAE" w:rsidRPr="006A0C8E" w:rsidRDefault="00413FAE" w:rsidP="008A79D7">
            <w:pPr>
              <w:rPr>
                <w:rFonts w:cs="Arial"/>
              </w:rPr>
            </w:pPr>
            <w:r w:rsidRPr="006A0C8E">
              <w:rPr>
                <w:rFonts w:cs="Arial"/>
              </w:rPr>
              <w:t>2 jaar</w:t>
            </w:r>
          </w:p>
        </w:tc>
        <w:tc>
          <w:tcPr>
            <w:tcW w:w="1145" w:type="dxa"/>
            <w:shd w:val="clear" w:color="auto" w:fill="auto"/>
          </w:tcPr>
          <w:p w14:paraId="6ACE0BB4" w14:textId="1DBA498F" w:rsidR="00413FAE" w:rsidRPr="006A0C8E" w:rsidRDefault="008A79D7" w:rsidP="008A79D7">
            <w:pPr>
              <w:rPr>
                <w:rFonts w:cs="Arial"/>
              </w:rPr>
            </w:pPr>
            <w:r w:rsidRPr="006A0C8E">
              <w:rPr>
                <w:rFonts w:cs="Arial"/>
              </w:rPr>
              <w:t>T</w:t>
            </w:r>
            <w:r w:rsidR="00413FAE" w:rsidRPr="006A0C8E">
              <w:rPr>
                <w:rFonts w:cs="Arial"/>
              </w:rPr>
              <w:t>eef</w:t>
            </w:r>
          </w:p>
        </w:tc>
        <w:tc>
          <w:tcPr>
            <w:tcW w:w="1417" w:type="dxa"/>
            <w:shd w:val="clear" w:color="auto" w:fill="auto"/>
          </w:tcPr>
          <w:p w14:paraId="7DA3E8A1" w14:textId="77777777" w:rsidR="00413FAE" w:rsidRPr="006A0C8E" w:rsidRDefault="00413FAE" w:rsidP="008A79D7">
            <w:pPr>
              <w:rPr>
                <w:rFonts w:cs="Arial"/>
              </w:rPr>
            </w:pPr>
            <w:r w:rsidRPr="006A0C8E">
              <w:rPr>
                <w:rFonts w:cs="Arial"/>
              </w:rPr>
              <w:t>Australische herder</w:t>
            </w:r>
          </w:p>
        </w:tc>
        <w:tc>
          <w:tcPr>
            <w:tcW w:w="2127" w:type="dxa"/>
            <w:shd w:val="clear" w:color="auto" w:fill="auto"/>
          </w:tcPr>
          <w:p w14:paraId="14206C97" w14:textId="77777777" w:rsidR="00413FAE" w:rsidRPr="006A0C8E" w:rsidRDefault="00413FAE" w:rsidP="008A79D7">
            <w:pPr>
              <w:rPr>
                <w:rFonts w:cs="Arial"/>
              </w:rPr>
            </w:pPr>
            <w:r w:rsidRPr="006A0C8E">
              <w:rPr>
                <w:rFonts w:cs="Arial"/>
              </w:rPr>
              <w:t>gezinshond</w:t>
            </w:r>
          </w:p>
        </w:tc>
        <w:tc>
          <w:tcPr>
            <w:tcW w:w="1134" w:type="dxa"/>
            <w:shd w:val="clear" w:color="auto" w:fill="auto"/>
          </w:tcPr>
          <w:p w14:paraId="3AF29953" w14:textId="77777777" w:rsidR="00413FAE" w:rsidRPr="006A0C8E" w:rsidRDefault="00413FAE" w:rsidP="008A79D7">
            <w:pPr>
              <w:rPr>
                <w:rFonts w:cs="Arial"/>
              </w:rPr>
            </w:pPr>
            <w:r w:rsidRPr="006A0C8E">
              <w:rPr>
                <w:rFonts w:cs="Arial"/>
              </w:rPr>
              <w:t>otter</w:t>
            </w:r>
          </w:p>
        </w:tc>
        <w:tc>
          <w:tcPr>
            <w:tcW w:w="1842" w:type="dxa"/>
            <w:shd w:val="clear" w:color="auto" w:fill="auto"/>
          </w:tcPr>
          <w:p w14:paraId="07F0CF09" w14:textId="77777777" w:rsidR="00413FAE" w:rsidRPr="006A0C8E" w:rsidRDefault="00413FAE" w:rsidP="008A79D7">
            <w:pPr>
              <w:rPr>
                <w:rFonts w:cs="Arial"/>
              </w:rPr>
            </w:pPr>
            <w:r w:rsidRPr="006A0C8E">
              <w:rPr>
                <w:rFonts w:cs="Arial"/>
              </w:rPr>
              <w:t>Stage dienst hondensteun</w:t>
            </w:r>
          </w:p>
        </w:tc>
      </w:tr>
      <w:tr w:rsidR="00413FAE" w:rsidRPr="006A0C8E" w14:paraId="555A721B" w14:textId="77777777" w:rsidTr="008A79D7">
        <w:trPr>
          <w:trHeight w:val="892"/>
        </w:trPr>
        <w:tc>
          <w:tcPr>
            <w:tcW w:w="1418" w:type="dxa"/>
            <w:shd w:val="clear" w:color="auto" w:fill="auto"/>
          </w:tcPr>
          <w:p w14:paraId="7B810D97" w14:textId="77777777" w:rsidR="00413FAE" w:rsidRPr="006A0C8E" w:rsidRDefault="00413FAE" w:rsidP="008A79D7">
            <w:pPr>
              <w:rPr>
                <w:rFonts w:cs="Arial"/>
              </w:rPr>
            </w:pPr>
            <w:proofErr w:type="spellStart"/>
            <w:r w:rsidRPr="006A0C8E">
              <w:rPr>
                <w:rFonts w:cs="Arial"/>
              </w:rPr>
              <w:t>Smokey</w:t>
            </w:r>
            <w:proofErr w:type="spellEnd"/>
            <w:r w:rsidRPr="006A0C8E">
              <w:rPr>
                <w:rFonts w:cs="Arial"/>
              </w:rPr>
              <w:br/>
              <w:t>Ellen V. K.</w:t>
            </w:r>
          </w:p>
        </w:tc>
        <w:tc>
          <w:tcPr>
            <w:tcW w:w="1265" w:type="dxa"/>
            <w:shd w:val="clear" w:color="auto" w:fill="auto"/>
          </w:tcPr>
          <w:p w14:paraId="20F34B60" w14:textId="77777777" w:rsidR="00413FAE" w:rsidRPr="006A0C8E" w:rsidRDefault="00413FAE" w:rsidP="008A79D7">
            <w:pPr>
              <w:rPr>
                <w:rFonts w:cs="Arial"/>
              </w:rPr>
            </w:pPr>
            <w:r w:rsidRPr="006A0C8E">
              <w:rPr>
                <w:rFonts w:cs="Arial"/>
              </w:rPr>
              <w:t xml:space="preserve"> 7 maand</w:t>
            </w:r>
          </w:p>
        </w:tc>
        <w:tc>
          <w:tcPr>
            <w:tcW w:w="1145" w:type="dxa"/>
            <w:shd w:val="clear" w:color="auto" w:fill="auto"/>
          </w:tcPr>
          <w:p w14:paraId="309F5C8C" w14:textId="7615F569" w:rsidR="00413FAE" w:rsidRPr="006A0C8E" w:rsidRDefault="008A79D7" w:rsidP="008A79D7">
            <w:pPr>
              <w:rPr>
                <w:rFonts w:cs="Arial"/>
              </w:rPr>
            </w:pPr>
            <w:r w:rsidRPr="006A0C8E">
              <w:rPr>
                <w:rFonts w:cs="Arial"/>
              </w:rPr>
              <w:t>T</w:t>
            </w:r>
            <w:r w:rsidR="00413FAE" w:rsidRPr="006A0C8E">
              <w:rPr>
                <w:rFonts w:cs="Arial"/>
              </w:rPr>
              <w:t>eef</w:t>
            </w:r>
          </w:p>
        </w:tc>
        <w:tc>
          <w:tcPr>
            <w:tcW w:w="1417" w:type="dxa"/>
            <w:shd w:val="clear" w:color="auto" w:fill="auto"/>
          </w:tcPr>
          <w:p w14:paraId="6CAE22F3" w14:textId="77777777" w:rsidR="00413FAE" w:rsidRPr="006A0C8E" w:rsidRDefault="00413FAE" w:rsidP="008A79D7">
            <w:pPr>
              <w:rPr>
                <w:rFonts w:cs="Arial"/>
              </w:rPr>
            </w:pPr>
            <w:r w:rsidRPr="006A0C8E">
              <w:rPr>
                <w:rFonts w:cs="Arial"/>
              </w:rPr>
              <w:t>Mechelse herder</w:t>
            </w:r>
          </w:p>
        </w:tc>
        <w:tc>
          <w:tcPr>
            <w:tcW w:w="2127" w:type="dxa"/>
            <w:shd w:val="clear" w:color="auto" w:fill="auto"/>
          </w:tcPr>
          <w:p w14:paraId="6F7FB80A" w14:textId="77777777" w:rsidR="00413FAE" w:rsidRPr="006A0C8E" w:rsidRDefault="00413FAE" w:rsidP="008A79D7">
            <w:pPr>
              <w:rPr>
                <w:rFonts w:cs="Arial"/>
              </w:rPr>
            </w:pPr>
            <w:r w:rsidRPr="006A0C8E">
              <w:rPr>
                <w:rFonts w:cs="Arial"/>
              </w:rPr>
              <w:t>werkhond</w:t>
            </w:r>
          </w:p>
        </w:tc>
        <w:tc>
          <w:tcPr>
            <w:tcW w:w="1134" w:type="dxa"/>
            <w:shd w:val="clear" w:color="auto" w:fill="auto"/>
          </w:tcPr>
          <w:p w14:paraId="11C449E7" w14:textId="77777777" w:rsidR="00413FAE" w:rsidRPr="006A0C8E" w:rsidRDefault="00413FAE" w:rsidP="008A79D7">
            <w:pPr>
              <w:rPr>
                <w:rFonts w:cs="Arial"/>
              </w:rPr>
            </w:pPr>
            <w:r w:rsidRPr="006A0C8E">
              <w:rPr>
                <w:rFonts w:cs="Arial"/>
              </w:rPr>
              <w:t xml:space="preserve">otter </w:t>
            </w:r>
            <w:r w:rsidRPr="006A0C8E">
              <w:rPr>
                <w:rFonts w:cs="Arial"/>
              </w:rPr>
              <w:br/>
              <w:t>vliegend hert</w:t>
            </w:r>
          </w:p>
        </w:tc>
        <w:tc>
          <w:tcPr>
            <w:tcW w:w="1842" w:type="dxa"/>
            <w:shd w:val="clear" w:color="auto" w:fill="auto"/>
          </w:tcPr>
          <w:p w14:paraId="3253D68B" w14:textId="77777777" w:rsidR="00413FAE" w:rsidRPr="006A0C8E" w:rsidRDefault="00413FAE" w:rsidP="008A79D7">
            <w:pPr>
              <w:rPr>
                <w:rFonts w:cs="Arial"/>
              </w:rPr>
            </w:pPr>
            <w:r w:rsidRPr="006A0C8E">
              <w:rPr>
                <w:rFonts w:cs="Arial"/>
              </w:rPr>
              <w:t>Professionele ervaring</w:t>
            </w:r>
          </w:p>
        </w:tc>
      </w:tr>
      <w:tr w:rsidR="00413FAE" w:rsidRPr="006A0C8E" w14:paraId="3D6EFED6" w14:textId="77777777" w:rsidTr="008A79D7">
        <w:tc>
          <w:tcPr>
            <w:tcW w:w="1418" w:type="dxa"/>
            <w:shd w:val="clear" w:color="auto" w:fill="auto"/>
          </w:tcPr>
          <w:p w14:paraId="09D846F6" w14:textId="60FB0E27" w:rsidR="00413FAE" w:rsidRPr="006A0C8E" w:rsidRDefault="008C0BB7" w:rsidP="008A79D7">
            <w:pPr>
              <w:rPr>
                <w:rFonts w:cs="Arial"/>
              </w:rPr>
            </w:pPr>
            <w:r w:rsidRPr="006A0C8E">
              <w:rPr>
                <w:rFonts w:cs="Arial"/>
              </w:rPr>
              <w:t>Ianthe T.</w:t>
            </w:r>
          </w:p>
        </w:tc>
        <w:tc>
          <w:tcPr>
            <w:tcW w:w="1265" w:type="dxa"/>
            <w:shd w:val="clear" w:color="auto" w:fill="auto"/>
          </w:tcPr>
          <w:p w14:paraId="4926F3FA" w14:textId="77777777" w:rsidR="00413FAE" w:rsidRPr="006A0C8E" w:rsidRDefault="00413FAE" w:rsidP="008A79D7">
            <w:pPr>
              <w:rPr>
                <w:rFonts w:cs="Arial"/>
              </w:rPr>
            </w:pPr>
            <w:r w:rsidRPr="006A0C8E">
              <w:rPr>
                <w:rFonts w:cs="Arial"/>
              </w:rPr>
              <w:t>8 jaar</w:t>
            </w:r>
          </w:p>
        </w:tc>
        <w:tc>
          <w:tcPr>
            <w:tcW w:w="1145" w:type="dxa"/>
            <w:shd w:val="clear" w:color="auto" w:fill="auto"/>
          </w:tcPr>
          <w:p w14:paraId="766AA8E4" w14:textId="4A19F660" w:rsidR="00413FAE" w:rsidRPr="006A0C8E" w:rsidRDefault="008A79D7" w:rsidP="008A79D7">
            <w:pPr>
              <w:rPr>
                <w:rFonts w:cs="Arial"/>
              </w:rPr>
            </w:pPr>
            <w:r w:rsidRPr="006A0C8E">
              <w:rPr>
                <w:rFonts w:cs="Arial"/>
              </w:rPr>
              <w:t>R</w:t>
            </w:r>
            <w:r w:rsidR="00413FAE" w:rsidRPr="006A0C8E">
              <w:rPr>
                <w:rFonts w:cs="Arial"/>
              </w:rPr>
              <w:t>eu</w:t>
            </w:r>
          </w:p>
        </w:tc>
        <w:tc>
          <w:tcPr>
            <w:tcW w:w="1417" w:type="dxa"/>
            <w:shd w:val="clear" w:color="auto" w:fill="auto"/>
          </w:tcPr>
          <w:p w14:paraId="74DE2252" w14:textId="64D4347F" w:rsidR="00413FAE" w:rsidRPr="006A0C8E" w:rsidRDefault="00F56019" w:rsidP="008A79D7">
            <w:pPr>
              <w:rPr>
                <w:rFonts w:cs="Arial"/>
              </w:rPr>
            </w:pPr>
            <w:r w:rsidRPr="006A0C8E">
              <w:rPr>
                <w:rFonts w:cs="Arial"/>
              </w:rPr>
              <w:t>M</w:t>
            </w:r>
            <w:r w:rsidR="00413FAE" w:rsidRPr="006A0C8E">
              <w:rPr>
                <w:rFonts w:cs="Arial"/>
              </w:rPr>
              <w:t>ix</w:t>
            </w:r>
          </w:p>
        </w:tc>
        <w:tc>
          <w:tcPr>
            <w:tcW w:w="2127" w:type="dxa"/>
            <w:shd w:val="clear" w:color="auto" w:fill="auto"/>
          </w:tcPr>
          <w:p w14:paraId="08D7886C" w14:textId="77777777" w:rsidR="00413FAE" w:rsidRPr="006A0C8E" w:rsidRDefault="00413FAE" w:rsidP="008A79D7">
            <w:pPr>
              <w:rPr>
                <w:rFonts w:cs="Arial"/>
              </w:rPr>
            </w:pPr>
            <w:r w:rsidRPr="006A0C8E">
              <w:rPr>
                <w:rFonts w:cs="Arial"/>
              </w:rPr>
              <w:t>gezinshond</w:t>
            </w:r>
          </w:p>
        </w:tc>
        <w:tc>
          <w:tcPr>
            <w:tcW w:w="1134" w:type="dxa"/>
            <w:shd w:val="clear" w:color="auto" w:fill="auto"/>
          </w:tcPr>
          <w:p w14:paraId="4F99489D" w14:textId="77777777" w:rsidR="00413FAE" w:rsidRPr="006A0C8E" w:rsidRDefault="00413FAE" w:rsidP="008A79D7">
            <w:pPr>
              <w:rPr>
                <w:rFonts w:cs="Arial"/>
              </w:rPr>
            </w:pPr>
            <w:r w:rsidRPr="006A0C8E">
              <w:rPr>
                <w:rFonts w:cs="Arial"/>
              </w:rPr>
              <w:t>Vliegend hert</w:t>
            </w:r>
          </w:p>
        </w:tc>
        <w:tc>
          <w:tcPr>
            <w:tcW w:w="1842" w:type="dxa"/>
            <w:shd w:val="clear" w:color="auto" w:fill="auto"/>
          </w:tcPr>
          <w:p w14:paraId="46837D69" w14:textId="1B628757" w:rsidR="00413FAE" w:rsidRPr="006A0C8E" w:rsidRDefault="00DE716C" w:rsidP="008A79D7">
            <w:pPr>
              <w:rPr>
                <w:rFonts w:cs="Arial"/>
              </w:rPr>
            </w:pPr>
            <w:r w:rsidRPr="006A0C8E">
              <w:rPr>
                <w:rFonts w:cs="Arial"/>
              </w:rPr>
              <w:t>G</w:t>
            </w:r>
            <w:r w:rsidR="00413FAE" w:rsidRPr="006A0C8E">
              <w:rPr>
                <w:rFonts w:cs="Arial"/>
              </w:rPr>
              <w:t>een</w:t>
            </w:r>
          </w:p>
        </w:tc>
      </w:tr>
      <w:tr w:rsidR="00413FAE" w:rsidRPr="006A0C8E" w14:paraId="30E2D52F" w14:textId="77777777" w:rsidTr="008A79D7">
        <w:tc>
          <w:tcPr>
            <w:tcW w:w="1418" w:type="dxa"/>
            <w:shd w:val="clear" w:color="auto" w:fill="auto"/>
          </w:tcPr>
          <w:p w14:paraId="66331B7A" w14:textId="431977BE" w:rsidR="00413FAE" w:rsidRPr="006A0C8E" w:rsidRDefault="00F56019" w:rsidP="008A79D7">
            <w:pPr>
              <w:rPr>
                <w:rFonts w:cs="Arial"/>
              </w:rPr>
            </w:pPr>
            <w:r>
              <w:rPr>
                <w:rFonts w:cs="Arial"/>
              </w:rPr>
              <w:t>Hilde</w:t>
            </w:r>
          </w:p>
        </w:tc>
        <w:tc>
          <w:tcPr>
            <w:tcW w:w="1265" w:type="dxa"/>
            <w:shd w:val="clear" w:color="auto" w:fill="auto"/>
          </w:tcPr>
          <w:p w14:paraId="51B1F8F3" w14:textId="77777777" w:rsidR="00413FAE" w:rsidRPr="006A0C8E" w:rsidRDefault="00413FAE" w:rsidP="008A79D7">
            <w:pPr>
              <w:rPr>
                <w:rFonts w:cs="Arial"/>
              </w:rPr>
            </w:pPr>
            <w:r w:rsidRPr="006A0C8E">
              <w:rPr>
                <w:rFonts w:cs="Arial"/>
              </w:rPr>
              <w:t>10 jaar</w:t>
            </w:r>
          </w:p>
        </w:tc>
        <w:tc>
          <w:tcPr>
            <w:tcW w:w="1145" w:type="dxa"/>
            <w:shd w:val="clear" w:color="auto" w:fill="auto"/>
          </w:tcPr>
          <w:p w14:paraId="33A8761E" w14:textId="28A9CC9B" w:rsidR="00413FAE" w:rsidRPr="006A0C8E" w:rsidRDefault="008A79D7" w:rsidP="008A79D7">
            <w:pPr>
              <w:rPr>
                <w:rFonts w:cs="Arial"/>
              </w:rPr>
            </w:pPr>
            <w:r w:rsidRPr="006A0C8E">
              <w:rPr>
                <w:rFonts w:cs="Arial"/>
              </w:rPr>
              <w:t>R</w:t>
            </w:r>
            <w:r w:rsidR="00413FAE" w:rsidRPr="006A0C8E">
              <w:rPr>
                <w:rFonts w:cs="Arial"/>
              </w:rPr>
              <w:t>eu</w:t>
            </w:r>
          </w:p>
        </w:tc>
        <w:tc>
          <w:tcPr>
            <w:tcW w:w="1417" w:type="dxa"/>
            <w:shd w:val="clear" w:color="auto" w:fill="auto"/>
          </w:tcPr>
          <w:p w14:paraId="60C82FB1" w14:textId="6B8F1674" w:rsidR="00413FAE" w:rsidRPr="006A0C8E" w:rsidRDefault="00F56019" w:rsidP="008A79D7">
            <w:pPr>
              <w:rPr>
                <w:rFonts w:cs="Arial"/>
              </w:rPr>
            </w:pPr>
            <w:r w:rsidRPr="006A0C8E">
              <w:rPr>
                <w:rFonts w:cs="Arial"/>
              </w:rPr>
              <w:t>M</w:t>
            </w:r>
            <w:r w:rsidR="00413FAE" w:rsidRPr="006A0C8E">
              <w:rPr>
                <w:rFonts w:cs="Arial"/>
              </w:rPr>
              <w:t>ix</w:t>
            </w:r>
          </w:p>
        </w:tc>
        <w:tc>
          <w:tcPr>
            <w:tcW w:w="2127" w:type="dxa"/>
            <w:shd w:val="clear" w:color="auto" w:fill="auto"/>
          </w:tcPr>
          <w:p w14:paraId="7ADA8E7C" w14:textId="77777777" w:rsidR="00413FAE" w:rsidRPr="006A0C8E" w:rsidRDefault="00413FAE" w:rsidP="008A79D7">
            <w:pPr>
              <w:rPr>
                <w:rFonts w:cs="Arial"/>
              </w:rPr>
            </w:pPr>
            <w:r w:rsidRPr="006A0C8E">
              <w:rPr>
                <w:rFonts w:cs="Arial"/>
              </w:rPr>
              <w:t>gezinshond</w:t>
            </w:r>
          </w:p>
        </w:tc>
        <w:tc>
          <w:tcPr>
            <w:tcW w:w="1134" w:type="dxa"/>
            <w:shd w:val="clear" w:color="auto" w:fill="auto"/>
          </w:tcPr>
          <w:p w14:paraId="2D992E8C" w14:textId="77777777" w:rsidR="00413FAE" w:rsidRPr="006A0C8E" w:rsidRDefault="00413FAE" w:rsidP="008A79D7">
            <w:pPr>
              <w:rPr>
                <w:rFonts w:cs="Arial"/>
              </w:rPr>
            </w:pPr>
            <w:r w:rsidRPr="006A0C8E">
              <w:rPr>
                <w:rFonts w:cs="Arial"/>
              </w:rPr>
              <w:t>Vliegend hert</w:t>
            </w:r>
          </w:p>
        </w:tc>
        <w:tc>
          <w:tcPr>
            <w:tcW w:w="1842" w:type="dxa"/>
            <w:shd w:val="clear" w:color="auto" w:fill="auto"/>
          </w:tcPr>
          <w:p w14:paraId="689B824E" w14:textId="29D3CA7C" w:rsidR="00413FAE" w:rsidRPr="006A0C8E" w:rsidRDefault="00DE716C" w:rsidP="008A79D7">
            <w:pPr>
              <w:rPr>
                <w:rFonts w:cs="Arial"/>
              </w:rPr>
            </w:pPr>
            <w:r w:rsidRPr="006A0C8E">
              <w:rPr>
                <w:rFonts w:cs="Arial"/>
              </w:rPr>
              <w:t>G</w:t>
            </w:r>
            <w:r w:rsidR="00413FAE" w:rsidRPr="006A0C8E">
              <w:rPr>
                <w:rFonts w:cs="Arial"/>
              </w:rPr>
              <w:t>een</w:t>
            </w:r>
          </w:p>
        </w:tc>
      </w:tr>
    </w:tbl>
    <w:p w14:paraId="091946AB" w14:textId="77777777" w:rsidR="00413FAE" w:rsidRPr="006A0C8E" w:rsidRDefault="00413FAE" w:rsidP="00413FAE">
      <w:pPr>
        <w:rPr>
          <w:rFonts w:cs="Arial"/>
        </w:rPr>
      </w:pPr>
    </w:p>
    <w:p w14:paraId="29B8B263" w14:textId="77777777" w:rsidR="00413FAE" w:rsidRPr="006A0C8E" w:rsidRDefault="00413FAE" w:rsidP="00413FAE">
      <w:pPr>
        <w:rPr>
          <w:rFonts w:cs="Arial"/>
        </w:rPr>
      </w:pPr>
    </w:p>
    <w:p w14:paraId="2DA05682" w14:textId="77777777" w:rsidR="00413FAE" w:rsidRPr="006A0C8E" w:rsidRDefault="00413FAE" w:rsidP="00413FAE">
      <w:pPr>
        <w:pStyle w:val="Kop2"/>
      </w:pPr>
      <w:bookmarkStart w:id="65" w:name="_Toc450912389"/>
      <w:r w:rsidRPr="006A0C8E">
        <w:t>Proefopstelling</w:t>
      </w:r>
      <w:bookmarkEnd w:id="65"/>
    </w:p>
    <w:p w14:paraId="1C2423C7" w14:textId="77777777" w:rsidR="00413FAE" w:rsidRPr="006A0C8E" w:rsidRDefault="00413FAE" w:rsidP="00413FAE">
      <w:pPr>
        <w:pStyle w:val="Lijstalinea"/>
        <w:keepNext/>
        <w:overflowPunct w:val="0"/>
        <w:autoSpaceDE w:val="0"/>
        <w:autoSpaceDN w:val="0"/>
        <w:ind w:left="576"/>
        <w:contextualSpacing w:val="0"/>
        <w:outlineLvl w:val="2"/>
        <w:rPr>
          <w:rFonts w:ascii="Arial" w:hAnsi="Arial" w:cs="Arial"/>
          <w:b/>
          <w:bCs/>
          <w:vanish/>
        </w:rPr>
      </w:pPr>
    </w:p>
    <w:p w14:paraId="317D5D83" w14:textId="77777777" w:rsidR="00413FAE" w:rsidRPr="006A0C8E" w:rsidRDefault="00413FAE" w:rsidP="00413FAE">
      <w:pPr>
        <w:pStyle w:val="Kop3"/>
      </w:pPr>
      <w:bookmarkStart w:id="66" w:name="_Toc450912390"/>
      <w:r w:rsidRPr="006A0C8E">
        <w:t xml:space="preserve">Line-up: Proefopstelling met </w:t>
      </w:r>
      <w:proofErr w:type="spellStart"/>
      <w:r w:rsidRPr="006A0C8E">
        <w:t>bijgeuren</w:t>
      </w:r>
      <w:bookmarkEnd w:id="66"/>
      <w:proofErr w:type="spellEnd"/>
    </w:p>
    <w:p w14:paraId="31794AB9" w14:textId="77777777" w:rsidR="00413FAE" w:rsidRPr="006A0C8E" w:rsidRDefault="00413FAE" w:rsidP="00413FAE">
      <w:pPr>
        <w:rPr>
          <w:rFonts w:cs="Arial"/>
        </w:rPr>
      </w:pPr>
    </w:p>
    <w:p w14:paraId="1DDB9C99" w14:textId="78EF7739" w:rsidR="00FA67E6" w:rsidRPr="006A0C8E" w:rsidRDefault="00413FAE" w:rsidP="00FA67E6">
      <w:pPr>
        <w:rPr>
          <w:rFonts w:cs="Arial"/>
          <w:lang w:val="nl-BE"/>
        </w:rPr>
      </w:pPr>
      <w:r w:rsidRPr="006A0C8E">
        <w:rPr>
          <w:rFonts w:cs="Arial"/>
          <w:lang w:val="nl-BE"/>
        </w:rPr>
        <w:t xml:space="preserve">We </w:t>
      </w:r>
      <w:r w:rsidR="00F56019">
        <w:rPr>
          <w:rFonts w:cs="Arial"/>
          <w:lang w:val="nl-BE"/>
        </w:rPr>
        <w:t>opter</w:t>
      </w:r>
      <w:r w:rsidR="008A79D7" w:rsidRPr="006A0C8E">
        <w:rPr>
          <w:rFonts w:cs="Arial"/>
          <w:lang w:val="nl-BE"/>
        </w:rPr>
        <w:t>en voor een</w:t>
      </w:r>
      <w:r w:rsidR="00F56019">
        <w:rPr>
          <w:rFonts w:cs="Arial"/>
          <w:lang w:val="nl-BE"/>
        </w:rPr>
        <w:t xml:space="preserve"> lineaire</w:t>
      </w:r>
      <w:r w:rsidR="008A79D7" w:rsidRPr="006A0C8E">
        <w:rPr>
          <w:rFonts w:cs="Arial"/>
          <w:lang w:val="nl-BE"/>
        </w:rPr>
        <w:t xml:space="preserve"> proefopstelling</w:t>
      </w:r>
      <w:r w:rsidR="00F56019">
        <w:rPr>
          <w:rFonts w:cs="Arial"/>
          <w:lang w:val="nl-BE"/>
        </w:rPr>
        <w:t xml:space="preserve"> met 6 geurpotten</w:t>
      </w:r>
      <w:r w:rsidR="008A79D7" w:rsidRPr="006A0C8E">
        <w:rPr>
          <w:rFonts w:cs="Arial"/>
          <w:lang w:val="nl-BE"/>
        </w:rPr>
        <w:t xml:space="preserve"> om de honden het zoeken aan te leren</w:t>
      </w:r>
      <w:r w:rsidRPr="006A0C8E">
        <w:rPr>
          <w:rFonts w:cs="Arial"/>
          <w:lang w:val="nl-BE"/>
        </w:rPr>
        <w:t>.</w:t>
      </w:r>
      <w:r w:rsidRPr="006A0C8E">
        <w:rPr>
          <w:rFonts w:cs="Arial"/>
          <w:lang w:val="nl-BE"/>
        </w:rPr>
        <w:br/>
        <w:t xml:space="preserve">Het voordeel van deze opstelling is </w:t>
      </w:r>
      <w:r w:rsidR="00FA67E6">
        <w:rPr>
          <w:rFonts w:cs="Arial"/>
          <w:lang w:val="nl-BE"/>
        </w:rPr>
        <w:t>de hoge efficiëntie in gebruik</w:t>
      </w:r>
      <w:r w:rsidR="00945A9E">
        <w:rPr>
          <w:rFonts w:cs="Arial"/>
          <w:lang w:val="nl-BE"/>
        </w:rPr>
        <w:t>,</w:t>
      </w:r>
      <w:r w:rsidR="00FA67E6">
        <w:rPr>
          <w:rFonts w:cs="Arial"/>
          <w:lang w:val="nl-BE"/>
        </w:rPr>
        <w:t xml:space="preserve"> omdat d</w:t>
      </w:r>
      <w:r w:rsidR="00FA67E6" w:rsidRPr="006A0C8E">
        <w:rPr>
          <w:rFonts w:cs="Arial"/>
          <w:lang w:val="nl-BE"/>
        </w:rPr>
        <w:t>eze geuren</w:t>
      </w:r>
      <w:r w:rsidR="00FA67E6">
        <w:rPr>
          <w:rFonts w:cs="Arial"/>
          <w:lang w:val="nl-BE"/>
        </w:rPr>
        <w:t xml:space="preserve"> snel omgewisseld en vervangen kunnen worden. De </w:t>
      </w:r>
      <w:r w:rsidR="00FA67E6" w:rsidRPr="006A0C8E">
        <w:rPr>
          <w:rFonts w:cs="Arial"/>
          <w:lang w:val="nl-BE"/>
        </w:rPr>
        <w:t>opstelling</w:t>
      </w:r>
      <w:r w:rsidR="00945A9E">
        <w:rPr>
          <w:rFonts w:cs="Arial"/>
          <w:lang w:val="nl-BE"/>
        </w:rPr>
        <w:t xml:space="preserve"> kan </w:t>
      </w:r>
      <w:r w:rsidR="00FA67E6">
        <w:rPr>
          <w:rFonts w:cs="Arial"/>
          <w:lang w:val="nl-BE"/>
        </w:rPr>
        <w:t>makkelijk verplaatst worden, hetgeen trainen op verschillende locaties mogelijk maakt.</w:t>
      </w:r>
    </w:p>
    <w:p w14:paraId="153476C6" w14:textId="2E962AFF" w:rsidR="00413FAE" w:rsidRPr="006A0C8E" w:rsidRDefault="00413FAE" w:rsidP="00413FAE">
      <w:pPr>
        <w:rPr>
          <w:rFonts w:cs="Arial"/>
          <w:lang w:val="nl-BE"/>
        </w:rPr>
      </w:pPr>
      <w:r w:rsidRPr="006A0C8E">
        <w:rPr>
          <w:rFonts w:cs="Arial"/>
          <w:lang w:val="nl-BE"/>
        </w:rPr>
        <w:br/>
        <w:t xml:space="preserve">Er zijn 6 verschillende geuren, waaronder 1 otterstaal en 5 </w:t>
      </w:r>
      <w:proofErr w:type="spellStart"/>
      <w:r w:rsidRPr="006A0C8E">
        <w:rPr>
          <w:rFonts w:cs="Arial"/>
          <w:lang w:val="nl-BE"/>
        </w:rPr>
        <w:t>bijgeuren</w:t>
      </w:r>
      <w:proofErr w:type="spellEnd"/>
      <w:r w:rsidRPr="006A0C8E">
        <w:rPr>
          <w:rFonts w:cs="Arial"/>
          <w:lang w:val="nl-BE"/>
        </w:rPr>
        <w:t>.</w:t>
      </w:r>
    </w:p>
    <w:p w14:paraId="2EB5D2C8" w14:textId="77777777" w:rsidR="00413FAE" w:rsidRPr="006A0C8E" w:rsidRDefault="00413FAE" w:rsidP="00413FAE">
      <w:pPr>
        <w:rPr>
          <w:rFonts w:cs="Arial"/>
          <w:lang w:val="nl-BE"/>
        </w:rPr>
      </w:pPr>
    </w:p>
    <w:p w14:paraId="10641980" w14:textId="35DEB397" w:rsidR="00413FAE" w:rsidRPr="006A0C8E" w:rsidRDefault="00413FAE" w:rsidP="00413FAE">
      <w:pPr>
        <w:keepNext/>
        <w:jc w:val="center"/>
        <w:rPr>
          <w:rFonts w:cs="Arial"/>
        </w:rPr>
      </w:pPr>
      <w:r w:rsidRPr="006A0C8E">
        <w:rPr>
          <w:rFonts w:cs="Arial"/>
          <w:noProof/>
          <w:lang w:val="nl-BE" w:eastAsia="nl-BE"/>
        </w:rPr>
        <w:drawing>
          <wp:inline distT="0" distB="0" distL="0" distR="0" wp14:anchorId="15B41653" wp14:editId="5C29423B">
            <wp:extent cx="3710940" cy="2087880"/>
            <wp:effectExtent l="0" t="0" r="381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0940" cy="2087880"/>
                    </a:xfrm>
                    <a:prstGeom prst="rect">
                      <a:avLst/>
                    </a:prstGeom>
                    <a:noFill/>
                    <a:ln>
                      <a:noFill/>
                    </a:ln>
                  </pic:spPr>
                </pic:pic>
              </a:graphicData>
            </a:graphic>
          </wp:inline>
        </w:drawing>
      </w:r>
    </w:p>
    <w:p w14:paraId="6B330AFB" w14:textId="2A070650" w:rsidR="00413FAE" w:rsidRPr="006A0C8E" w:rsidRDefault="00413FAE" w:rsidP="00413FAE">
      <w:pPr>
        <w:pStyle w:val="Bijschrift"/>
        <w:jc w:val="center"/>
        <w:rPr>
          <w:rFonts w:cs="Arial"/>
          <w:lang w:val="nl-BE"/>
        </w:rPr>
      </w:pPr>
      <w:r w:rsidRPr="006A0C8E">
        <w:rPr>
          <w:rFonts w:cs="Arial"/>
        </w:rPr>
        <w:t xml:space="preserve">Figuur </w:t>
      </w:r>
      <w:r w:rsidRPr="006A0C8E">
        <w:rPr>
          <w:rFonts w:cs="Arial"/>
        </w:rPr>
        <w:fldChar w:fldCharType="begin"/>
      </w:r>
      <w:r w:rsidRPr="006A0C8E">
        <w:rPr>
          <w:rFonts w:cs="Arial"/>
        </w:rPr>
        <w:instrText xml:space="preserve"> SEQ Figuur \* ARABIC </w:instrText>
      </w:r>
      <w:r w:rsidRPr="006A0C8E">
        <w:rPr>
          <w:rFonts w:cs="Arial"/>
        </w:rPr>
        <w:fldChar w:fldCharType="separate"/>
      </w:r>
      <w:r w:rsidR="009B10D6">
        <w:rPr>
          <w:rFonts w:cs="Arial"/>
          <w:noProof/>
        </w:rPr>
        <w:t>4</w:t>
      </w:r>
      <w:r w:rsidRPr="006A0C8E">
        <w:rPr>
          <w:rFonts w:cs="Arial"/>
        </w:rPr>
        <w:fldChar w:fldCharType="end"/>
      </w:r>
      <w:r w:rsidRPr="006A0C8E">
        <w:rPr>
          <w:rFonts w:cs="Arial"/>
        </w:rPr>
        <w:t xml:space="preserve"> proefopstelling</w:t>
      </w:r>
    </w:p>
    <w:p w14:paraId="203923F7" w14:textId="77777777" w:rsidR="00413FAE" w:rsidRPr="006A0C8E" w:rsidRDefault="00413FAE" w:rsidP="00413FAE">
      <w:pPr>
        <w:rPr>
          <w:rFonts w:cs="Arial"/>
          <w:lang w:val="nl-BE"/>
        </w:rPr>
      </w:pPr>
    </w:p>
    <w:p w14:paraId="4B257A0B" w14:textId="77777777" w:rsidR="00413FAE" w:rsidRPr="006A0C8E" w:rsidRDefault="00413FAE" w:rsidP="00413FAE">
      <w:pPr>
        <w:rPr>
          <w:rFonts w:cs="Arial"/>
        </w:rPr>
      </w:pPr>
    </w:p>
    <w:p w14:paraId="77C7E47D" w14:textId="332C0820" w:rsidR="00413FAE" w:rsidRPr="006A0C8E" w:rsidRDefault="00413FAE" w:rsidP="00413FAE">
      <w:pPr>
        <w:rPr>
          <w:rFonts w:cs="Arial"/>
        </w:rPr>
      </w:pPr>
      <w:r w:rsidRPr="006A0C8E">
        <w:rPr>
          <w:rFonts w:cs="Arial"/>
        </w:rPr>
        <w:t>Deze regels werden opgesteld om de honden objectief te kunnen scoren op de line-up, om uiteindelijk een betrouwbaarhe</w:t>
      </w:r>
      <w:r w:rsidR="00945A9E">
        <w:rPr>
          <w:rFonts w:cs="Arial"/>
        </w:rPr>
        <w:t>idspercentage te kunnen bereken. Ze zijn gebaseerd op de criteria waaraan explosievenhonden van de federale politie moeten voldoen.</w:t>
      </w:r>
    </w:p>
    <w:p w14:paraId="4A959036" w14:textId="77777777" w:rsidR="00413FAE" w:rsidRPr="006A0C8E" w:rsidRDefault="00413FAE" w:rsidP="00413FAE">
      <w:pPr>
        <w:rPr>
          <w:rFonts w:cs="Arial"/>
        </w:rPr>
      </w:pPr>
    </w:p>
    <w:p w14:paraId="66CA4ABF" w14:textId="470D888C" w:rsidR="00413FAE" w:rsidRPr="006A0C8E" w:rsidRDefault="00413FAE" w:rsidP="00413FAE">
      <w:pPr>
        <w:rPr>
          <w:rFonts w:cs="Arial"/>
        </w:rPr>
      </w:pPr>
      <w:r w:rsidRPr="006A0C8E">
        <w:rPr>
          <w:rFonts w:cs="Arial"/>
        </w:rPr>
        <w:t>-De geurherkenni</w:t>
      </w:r>
      <w:r w:rsidR="00F56019">
        <w:rPr>
          <w:rFonts w:cs="Arial"/>
        </w:rPr>
        <w:t xml:space="preserve">ng wordt getest in een rij van 6 </w:t>
      </w:r>
      <w:r w:rsidRPr="006A0C8E">
        <w:rPr>
          <w:rFonts w:cs="Arial"/>
        </w:rPr>
        <w:t>identieke containers die visuele herkenning onmogelijk maken.</w:t>
      </w:r>
    </w:p>
    <w:p w14:paraId="79A26723" w14:textId="77777777" w:rsidR="00413FAE" w:rsidRPr="006A0C8E" w:rsidRDefault="00413FAE" w:rsidP="00413FAE">
      <w:pPr>
        <w:rPr>
          <w:rFonts w:cs="Arial"/>
        </w:rPr>
      </w:pPr>
      <w:r w:rsidRPr="006A0C8E">
        <w:rPr>
          <w:rFonts w:cs="Arial"/>
        </w:rPr>
        <w:t>-</w:t>
      </w:r>
      <w:proofErr w:type="spellStart"/>
      <w:r w:rsidRPr="006A0C8E">
        <w:rPr>
          <w:rFonts w:cs="Arial"/>
        </w:rPr>
        <w:t>Bijgeuren</w:t>
      </w:r>
      <w:proofErr w:type="spellEnd"/>
      <w:r w:rsidRPr="006A0C8E">
        <w:rPr>
          <w:rFonts w:cs="Arial"/>
        </w:rPr>
        <w:t xml:space="preserve"> worden gekozen in verschillende mate van geurintensiteit.</w:t>
      </w:r>
    </w:p>
    <w:p w14:paraId="665B9D2D" w14:textId="77777777" w:rsidR="00413FAE" w:rsidRPr="006A0C8E" w:rsidRDefault="00413FAE" w:rsidP="00413FAE">
      <w:pPr>
        <w:rPr>
          <w:rFonts w:cs="Arial"/>
        </w:rPr>
      </w:pPr>
      <w:r w:rsidRPr="006A0C8E">
        <w:rPr>
          <w:rFonts w:cs="Arial"/>
        </w:rPr>
        <w:t xml:space="preserve">-Er worden als </w:t>
      </w:r>
      <w:proofErr w:type="spellStart"/>
      <w:r w:rsidRPr="006A0C8E">
        <w:rPr>
          <w:rFonts w:cs="Arial"/>
        </w:rPr>
        <w:t>bijgeuren</w:t>
      </w:r>
      <w:proofErr w:type="spellEnd"/>
      <w:r w:rsidRPr="006A0C8E">
        <w:rPr>
          <w:rFonts w:cs="Arial"/>
        </w:rPr>
        <w:t xml:space="preserve"> ook materialen gekozen die verbonden zijn met de targetgeur, maar niet aangeduid mogen worden.</w:t>
      </w:r>
    </w:p>
    <w:p w14:paraId="63A9C41A" w14:textId="77777777" w:rsidR="00413FAE" w:rsidRPr="006A0C8E" w:rsidRDefault="00413FAE" w:rsidP="00413FAE">
      <w:pPr>
        <w:rPr>
          <w:rFonts w:cs="Arial"/>
        </w:rPr>
      </w:pPr>
      <w:r w:rsidRPr="006A0C8E">
        <w:rPr>
          <w:rFonts w:cs="Arial"/>
        </w:rPr>
        <w:t>-Targetgeuren worden bewaard op een manier die contaminatie van de neutrale stalen vermijd.</w:t>
      </w:r>
    </w:p>
    <w:p w14:paraId="02D503D9" w14:textId="77777777" w:rsidR="00413FAE" w:rsidRPr="006A0C8E" w:rsidRDefault="00413FAE" w:rsidP="00413FAE">
      <w:pPr>
        <w:rPr>
          <w:rFonts w:cs="Arial"/>
        </w:rPr>
      </w:pPr>
      <w:r w:rsidRPr="006A0C8E">
        <w:rPr>
          <w:rFonts w:cs="Arial"/>
        </w:rPr>
        <w:t>-De hond mag zowel aan- als afgelijnd werken.</w:t>
      </w:r>
    </w:p>
    <w:p w14:paraId="41014C9C" w14:textId="77777777" w:rsidR="00413FAE" w:rsidRPr="006A0C8E" w:rsidRDefault="00413FAE" w:rsidP="00413FAE">
      <w:pPr>
        <w:rPr>
          <w:rFonts w:cs="Arial"/>
        </w:rPr>
      </w:pPr>
      <w:r w:rsidRPr="006A0C8E">
        <w:rPr>
          <w:rFonts w:cs="Arial"/>
        </w:rPr>
        <w:t>-In één run, moet de hond systematisch alle containers afgaan, waarbij hij deze meerdere keren mag onderzoeken.</w:t>
      </w:r>
    </w:p>
    <w:p w14:paraId="69E4E007" w14:textId="77777777" w:rsidR="00413FAE" w:rsidRPr="006A0C8E" w:rsidRDefault="00413FAE" w:rsidP="00413FAE">
      <w:pPr>
        <w:rPr>
          <w:rFonts w:cs="Arial"/>
        </w:rPr>
      </w:pPr>
      <w:r w:rsidRPr="006A0C8E">
        <w:rPr>
          <w:rFonts w:cs="Arial"/>
        </w:rPr>
        <w:t xml:space="preserve">-Elke container bevat een targetstaal of een </w:t>
      </w:r>
      <w:proofErr w:type="spellStart"/>
      <w:r w:rsidRPr="006A0C8E">
        <w:rPr>
          <w:rFonts w:cs="Arial"/>
        </w:rPr>
        <w:t>bijgeur</w:t>
      </w:r>
      <w:proofErr w:type="spellEnd"/>
      <w:r w:rsidRPr="006A0C8E">
        <w:rPr>
          <w:rFonts w:cs="Arial"/>
        </w:rPr>
        <w:t xml:space="preserve"> en mag enkel occasioneel blanco zijn.</w:t>
      </w:r>
    </w:p>
    <w:p w14:paraId="0C7357D8" w14:textId="77777777" w:rsidR="00413FAE" w:rsidRPr="006A0C8E" w:rsidRDefault="00413FAE" w:rsidP="00413FAE">
      <w:pPr>
        <w:rPr>
          <w:rFonts w:cs="Arial"/>
        </w:rPr>
      </w:pPr>
      <w:r w:rsidRPr="006A0C8E">
        <w:rPr>
          <w:rFonts w:cs="Arial"/>
        </w:rPr>
        <w:t xml:space="preserve">De containers die het targetstaal bevatten mogen op geen enkele manier systematisch verschillen van de </w:t>
      </w:r>
      <w:proofErr w:type="spellStart"/>
      <w:r w:rsidRPr="006A0C8E">
        <w:rPr>
          <w:rFonts w:cs="Arial"/>
        </w:rPr>
        <w:t>bijgeuren</w:t>
      </w:r>
      <w:proofErr w:type="spellEnd"/>
      <w:r w:rsidRPr="006A0C8E">
        <w:rPr>
          <w:rFonts w:cs="Arial"/>
        </w:rPr>
        <w:t xml:space="preserve"> (in opslaggeschiedenis, visuele markeringen, tijd of opstellingsmethode en –duur).</w:t>
      </w:r>
    </w:p>
    <w:p w14:paraId="3FFDB124" w14:textId="77777777" w:rsidR="00413FAE" w:rsidRPr="006A0C8E" w:rsidRDefault="00413FAE" w:rsidP="00413FAE">
      <w:pPr>
        <w:rPr>
          <w:rFonts w:cs="Arial"/>
        </w:rPr>
      </w:pPr>
      <w:r w:rsidRPr="006A0C8E">
        <w:rPr>
          <w:rFonts w:cs="Arial"/>
        </w:rPr>
        <w:t>-De hond geeft een passieve indicatie (fixatie)  wanneer de doelgeur gevonden wordt en moet hierbij de container ongemoeid laten.</w:t>
      </w:r>
    </w:p>
    <w:p w14:paraId="02818A59" w14:textId="77777777" w:rsidR="00413FAE" w:rsidRPr="006A0C8E" w:rsidRDefault="00413FAE" w:rsidP="00413FAE">
      <w:pPr>
        <w:rPr>
          <w:rFonts w:cs="Arial"/>
        </w:rPr>
      </w:pPr>
      <w:r w:rsidRPr="006A0C8E">
        <w:rPr>
          <w:rFonts w:cs="Arial"/>
        </w:rPr>
        <w:t>-De positieve aanduiding is pas finaal wanneer de geleider deze bevestigd, door het opsteken van de hand.</w:t>
      </w:r>
    </w:p>
    <w:p w14:paraId="3EA52AC2" w14:textId="77777777" w:rsidR="00413FAE" w:rsidRPr="006A0C8E" w:rsidRDefault="00413FAE" w:rsidP="00413FAE">
      <w:pPr>
        <w:rPr>
          <w:rFonts w:cs="Arial"/>
        </w:rPr>
      </w:pPr>
      <w:r w:rsidRPr="006A0C8E">
        <w:rPr>
          <w:rFonts w:cs="Arial"/>
        </w:rPr>
        <w:t>-Na een foutieve indicatie wordt de run beëindigd. De resterende containers worden gebruikt voor de volgende run.</w:t>
      </w:r>
    </w:p>
    <w:p w14:paraId="616637AF" w14:textId="77777777" w:rsidR="00413FAE" w:rsidRPr="006A0C8E" w:rsidRDefault="00413FAE" w:rsidP="00413FAE">
      <w:pPr>
        <w:rPr>
          <w:rFonts w:cs="Arial"/>
        </w:rPr>
      </w:pPr>
      <w:r w:rsidRPr="006A0C8E">
        <w:rPr>
          <w:rFonts w:cs="Arial"/>
        </w:rPr>
        <w:t xml:space="preserve">-Wanneer een targetstaal wordt gemist, is de run voorbij, en wordt er nieuwe opstelling gezet waarbij zowel </w:t>
      </w:r>
      <w:proofErr w:type="spellStart"/>
      <w:r w:rsidRPr="006A0C8E">
        <w:rPr>
          <w:rFonts w:cs="Arial"/>
        </w:rPr>
        <w:t>bijgeuren</w:t>
      </w:r>
      <w:proofErr w:type="spellEnd"/>
      <w:r w:rsidRPr="006A0C8E">
        <w:rPr>
          <w:rFonts w:cs="Arial"/>
        </w:rPr>
        <w:t xml:space="preserve"> behouden worden, als toegevoegd, om een systematisch verschil te vermijden.</w:t>
      </w:r>
    </w:p>
    <w:p w14:paraId="297311F0" w14:textId="77777777" w:rsidR="00413FAE" w:rsidRPr="006A0C8E" w:rsidRDefault="00413FAE" w:rsidP="00413FAE">
      <w:pPr>
        <w:rPr>
          <w:rFonts w:cs="Arial"/>
        </w:rPr>
      </w:pPr>
    </w:p>
    <w:p w14:paraId="3E83E41A" w14:textId="77777777" w:rsidR="00413FAE" w:rsidRPr="006A0C8E" w:rsidRDefault="00413FAE" w:rsidP="00413FAE">
      <w:pPr>
        <w:rPr>
          <w:rFonts w:cs="Arial"/>
          <w:b/>
        </w:rPr>
      </w:pPr>
      <w:r w:rsidRPr="006A0C8E">
        <w:rPr>
          <w:rFonts w:cs="Arial"/>
          <w:b/>
        </w:rPr>
        <w:t>Een hond is inzetbaar in de praktijk wanneer hij slaagt voor volgende eisen op de line-up:</w:t>
      </w:r>
    </w:p>
    <w:p w14:paraId="64D290F6" w14:textId="77777777" w:rsidR="00413FAE" w:rsidRPr="006A0C8E" w:rsidRDefault="00413FAE" w:rsidP="00413FAE">
      <w:pPr>
        <w:rPr>
          <w:rFonts w:cs="Arial"/>
        </w:rPr>
      </w:pPr>
      <w:r w:rsidRPr="006A0C8E">
        <w:rPr>
          <w:rFonts w:cs="Arial"/>
        </w:rPr>
        <w:t>Maximum 20 procent van de stalen mag gemist worden bij een eerste presentatie.</w:t>
      </w:r>
    </w:p>
    <w:p w14:paraId="7D100D32" w14:textId="77777777" w:rsidR="00413FAE" w:rsidRPr="006A0C8E" w:rsidRDefault="00413FAE" w:rsidP="00413FAE">
      <w:pPr>
        <w:rPr>
          <w:rFonts w:cs="Arial"/>
        </w:rPr>
      </w:pPr>
      <w:r w:rsidRPr="006A0C8E">
        <w:rPr>
          <w:rFonts w:cs="Arial"/>
        </w:rPr>
        <w:t xml:space="preserve">Maximum 10 procent van de </w:t>
      </w:r>
      <w:proofErr w:type="spellStart"/>
      <w:r w:rsidRPr="006A0C8E">
        <w:rPr>
          <w:rFonts w:cs="Arial"/>
        </w:rPr>
        <w:t>bijgeuren</w:t>
      </w:r>
      <w:proofErr w:type="spellEnd"/>
      <w:r w:rsidRPr="006A0C8E">
        <w:rPr>
          <w:rFonts w:cs="Arial"/>
        </w:rPr>
        <w:t xml:space="preserve"> mogen vals geïndiceerd worden. </w:t>
      </w:r>
    </w:p>
    <w:p w14:paraId="15438524" w14:textId="3196242D" w:rsidR="00413FAE" w:rsidRPr="006A0C8E" w:rsidRDefault="00413FAE" w:rsidP="00413FAE">
      <w:pPr>
        <w:rPr>
          <w:rFonts w:cs="Arial"/>
        </w:rPr>
      </w:pPr>
    </w:p>
    <w:p w14:paraId="5A577FE2" w14:textId="77777777" w:rsidR="00413FAE" w:rsidRPr="006A0C8E" w:rsidRDefault="00413FAE" w:rsidP="00413FAE">
      <w:pPr>
        <w:pStyle w:val="Kop3"/>
      </w:pPr>
      <w:bookmarkStart w:id="67" w:name="_Toc450912391"/>
      <w:r w:rsidRPr="006A0C8E">
        <w:t>Vrij zoeken</w:t>
      </w:r>
      <w:bookmarkEnd w:id="67"/>
    </w:p>
    <w:p w14:paraId="69D1D7B7" w14:textId="77777777" w:rsidR="00413FAE" w:rsidRPr="006A0C8E" w:rsidRDefault="00413FAE" w:rsidP="00413FAE">
      <w:pPr>
        <w:rPr>
          <w:rFonts w:cs="Arial"/>
        </w:rPr>
      </w:pPr>
      <w:r w:rsidRPr="006A0C8E">
        <w:rPr>
          <w:rFonts w:cs="Arial"/>
        </w:rPr>
        <w:t>Na de line-up werd er overgestapt op vrij zoeken.</w:t>
      </w:r>
    </w:p>
    <w:p w14:paraId="324D86C9" w14:textId="77777777" w:rsidR="00413FAE" w:rsidRPr="006A0C8E" w:rsidRDefault="00413FAE" w:rsidP="00413FAE">
      <w:pPr>
        <w:rPr>
          <w:rFonts w:cs="Arial"/>
        </w:rPr>
      </w:pPr>
      <w:r w:rsidRPr="006A0C8E">
        <w:rPr>
          <w:rFonts w:cs="Arial"/>
        </w:rPr>
        <w:t>Hierbij moet de hond een bepaalde oppervlakte kunnen afzoeken. Hierbij wordt er gecontroleerd en systematisch te werk gegaan. De hond moet alle otterstalen aanduiden en eventuele andere geuren negeren.</w:t>
      </w:r>
    </w:p>
    <w:p w14:paraId="633897CC" w14:textId="77777777" w:rsidR="00413FAE" w:rsidRPr="006A0C8E" w:rsidRDefault="00413FAE" w:rsidP="00413FAE">
      <w:pPr>
        <w:rPr>
          <w:rFonts w:cs="Arial"/>
        </w:rPr>
      </w:pPr>
      <w:r w:rsidRPr="006A0C8E">
        <w:rPr>
          <w:rFonts w:cs="Arial"/>
        </w:rPr>
        <w:t>Dit gebeurt zowel aangelijnd als los. Vaak blijft de hond aan de lijn, maar houd de geleider deze niet meer vast. De lijn geeft dan net een paar seconde extra om te reageren, maar de hond heeft toch veel meer bewegingsvrijheid.</w:t>
      </w:r>
    </w:p>
    <w:p w14:paraId="0D245197" w14:textId="77777777" w:rsidR="00413FAE" w:rsidRPr="006A0C8E" w:rsidRDefault="00413FAE" w:rsidP="00413FAE">
      <w:pPr>
        <w:rPr>
          <w:rFonts w:cs="Arial"/>
        </w:rPr>
      </w:pPr>
      <w:r w:rsidRPr="006A0C8E">
        <w:rPr>
          <w:rFonts w:cs="Arial"/>
        </w:rPr>
        <w:t xml:space="preserve">Het is de bedoeling dat de hond in de buurt van de geleider blijft tijdens het zoeken.  De geleider kan bepaalde plaatsen aanduiden waar de hond moet komen zoeken. </w:t>
      </w:r>
    </w:p>
    <w:p w14:paraId="455AD796" w14:textId="276AE462" w:rsidR="00413FAE" w:rsidRPr="006A0C8E" w:rsidRDefault="00413FAE">
      <w:pPr>
        <w:overflowPunct/>
        <w:autoSpaceDE/>
        <w:autoSpaceDN/>
        <w:adjustRightInd/>
        <w:textAlignment w:val="auto"/>
        <w:rPr>
          <w:rFonts w:cs="Arial"/>
        </w:rPr>
      </w:pPr>
      <w:r w:rsidRPr="006A0C8E">
        <w:rPr>
          <w:rFonts w:cs="Arial"/>
        </w:rPr>
        <w:br w:type="page"/>
      </w:r>
    </w:p>
    <w:p w14:paraId="4095767B" w14:textId="20AACE9E" w:rsidR="00413FAE" w:rsidRPr="006A0C8E" w:rsidRDefault="00413FAE" w:rsidP="00413FAE">
      <w:pPr>
        <w:pStyle w:val="Kop2"/>
      </w:pPr>
      <w:bookmarkStart w:id="68" w:name="_Toc450912392"/>
      <w:r w:rsidRPr="006A0C8E">
        <w:lastRenderedPageBreak/>
        <w:t>Trainingsmethode</w:t>
      </w:r>
      <w:bookmarkEnd w:id="68"/>
    </w:p>
    <w:p w14:paraId="40EF34AF" w14:textId="77777777" w:rsidR="00413FAE" w:rsidRPr="006A0C8E" w:rsidRDefault="00413FAE" w:rsidP="00413FAE">
      <w:pPr>
        <w:pStyle w:val="Kop3"/>
      </w:pPr>
      <w:bookmarkStart w:id="69" w:name="_Toc450912393"/>
      <w:r w:rsidRPr="006A0C8E">
        <w:t>beloning</w:t>
      </w:r>
      <w:bookmarkEnd w:id="69"/>
    </w:p>
    <w:p w14:paraId="2700E76C" w14:textId="377D37FD" w:rsidR="00413FAE" w:rsidRPr="006A0C8E" w:rsidRDefault="00413FAE" w:rsidP="00413FAE">
      <w:pPr>
        <w:rPr>
          <w:rFonts w:cs="Arial"/>
          <w:lang w:val="nl-BE"/>
        </w:rPr>
      </w:pPr>
      <w:r w:rsidRPr="006A0C8E">
        <w:rPr>
          <w:rFonts w:cs="Arial"/>
          <w:lang w:val="nl-BE"/>
        </w:rPr>
        <w:t xml:space="preserve">De fixatie werd beloond met de </w:t>
      </w:r>
      <w:proofErr w:type="spellStart"/>
      <w:r w:rsidRPr="006A0C8E">
        <w:rPr>
          <w:rFonts w:cs="Arial"/>
          <w:lang w:val="nl-BE"/>
        </w:rPr>
        <w:t>clicker</w:t>
      </w:r>
      <w:proofErr w:type="spellEnd"/>
      <w:r w:rsidRPr="006A0C8E">
        <w:rPr>
          <w:rFonts w:cs="Arial"/>
          <w:lang w:val="nl-BE"/>
        </w:rPr>
        <w:t xml:space="preserve"> en voedsel</w:t>
      </w:r>
      <w:r w:rsidR="00DE6D49">
        <w:rPr>
          <w:rFonts w:cs="Arial"/>
          <w:lang w:val="nl-BE"/>
        </w:rPr>
        <w:t>. Er werd met</w:t>
      </w:r>
      <w:r w:rsidR="00945A9E">
        <w:rPr>
          <w:rFonts w:cs="Arial"/>
          <w:lang w:val="nl-BE"/>
        </w:rPr>
        <w:t xml:space="preserve"> regelmaat </w:t>
      </w:r>
      <w:r w:rsidRPr="006A0C8E">
        <w:rPr>
          <w:rFonts w:cs="Arial"/>
          <w:lang w:val="nl-BE"/>
        </w:rPr>
        <w:t xml:space="preserve">gespeeld </w:t>
      </w:r>
      <w:r w:rsidR="00DE6D49">
        <w:rPr>
          <w:rFonts w:cs="Arial"/>
          <w:lang w:val="nl-BE"/>
        </w:rPr>
        <w:t xml:space="preserve">met de honden, </w:t>
      </w:r>
      <w:r w:rsidRPr="006A0C8E">
        <w:rPr>
          <w:rFonts w:cs="Arial"/>
          <w:lang w:val="nl-BE"/>
        </w:rPr>
        <w:t>door middel van een trekspelletje of</w:t>
      </w:r>
      <w:r w:rsidR="00945A9E">
        <w:rPr>
          <w:rFonts w:cs="Arial"/>
          <w:lang w:val="nl-BE"/>
        </w:rPr>
        <w:t xml:space="preserve"> met een </w:t>
      </w:r>
      <w:proofErr w:type="spellStart"/>
      <w:r w:rsidR="00945A9E">
        <w:rPr>
          <w:rFonts w:cs="Arial"/>
          <w:lang w:val="nl-BE"/>
        </w:rPr>
        <w:t>apport</w:t>
      </w:r>
      <w:proofErr w:type="spellEnd"/>
      <w:r w:rsidR="00945A9E">
        <w:rPr>
          <w:rFonts w:cs="Arial"/>
          <w:lang w:val="nl-BE"/>
        </w:rPr>
        <w:t xml:space="preserve">, </w:t>
      </w:r>
      <w:r w:rsidR="00DE6D49">
        <w:rPr>
          <w:rFonts w:cs="Arial"/>
          <w:lang w:val="nl-BE"/>
        </w:rPr>
        <w:t>zodat de druk</w:t>
      </w:r>
      <w:r w:rsidR="00945A9E">
        <w:rPr>
          <w:rFonts w:cs="Arial"/>
          <w:lang w:val="nl-BE"/>
        </w:rPr>
        <w:t xml:space="preserve"> voor de hond doorbroken wordt.</w:t>
      </w:r>
    </w:p>
    <w:p w14:paraId="4B6672BF" w14:textId="77777777" w:rsidR="00413FAE" w:rsidRPr="00945A9E" w:rsidRDefault="00413FAE" w:rsidP="00253A29">
      <w:pPr>
        <w:pStyle w:val="Bijschrift"/>
        <w:rPr>
          <w:rStyle w:val="Zwaar"/>
          <w:rFonts w:cs="Arial"/>
          <w:b/>
          <w:bCs/>
          <w:lang w:val="nl-BE"/>
        </w:rPr>
      </w:pPr>
    </w:p>
    <w:p w14:paraId="68BAE28A" w14:textId="77777777" w:rsidR="00413FAE" w:rsidRPr="006A0C8E" w:rsidRDefault="00413FAE" w:rsidP="00253A29">
      <w:pPr>
        <w:pStyle w:val="Bijschrift"/>
        <w:rPr>
          <w:rStyle w:val="Zwaar"/>
          <w:rFonts w:cs="Arial"/>
          <w:b/>
          <w:bCs/>
        </w:rPr>
      </w:pPr>
      <w:r w:rsidRPr="006A0C8E">
        <w:rPr>
          <w:rStyle w:val="Zwaar"/>
          <w:rFonts w:cs="Arial"/>
          <w:b/>
          <w:bCs/>
        </w:rPr>
        <w:t>Variabel beloningsschema</w:t>
      </w:r>
    </w:p>
    <w:p w14:paraId="6491ACD6" w14:textId="77777777" w:rsidR="00413FAE" w:rsidRPr="006A0C8E" w:rsidRDefault="00413FAE" w:rsidP="00413FAE">
      <w:pPr>
        <w:rPr>
          <w:rFonts w:cs="Arial"/>
          <w:lang w:val="nl-BE"/>
        </w:rPr>
      </w:pPr>
      <w:r w:rsidRPr="006A0C8E">
        <w:rPr>
          <w:rFonts w:cs="Arial"/>
          <w:lang w:val="nl-BE"/>
        </w:rPr>
        <w:t>De aanduiding van het staal of ‘de fixatie’ werd aangeleerd door de hond, steeds langer het staal te laten aanduiden. Dit werd stap voor stap uitgebouwd naar een fixatie van 7 seconden. We werken we met een variabel beloningsschema. Dit betekent dat enkel de beste gedragingen beloond worden. Als gangbare maat worden 2/3</w:t>
      </w:r>
      <w:r w:rsidRPr="006A0C8E">
        <w:rPr>
          <w:rFonts w:cs="Arial"/>
          <w:vertAlign w:val="superscript"/>
          <w:lang w:val="nl-BE"/>
        </w:rPr>
        <w:t>e</w:t>
      </w:r>
      <w:r w:rsidRPr="006A0C8E">
        <w:rPr>
          <w:rFonts w:cs="Arial"/>
          <w:lang w:val="nl-BE"/>
        </w:rPr>
        <w:t xml:space="preserve"> van de beste gedragingen beloond. Zo blijft het dier gemotiveerd, maar wordt het niet beloond voor minder goede gedragingen, zodat we het gedrag in de gewenste richting kunnen </w:t>
      </w:r>
      <w:proofErr w:type="spellStart"/>
      <w:r w:rsidRPr="006A0C8E">
        <w:rPr>
          <w:rFonts w:cs="Arial"/>
          <w:lang w:val="nl-BE"/>
        </w:rPr>
        <w:t>shapen</w:t>
      </w:r>
      <w:proofErr w:type="spellEnd"/>
      <w:r w:rsidRPr="006A0C8E">
        <w:rPr>
          <w:rFonts w:cs="Arial"/>
          <w:lang w:val="nl-BE"/>
        </w:rPr>
        <w:t>.</w:t>
      </w:r>
    </w:p>
    <w:p w14:paraId="43A06C60" w14:textId="77777777" w:rsidR="00413FAE" w:rsidRPr="006A0C8E" w:rsidRDefault="00413FAE" w:rsidP="00413FAE">
      <w:pPr>
        <w:rPr>
          <w:rFonts w:cs="Arial"/>
          <w:lang w:val="nl-BE"/>
        </w:rPr>
      </w:pPr>
    </w:p>
    <w:p w14:paraId="7C6A8885" w14:textId="77777777" w:rsidR="00413FAE" w:rsidRPr="006A0C8E" w:rsidRDefault="00413FAE" w:rsidP="00413FAE">
      <w:pPr>
        <w:rPr>
          <w:rFonts w:cs="Arial"/>
          <w:lang w:val="nl-BE"/>
        </w:rPr>
      </w:pPr>
      <w:r w:rsidRPr="006A0C8E">
        <w:rPr>
          <w:rFonts w:cs="Arial"/>
          <w:lang w:val="nl-BE"/>
        </w:rPr>
        <w:t>Wanneer het dier de motivatie verliest, of de bedoeling van de oefening niet meer snapt, moet er een stap terug worden gedaan, waarbij ook minder goed uitgevoerde gedragingen beloont worden.</w:t>
      </w:r>
    </w:p>
    <w:p w14:paraId="1E045ADE" w14:textId="77777777" w:rsidR="00413FAE" w:rsidRPr="006A0C8E" w:rsidRDefault="00413FAE" w:rsidP="00413FAE">
      <w:pPr>
        <w:rPr>
          <w:rFonts w:cs="Arial"/>
          <w:lang w:val="nl-BE"/>
        </w:rPr>
      </w:pPr>
      <w:r w:rsidRPr="006A0C8E">
        <w:rPr>
          <w:rFonts w:cs="Arial"/>
          <w:lang w:val="nl-BE"/>
        </w:rPr>
        <w:t>Deze 7 seconden lijken erg lang, maar in praktijk dooft dit gedraag zeer snel weer uit. Waardoor er een marge moet genomen worden, zodat we overblijven met een voldoende duidelijke fixatie.</w:t>
      </w:r>
    </w:p>
    <w:p w14:paraId="3D4E89D4" w14:textId="67DD232C" w:rsidR="00413FAE" w:rsidRPr="006A0C8E" w:rsidRDefault="00413FAE" w:rsidP="00413FAE">
      <w:pPr>
        <w:pStyle w:val="Kop3"/>
        <w:numPr>
          <w:ilvl w:val="0"/>
          <w:numId w:val="0"/>
        </w:numPr>
        <w:rPr>
          <w:lang w:val="nl-BE"/>
        </w:rPr>
      </w:pPr>
    </w:p>
    <w:p w14:paraId="090A69DA" w14:textId="77777777" w:rsidR="00413FAE" w:rsidRPr="006A0C8E" w:rsidRDefault="00413FAE" w:rsidP="00413FAE">
      <w:pPr>
        <w:pStyle w:val="Kop3"/>
      </w:pPr>
      <w:bookmarkStart w:id="70" w:name="_Toc450912394"/>
      <w:r w:rsidRPr="006A0C8E">
        <w:t>Geurtraining</w:t>
      </w:r>
      <w:bookmarkEnd w:id="70"/>
    </w:p>
    <w:p w14:paraId="581BBA13" w14:textId="5A587390" w:rsidR="00413FAE" w:rsidRPr="006A0C8E" w:rsidRDefault="00413FAE" w:rsidP="00242AF4">
      <w:pPr>
        <w:pStyle w:val="Kop4"/>
        <w:rPr>
          <w:rFonts w:cs="Arial"/>
          <w:lang w:val="nl-BE"/>
        </w:rPr>
      </w:pPr>
      <w:r w:rsidRPr="006A0C8E">
        <w:rPr>
          <w:rFonts w:cs="Arial"/>
        </w:rPr>
        <w:t>Stappenplan</w:t>
      </w:r>
    </w:p>
    <w:p w14:paraId="3ABE572D" w14:textId="77777777" w:rsidR="00413FAE" w:rsidRPr="006A0C8E" w:rsidRDefault="00413FAE" w:rsidP="00413FAE">
      <w:pPr>
        <w:rPr>
          <w:rFonts w:cs="Arial"/>
          <w:b/>
          <w:i/>
          <w:u w:val="single"/>
          <w:lang w:val="nl-BE"/>
        </w:rPr>
      </w:pPr>
      <w:bookmarkStart w:id="71" w:name="_Toc434154329"/>
      <w:r w:rsidRPr="006A0C8E">
        <w:rPr>
          <w:rFonts w:cs="Arial"/>
          <w:b/>
          <w:i/>
          <w:u w:val="single"/>
          <w:lang w:val="nl-BE"/>
        </w:rPr>
        <w:t>Fase 1: Fixatie</w:t>
      </w:r>
      <w:bookmarkEnd w:id="71"/>
    </w:p>
    <w:p w14:paraId="33231EE2" w14:textId="78A7EA3A" w:rsidR="00413FAE" w:rsidRPr="006A0C8E" w:rsidRDefault="00413FAE" w:rsidP="00413FAE">
      <w:pPr>
        <w:rPr>
          <w:rFonts w:cs="Arial"/>
          <w:lang w:val="nl-BE"/>
        </w:rPr>
      </w:pPr>
      <w:r w:rsidRPr="006A0C8E">
        <w:rPr>
          <w:rFonts w:cs="Arial"/>
          <w:lang w:val="nl-BE"/>
        </w:rPr>
        <w:t xml:space="preserve">Het doel van de passieve aanduiding fixatie is het aanduiden van het staal.  De hond houd de neus zo dicht mogelijk bij het staal. We bouwen de duur van de fixatie uit tot 7 seconden zodat het aanduiden van een geur, een inspanning is, voor de hond zodat hij onmiddellijk de juiste keuze maakt. We kiezen bewust voor deze langdurige inspanning omdat dit de kans op het willekeurig aanduiden van stalen beperkt. Omdat er naar schuchtere dieren gezocht wordt, kiezen we voor een passieve aanduiding van onze zoekhonden. </w:t>
      </w:r>
    </w:p>
    <w:p w14:paraId="65648D28" w14:textId="77777777" w:rsidR="00413FAE" w:rsidRPr="006A0C8E" w:rsidRDefault="00413FAE" w:rsidP="00413FAE">
      <w:pPr>
        <w:rPr>
          <w:rFonts w:cs="Arial"/>
          <w:lang w:val="nl-BE"/>
        </w:rPr>
      </w:pPr>
    </w:p>
    <w:p w14:paraId="64E8C4CB" w14:textId="2682A12D" w:rsidR="00413FAE" w:rsidRPr="006A0C8E" w:rsidRDefault="00413FAE" w:rsidP="00413FAE">
      <w:pPr>
        <w:rPr>
          <w:rFonts w:cs="Arial"/>
          <w:lang w:val="nl-BE"/>
        </w:rPr>
      </w:pPr>
      <w:r w:rsidRPr="006A0C8E">
        <w:rPr>
          <w:rFonts w:cs="Arial"/>
          <w:lang w:val="nl-BE"/>
        </w:rPr>
        <w:t>We hebben geopteerd om de fixatie ineens aan te leren op een geurstaal</w:t>
      </w:r>
      <w:r w:rsidR="00FA67E6">
        <w:rPr>
          <w:rFonts w:cs="Arial"/>
          <w:lang w:val="nl-BE"/>
        </w:rPr>
        <w:t xml:space="preserve"> zodat de hond in de opleidingsperiode al geconditioneerd wordt op de juiste geur.</w:t>
      </w:r>
    </w:p>
    <w:p w14:paraId="50D29E13" w14:textId="77777777" w:rsidR="00413FAE" w:rsidRPr="006A0C8E" w:rsidRDefault="00413FAE" w:rsidP="00413FAE">
      <w:pPr>
        <w:rPr>
          <w:rFonts w:cs="Arial"/>
          <w:lang w:val="nl-BE"/>
        </w:rPr>
      </w:pPr>
    </w:p>
    <w:p w14:paraId="3B07222F" w14:textId="3C300C3B" w:rsidR="00413FAE" w:rsidRPr="006A0C8E" w:rsidRDefault="00FA67E6" w:rsidP="00413FAE">
      <w:pPr>
        <w:rPr>
          <w:rFonts w:cs="Arial"/>
          <w:lang w:val="nl-BE"/>
        </w:rPr>
      </w:pPr>
      <w:r>
        <w:rPr>
          <w:rFonts w:cs="Arial"/>
          <w:lang w:val="nl-BE"/>
        </w:rPr>
        <w:t xml:space="preserve">Hierna </w:t>
      </w:r>
      <w:r w:rsidR="00413FAE" w:rsidRPr="006A0C8E">
        <w:rPr>
          <w:rFonts w:cs="Arial"/>
          <w:lang w:val="nl-BE"/>
        </w:rPr>
        <w:t>werd het staal, waarop de fixatie werd aangeleerd, in de proefopstelling geplaatst en bekeken of de honden de oefening herkenden.</w:t>
      </w:r>
    </w:p>
    <w:p w14:paraId="3F1F869F" w14:textId="77777777" w:rsidR="00413FAE" w:rsidRPr="006A0C8E" w:rsidRDefault="00413FAE" w:rsidP="00413FAE">
      <w:pPr>
        <w:rPr>
          <w:rFonts w:cs="Arial"/>
          <w:lang w:val="nl-BE"/>
        </w:rPr>
      </w:pPr>
    </w:p>
    <w:p w14:paraId="1BB73267" w14:textId="52C758A7" w:rsidR="00413FAE" w:rsidRPr="006A0C8E" w:rsidRDefault="00413FAE" w:rsidP="00413FAE">
      <w:pPr>
        <w:rPr>
          <w:rFonts w:cs="Arial"/>
          <w:b/>
          <w:i/>
          <w:u w:val="single"/>
          <w:lang w:val="nl-BE"/>
        </w:rPr>
      </w:pPr>
      <w:r w:rsidRPr="006A0C8E">
        <w:rPr>
          <w:rFonts w:cs="Arial"/>
          <w:b/>
          <w:i/>
          <w:u w:val="single"/>
          <w:lang w:val="nl-BE"/>
        </w:rPr>
        <w:t xml:space="preserve">Fase 2: </w:t>
      </w:r>
      <w:proofErr w:type="spellStart"/>
      <w:r w:rsidR="00253A29" w:rsidRPr="006A0C8E">
        <w:rPr>
          <w:rFonts w:cs="Arial"/>
          <w:b/>
          <w:i/>
          <w:u w:val="single"/>
          <w:lang w:val="nl-BE"/>
        </w:rPr>
        <w:t>B</w:t>
      </w:r>
      <w:r w:rsidRPr="006A0C8E">
        <w:rPr>
          <w:rFonts w:cs="Arial"/>
          <w:b/>
          <w:i/>
          <w:u w:val="single"/>
          <w:lang w:val="nl-BE"/>
        </w:rPr>
        <w:t>ijgeuren</w:t>
      </w:r>
      <w:proofErr w:type="spellEnd"/>
    </w:p>
    <w:p w14:paraId="5E155E47" w14:textId="77777777" w:rsidR="00413FAE" w:rsidRPr="006A0C8E" w:rsidRDefault="00413FAE" w:rsidP="00413FAE">
      <w:pPr>
        <w:rPr>
          <w:rFonts w:cs="Arial"/>
          <w:lang w:val="nl-BE"/>
        </w:rPr>
      </w:pPr>
      <w:r w:rsidRPr="006A0C8E">
        <w:rPr>
          <w:rFonts w:cs="Arial"/>
          <w:lang w:val="nl-BE"/>
        </w:rPr>
        <w:t xml:space="preserve">Hierna werden </w:t>
      </w:r>
      <w:proofErr w:type="spellStart"/>
      <w:r w:rsidRPr="006A0C8E">
        <w:rPr>
          <w:rFonts w:cs="Arial"/>
          <w:lang w:val="nl-BE"/>
        </w:rPr>
        <w:t>bijgeuren</w:t>
      </w:r>
      <w:proofErr w:type="spellEnd"/>
      <w:r w:rsidRPr="006A0C8E">
        <w:rPr>
          <w:rFonts w:cs="Arial"/>
          <w:lang w:val="nl-BE"/>
        </w:rPr>
        <w:t xml:space="preserve"> toegevoegd.  Dit is een zeer belangrijke stap, omdat de honden enkel op een piekgeur reageerden in een verder neutrale omgeving. Er werd elke training 1 </w:t>
      </w:r>
      <w:proofErr w:type="spellStart"/>
      <w:r w:rsidRPr="006A0C8E">
        <w:rPr>
          <w:rFonts w:cs="Arial"/>
          <w:lang w:val="nl-BE"/>
        </w:rPr>
        <w:t>bijgeur</w:t>
      </w:r>
      <w:proofErr w:type="spellEnd"/>
      <w:r w:rsidRPr="006A0C8E">
        <w:rPr>
          <w:rFonts w:cs="Arial"/>
          <w:lang w:val="nl-BE"/>
        </w:rPr>
        <w:t xml:space="preserve"> toegevoegd. Er werd begonnen met redelijk neutrale geuren.</w:t>
      </w:r>
    </w:p>
    <w:p w14:paraId="74CEA0DB" w14:textId="77777777" w:rsidR="00413FAE" w:rsidRPr="006A0C8E" w:rsidRDefault="00413FAE" w:rsidP="00413FAE">
      <w:pPr>
        <w:rPr>
          <w:rFonts w:cs="Arial"/>
          <w:lang w:val="nl-BE"/>
        </w:rPr>
      </w:pPr>
    </w:p>
    <w:p w14:paraId="35FDF44F" w14:textId="77777777" w:rsidR="00413FAE" w:rsidRPr="006A0C8E" w:rsidRDefault="00413FAE" w:rsidP="00413FAE">
      <w:pPr>
        <w:pStyle w:val="Lijstalinea"/>
        <w:numPr>
          <w:ilvl w:val="0"/>
          <w:numId w:val="20"/>
        </w:numPr>
        <w:overflowPunct w:val="0"/>
        <w:autoSpaceDE w:val="0"/>
        <w:autoSpaceDN w:val="0"/>
        <w:adjustRightInd w:val="0"/>
        <w:textAlignment w:val="baseline"/>
        <w:rPr>
          <w:rFonts w:ascii="Arial" w:hAnsi="Arial" w:cs="Arial"/>
          <w:sz w:val="22"/>
          <w:szCs w:val="22"/>
          <w:lang w:val="nl-BE"/>
        </w:rPr>
      </w:pPr>
      <w:r w:rsidRPr="006A0C8E">
        <w:rPr>
          <w:rFonts w:ascii="Arial" w:hAnsi="Arial" w:cs="Arial"/>
          <w:sz w:val="22"/>
          <w:szCs w:val="22"/>
          <w:lang w:val="nl-BE"/>
        </w:rPr>
        <w:t>Bloem</w:t>
      </w:r>
    </w:p>
    <w:p w14:paraId="6A925330" w14:textId="77777777" w:rsidR="00413FAE" w:rsidRPr="006A0C8E" w:rsidRDefault="00413FAE" w:rsidP="00413FAE">
      <w:pPr>
        <w:pStyle w:val="Lijstalinea"/>
        <w:numPr>
          <w:ilvl w:val="0"/>
          <w:numId w:val="20"/>
        </w:numPr>
        <w:overflowPunct w:val="0"/>
        <w:autoSpaceDE w:val="0"/>
        <w:autoSpaceDN w:val="0"/>
        <w:adjustRightInd w:val="0"/>
        <w:textAlignment w:val="baseline"/>
        <w:rPr>
          <w:rFonts w:ascii="Arial" w:hAnsi="Arial" w:cs="Arial"/>
          <w:sz w:val="22"/>
          <w:szCs w:val="22"/>
          <w:lang w:val="nl-BE"/>
        </w:rPr>
      </w:pPr>
      <w:r w:rsidRPr="006A0C8E">
        <w:rPr>
          <w:rFonts w:ascii="Arial" w:hAnsi="Arial" w:cs="Arial"/>
          <w:sz w:val="22"/>
          <w:szCs w:val="22"/>
          <w:lang w:val="nl-BE"/>
        </w:rPr>
        <w:t>Aarde</w:t>
      </w:r>
    </w:p>
    <w:p w14:paraId="0A8E4623" w14:textId="77777777" w:rsidR="00413FAE" w:rsidRPr="006A0C8E" w:rsidRDefault="00413FAE" w:rsidP="00413FAE">
      <w:pPr>
        <w:pStyle w:val="Lijstalinea"/>
        <w:numPr>
          <w:ilvl w:val="0"/>
          <w:numId w:val="20"/>
        </w:numPr>
        <w:overflowPunct w:val="0"/>
        <w:autoSpaceDE w:val="0"/>
        <w:autoSpaceDN w:val="0"/>
        <w:adjustRightInd w:val="0"/>
        <w:textAlignment w:val="baseline"/>
        <w:rPr>
          <w:rFonts w:ascii="Arial" w:hAnsi="Arial" w:cs="Arial"/>
          <w:sz w:val="22"/>
          <w:szCs w:val="22"/>
          <w:lang w:val="nl-BE"/>
        </w:rPr>
      </w:pPr>
      <w:r w:rsidRPr="006A0C8E">
        <w:rPr>
          <w:rFonts w:ascii="Arial" w:hAnsi="Arial" w:cs="Arial"/>
          <w:sz w:val="22"/>
          <w:szCs w:val="22"/>
          <w:lang w:val="nl-BE"/>
        </w:rPr>
        <w:t>Kiezels</w:t>
      </w:r>
    </w:p>
    <w:p w14:paraId="0F255D32" w14:textId="77777777" w:rsidR="00413FAE" w:rsidRPr="006A0C8E" w:rsidRDefault="00413FAE" w:rsidP="00413FAE">
      <w:pPr>
        <w:pStyle w:val="Lijstalinea"/>
        <w:numPr>
          <w:ilvl w:val="0"/>
          <w:numId w:val="20"/>
        </w:numPr>
        <w:overflowPunct w:val="0"/>
        <w:autoSpaceDE w:val="0"/>
        <w:autoSpaceDN w:val="0"/>
        <w:adjustRightInd w:val="0"/>
        <w:textAlignment w:val="baseline"/>
        <w:rPr>
          <w:rFonts w:ascii="Arial" w:hAnsi="Arial" w:cs="Arial"/>
          <w:sz w:val="22"/>
          <w:szCs w:val="22"/>
          <w:lang w:val="nl-BE"/>
        </w:rPr>
      </w:pPr>
      <w:r w:rsidRPr="006A0C8E">
        <w:rPr>
          <w:rFonts w:ascii="Arial" w:hAnsi="Arial" w:cs="Arial"/>
          <w:sz w:val="22"/>
          <w:szCs w:val="22"/>
          <w:lang w:val="nl-BE"/>
        </w:rPr>
        <w:t>Thee</w:t>
      </w:r>
    </w:p>
    <w:p w14:paraId="27750EA6" w14:textId="77777777" w:rsidR="00413FAE" w:rsidRPr="006A0C8E" w:rsidRDefault="00413FAE" w:rsidP="00413FAE">
      <w:pPr>
        <w:pStyle w:val="Lijstalinea"/>
        <w:numPr>
          <w:ilvl w:val="0"/>
          <w:numId w:val="20"/>
        </w:numPr>
        <w:overflowPunct w:val="0"/>
        <w:autoSpaceDE w:val="0"/>
        <w:autoSpaceDN w:val="0"/>
        <w:adjustRightInd w:val="0"/>
        <w:textAlignment w:val="baseline"/>
        <w:rPr>
          <w:rFonts w:ascii="Arial" w:hAnsi="Arial" w:cs="Arial"/>
          <w:sz w:val="22"/>
          <w:szCs w:val="22"/>
          <w:lang w:val="nl-BE"/>
        </w:rPr>
      </w:pPr>
      <w:r w:rsidRPr="006A0C8E">
        <w:rPr>
          <w:rFonts w:ascii="Arial" w:hAnsi="Arial" w:cs="Arial"/>
          <w:sz w:val="22"/>
          <w:szCs w:val="22"/>
          <w:lang w:val="nl-BE"/>
        </w:rPr>
        <w:t>Zaagsel uit een rattenkooi</w:t>
      </w:r>
    </w:p>
    <w:p w14:paraId="50BFB4B8" w14:textId="77777777" w:rsidR="00413FAE" w:rsidRPr="006A0C8E" w:rsidRDefault="00413FAE" w:rsidP="00413FAE">
      <w:pPr>
        <w:pStyle w:val="Lijstalinea"/>
        <w:rPr>
          <w:rFonts w:ascii="Arial" w:hAnsi="Arial" w:cs="Arial"/>
          <w:sz w:val="22"/>
          <w:szCs w:val="22"/>
          <w:lang w:val="nl-BE"/>
        </w:rPr>
      </w:pPr>
    </w:p>
    <w:p w14:paraId="6584DC72" w14:textId="77777777" w:rsidR="00413FAE" w:rsidRPr="006A0C8E" w:rsidRDefault="00413FAE" w:rsidP="00413FAE">
      <w:pPr>
        <w:pStyle w:val="Lijstalinea"/>
        <w:rPr>
          <w:rFonts w:ascii="Arial" w:hAnsi="Arial" w:cs="Arial"/>
          <w:sz w:val="22"/>
          <w:szCs w:val="22"/>
          <w:lang w:val="nl-BE"/>
        </w:rPr>
      </w:pPr>
      <w:r w:rsidRPr="006A0C8E">
        <w:rPr>
          <w:rFonts w:ascii="Arial" w:hAnsi="Arial" w:cs="Arial"/>
          <w:sz w:val="22"/>
          <w:szCs w:val="22"/>
          <w:lang w:val="nl-BE"/>
        </w:rPr>
        <w:t>Wanneer de hond tijdens de training fouten maakt, werd deze training eerst nog een keer herhaald, zonder een extra geur toe te voegen.</w:t>
      </w:r>
      <w:r w:rsidRPr="006A0C8E">
        <w:rPr>
          <w:rFonts w:ascii="Arial" w:hAnsi="Arial" w:cs="Arial"/>
          <w:sz w:val="22"/>
          <w:szCs w:val="22"/>
          <w:lang w:val="nl-BE"/>
        </w:rPr>
        <w:br/>
        <w:t>Uiteindelijk stond er een line-up van 6 geuren, waarvan 1 positief staal.</w:t>
      </w:r>
    </w:p>
    <w:p w14:paraId="3509E6F1" w14:textId="77777777" w:rsidR="00413FAE" w:rsidRPr="006A0C8E" w:rsidRDefault="00413FAE" w:rsidP="00413FAE">
      <w:pPr>
        <w:pStyle w:val="Geenafstand"/>
        <w:rPr>
          <w:rFonts w:ascii="Arial" w:hAnsi="Arial" w:cs="Arial"/>
          <w:u w:val="single"/>
        </w:rPr>
      </w:pPr>
    </w:p>
    <w:p w14:paraId="61DA4904" w14:textId="77777777" w:rsidR="00FA67E6" w:rsidRDefault="00FA67E6" w:rsidP="00413FAE">
      <w:pPr>
        <w:pStyle w:val="Geenafstand"/>
        <w:rPr>
          <w:rFonts w:ascii="Arial" w:hAnsi="Arial" w:cs="Arial"/>
          <w:b/>
          <w:i/>
          <w:u w:val="single"/>
        </w:rPr>
      </w:pPr>
      <w:bookmarkStart w:id="72" w:name="_Toc434154331"/>
    </w:p>
    <w:p w14:paraId="2CB0C432" w14:textId="77777777" w:rsidR="00FA67E6" w:rsidRDefault="00FA67E6" w:rsidP="00413FAE">
      <w:pPr>
        <w:pStyle w:val="Geenafstand"/>
        <w:rPr>
          <w:rFonts w:ascii="Arial" w:hAnsi="Arial" w:cs="Arial"/>
          <w:b/>
          <w:i/>
          <w:u w:val="single"/>
        </w:rPr>
      </w:pPr>
    </w:p>
    <w:p w14:paraId="57ED8A1C" w14:textId="5715EA5C" w:rsidR="00413FAE" w:rsidRDefault="00413FAE" w:rsidP="00413FAE">
      <w:pPr>
        <w:pStyle w:val="Geenafstand"/>
        <w:rPr>
          <w:rFonts w:ascii="Arial" w:hAnsi="Arial" w:cs="Arial"/>
          <w:b/>
          <w:i/>
          <w:u w:val="single"/>
        </w:rPr>
      </w:pPr>
      <w:r w:rsidRPr="006A0C8E">
        <w:rPr>
          <w:rFonts w:ascii="Arial" w:hAnsi="Arial" w:cs="Arial"/>
          <w:b/>
          <w:i/>
          <w:u w:val="single"/>
        </w:rPr>
        <w:lastRenderedPageBreak/>
        <w:t>Fase 3: ouderdom ottermest</w:t>
      </w:r>
      <w:bookmarkEnd w:id="72"/>
    </w:p>
    <w:p w14:paraId="7ECCAC73" w14:textId="77777777" w:rsidR="00223364" w:rsidRPr="006A0C8E" w:rsidRDefault="00223364" w:rsidP="00413FAE">
      <w:pPr>
        <w:pStyle w:val="Geenafstand"/>
        <w:rPr>
          <w:rFonts w:ascii="Arial" w:hAnsi="Arial" w:cs="Arial"/>
          <w:i/>
          <w:u w:val="single"/>
        </w:rPr>
      </w:pPr>
    </w:p>
    <w:p w14:paraId="4ED836DA" w14:textId="58823624" w:rsidR="00413FAE" w:rsidRPr="006A0C8E" w:rsidRDefault="00413FAE" w:rsidP="00413FAE">
      <w:pPr>
        <w:rPr>
          <w:rFonts w:cs="Arial"/>
          <w:lang w:val="nl-BE"/>
        </w:rPr>
      </w:pPr>
      <w:r w:rsidRPr="006A0C8E">
        <w:rPr>
          <w:rFonts w:cs="Arial"/>
          <w:lang w:val="nl-BE"/>
        </w:rPr>
        <w:t>Het is de bedoeling dat de honden de geur generaliseren. Zowel oude als verse stalen moeten herkend worden, alsook de mest van individuen met een verschillend dieet.</w:t>
      </w:r>
    </w:p>
    <w:p w14:paraId="57BD2B80" w14:textId="6258E9CA" w:rsidR="00413FAE" w:rsidRPr="006A0C8E" w:rsidRDefault="00413FAE" w:rsidP="00413FAE">
      <w:pPr>
        <w:rPr>
          <w:rFonts w:cs="Arial"/>
          <w:lang w:val="nl-BE"/>
        </w:rPr>
      </w:pPr>
      <w:r w:rsidRPr="006A0C8E">
        <w:rPr>
          <w:rFonts w:cs="Arial"/>
          <w:lang w:val="nl-BE"/>
        </w:rPr>
        <w:t>Bij gebrek aan meststalen van de Europese otter</w:t>
      </w:r>
      <w:r w:rsidR="006662BD">
        <w:rPr>
          <w:rFonts w:cs="Arial"/>
          <w:lang w:val="nl-BE"/>
        </w:rPr>
        <w:t xml:space="preserve"> (</w:t>
      </w:r>
      <w:proofErr w:type="spellStart"/>
      <w:r w:rsidR="006662BD" w:rsidRPr="006662BD">
        <w:rPr>
          <w:rFonts w:cs="Arial"/>
          <w:i/>
          <w:lang w:val="nl-BE"/>
        </w:rPr>
        <w:t>Lutra</w:t>
      </w:r>
      <w:proofErr w:type="spellEnd"/>
      <w:r w:rsidR="006662BD" w:rsidRPr="006662BD">
        <w:rPr>
          <w:rFonts w:cs="Arial"/>
          <w:i/>
          <w:lang w:val="nl-BE"/>
        </w:rPr>
        <w:t xml:space="preserve"> </w:t>
      </w:r>
      <w:proofErr w:type="spellStart"/>
      <w:r w:rsidR="006662BD" w:rsidRPr="006662BD">
        <w:rPr>
          <w:rFonts w:cs="Arial"/>
          <w:i/>
          <w:lang w:val="nl-BE"/>
        </w:rPr>
        <w:t>Lutra</w:t>
      </w:r>
      <w:proofErr w:type="spellEnd"/>
      <w:r w:rsidR="006662BD">
        <w:rPr>
          <w:rFonts w:cs="Arial"/>
          <w:lang w:val="nl-BE"/>
        </w:rPr>
        <w:t>)</w:t>
      </w:r>
      <w:r w:rsidRPr="006A0C8E">
        <w:rPr>
          <w:rFonts w:cs="Arial"/>
          <w:lang w:val="nl-BE"/>
        </w:rPr>
        <w:t xml:space="preserve"> werden er stalen gebruikt van dwergotters </w:t>
      </w:r>
      <w:r w:rsidR="006662BD" w:rsidRPr="006662BD">
        <w:rPr>
          <w:rFonts w:cs="Arial"/>
          <w:szCs w:val="22"/>
          <w:lang w:val="nl-BE"/>
        </w:rPr>
        <w:t>(</w:t>
      </w:r>
      <w:proofErr w:type="spellStart"/>
      <w:r w:rsidR="006662BD">
        <w:rPr>
          <w:rFonts w:cs="Arial"/>
          <w:i/>
          <w:szCs w:val="22"/>
          <w:shd w:val="clear" w:color="auto" w:fill="FFFFFF"/>
        </w:rPr>
        <w:t>Amblonyx</w:t>
      </w:r>
      <w:proofErr w:type="spellEnd"/>
      <w:r w:rsidR="006662BD">
        <w:rPr>
          <w:rFonts w:cs="Arial"/>
          <w:i/>
          <w:szCs w:val="22"/>
          <w:shd w:val="clear" w:color="auto" w:fill="FFFFFF"/>
        </w:rPr>
        <w:t xml:space="preserve"> C</w:t>
      </w:r>
      <w:r w:rsidR="006662BD" w:rsidRPr="006662BD">
        <w:rPr>
          <w:rFonts w:cs="Arial"/>
          <w:i/>
          <w:szCs w:val="22"/>
          <w:shd w:val="clear" w:color="auto" w:fill="FFFFFF"/>
        </w:rPr>
        <w:t>inereus</w:t>
      </w:r>
      <w:r w:rsidR="006662BD" w:rsidRPr="006662BD">
        <w:rPr>
          <w:rFonts w:cs="Arial"/>
          <w:color w:val="222222"/>
          <w:szCs w:val="22"/>
          <w:shd w:val="clear" w:color="auto" w:fill="FFFFFF"/>
        </w:rPr>
        <w:t>)</w:t>
      </w:r>
      <w:r w:rsidR="006662BD">
        <w:rPr>
          <w:rFonts w:cs="Arial"/>
          <w:color w:val="222222"/>
          <w:sz w:val="20"/>
          <w:shd w:val="clear" w:color="auto" w:fill="FFFFFF"/>
        </w:rPr>
        <w:t xml:space="preserve"> </w:t>
      </w:r>
      <w:r w:rsidRPr="006A0C8E">
        <w:rPr>
          <w:rFonts w:cs="Arial"/>
          <w:lang w:val="nl-BE"/>
        </w:rPr>
        <w:t>in gevange</w:t>
      </w:r>
      <w:r w:rsidR="006662BD">
        <w:rPr>
          <w:rFonts w:cs="Arial"/>
          <w:lang w:val="nl-BE"/>
        </w:rPr>
        <w:t xml:space="preserve">nschap. </w:t>
      </w:r>
    </w:p>
    <w:p w14:paraId="0F3AB355" w14:textId="77777777" w:rsidR="00413FAE" w:rsidRPr="006A0C8E" w:rsidRDefault="00413FAE" w:rsidP="00413FAE">
      <w:pPr>
        <w:rPr>
          <w:rFonts w:cs="Arial"/>
          <w:lang w:val="nl-BE"/>
        </w:rPr>
      </w:pPr>
    </w:p>
    <w:p w14:paraId="59FE7195" w14:textId="0D60BBD8" w:rsidR="00413FAE" w:rsidRPr="006A0C8E" w:rsidRDefault="006662BD" w:rsidP="00413FAE">
      <w:pPr>
        <w:rPr>
          <w:rFonts w:cs="Arial"/>
          <w:lang w:val="nl-BE"/>
        </w:rPr>
      </w:pPr>
      <w:r>
        <w:rPr>
          <w:rFonts w:cs="Arial"/>
          <w:lang w:val="nl-BE"/>
        </w:rPr>
        <w:t>In deze fase werden er stalen van verschillende ouderdom gebruikt.</w:t>
      </w:r>
    </w:p>
    <w:p w14:paraId="115859B1" w14:textId="77777777" w:rsidR="00413FAE" w:rsidRPr="006A0C8E" w:rsidRDefault="00413FAE" w:rsidP="00413FAE">
      <w:pPr>
        <w:pStyle w:val="Geenafstand"/>
        <w:rPr>
          <w:rFonts w:ascii="Arial" w:hAnsi="Arial" w:cs="Arial"/>
        </w:rPr>
      </w:pPr>
      <w:r w:rsidRPr="006A0C8E">
        <w:rPr>
          <w:rFonts w:ascii="Arial" w:eastAsia="Times New Roman" w:hAnsi="Arial" w:cs="Arial"/>
          <w:szCs w:val="20"/>
          <w:lang w:eastAsia="nl-NL"/>
        </w:rPr>
        <w:t xml:space="preserve">We voegde ook nieuwe </w:t>
      </w:r>
      <w:proofErr w:type="spellStart"/>
      <w:r w:rsidRPr="006A0C8E">
        <w:rPr>
          <w:rFonts w:ascii="Arial" w:eastAsia="Times New Roman" w:hAnsi="Arial" w:cs="Arial"/>
          <w:szCs w:val="20"/>
          <w:lang w:eastAsia="nl-NL"/>
        </w:rPr>
        <w:t>bijgeuren</w:t>
      </w:r>
      <w:proofErr w:type="spellEnd"/>
      <w:r w:rsidRPr="006A0C8E">
        <w:rPr>
          <w:rFonts w:ascii="Arial" w:eastAsia="Times New Roman" w:hAnsi="Arial" w:cs="Arial"/>
          <w:szCs w:val="20"/>
          <w:lang w:eastAsia="nl-NL"/>
        </w:rPr>
        <w:t xml:space="preserve"> toe., </w:t>
      </w:r>
      <w:r w:rsidRPr="006A0C8E">
        <w:rPr>
          <w:rFonts w:ascii="Arial" w:eastAsia="Times New Roman" w:hAnsi="Arial" w:cs="Arial"/>
          <w:lang w:eastAsia="nl-NL"/>
        </w:rPr>
        <w:t xml:space="preserve">waaronder </w:t>
      </w:r>
      <w:r w:rsidRPr="006A0C8E">
        <w:rPr>
          <w:rFonts w:ascii="Arial" w:hAnsi="Arial" w:cs="Arial"/>
        </w:rPr>
        <w:t xml:space="preserve">suiker, gras, brood, lavendel, hooi, paardenvoer, koffie en tijm. Deze geuren zijn sterker als de eerste </w:t>
      </w:r>
      <w:proofErr w:type="spellStart"/>
      <w:r w:rsidRPr="006A0C8E">
        <w:rPr>
          <w:rFonts w:ascii="Arial" w:hAnsi="Arial" w:cs="Arial"/>
        </w:rPr>
        <w:t>bijgeuren</w:t>
      </w:r>
      <w:proofErr w:type="spellEnd"/>
      <w:r w:rsidRPr="006A0C8E">
        <w:rPr>
          <w:rFonts w:ascii="Arial" w:hAnsi="Arial" w:cs="Arial"/>
        </w:rPr>
        <w:t>.</w:t>
      </w:r>
    </w:p>
    <w:p w14:paraId="057598BF" w14:textId="7E2AD96E" w:rsidR="00413FAE" w:rsidRPr="006A0C8E" w:rsidRDefault="00413FAE" w:rsidP="00413FAE">
      <w:pPr>
        <w:rPr>
          <w:rFonts w:cs="Arial"/>
          <w:lang w:val="nl-BE"/>
        </w:rPr>
      </w:pPr>
      <w:r w:rsidRPr="006A0C8E">
        <w:rPr>
          <w:rFonts w:cs="Arial"/>
          <w:lang w:val="nl-BE"/>
        </w:rPr>
        <w:t xml:space="preserve">Wanneer er wordt gewisseld van </w:t>
      </w:r>
      <w:r w:rsidR="006662BD">
        <w:rPr>
          <w:rFonts w:cs="Arial"/>
          <w:lang w:val="nl-BE"/>
        </w:rPr>
        <w:t xml:space="preserve">positief </w:t>
      </w:r>
      <w:r w:rsidRPr="006A0C8E">
        <w:rPr>
          <w:rFonts w:cs="Arial"/>
          <w:lang w:val="nl-BE"/>
        </w:rPr>
        <w:t xml:space="preserve">staal, is het ook de bedoeling om ook minstens één </w:t>
      </w:r>
      <w:proofErr w:type="spellStart"/>
      <w:r w:rsidRPr="006A0C8E">
        <w:rPr>
          <w:rFonts w:cs="Arial"/>
          <w:lang w:val="nl-BE"/>
        </w:rPr>
        <w:t>bijgeur</w:t>
      </w:r>
      <w:proofErr w:type="spellEnd"/>
      <w:r w:rsidRPr="006A0C8E">
        <w:rPr>
          <w:rFonts w:cs="Arial"/>
          <w:lang w:val="nl-BE"/>
        </w:rPr>
        <w:t xml:space="preserve"> te verwisselen, zodat de hond niet enkel kiest voor de nieuw toegevoegde geur.</w:t>
      </w:r>
    </w:p>
    <w:p w14:paraId="0B7188C5" w14:textId="03ECF46C" w:rsidR="00413FAE" w:rsidRPr="006A0C8E" w:rsidRDefault="00413FAE" w:rsidP="00413FAE">
      <w:pPr>
        <w:rPr>
          <w:rFonts w:cs="Arial"/>
          <w:lang w:val="nl-BE"/>
        </w:rPr>
      </w:pPr>
    </w:p>
    <w:p w14:paraId="346994DF" w14:textId="65DCFD4F" w:rsidR="007913F3" w:rsidRPr="006A0C8E" w:rsidRDefault="007913F3" w:rsidP="00413FAE">
      <w:pPr>
        <w:rPr>
          <w:rFonts w:cs="Arial"/>
          <w:b/>
          <w:i/>
          <w:u w:val="single"/>
          <w:lang w:val="nl-BE"/>
        </w:rPr>
      </w:pPr>
      <w:r w:rsidRPr="006A0C8E">
        <w:rPr>
          <w:rFonts w:cs="Arial"/>
          <w:b/>
          <w:i/>
          <w:u w:val="single"/>
          <w:lang w:val="nl-BE"/>
        </w:rPr>
        <w:t>Fase 4:</w:t>
      </w:r>
      <w:r w:rsidR="00D470B7" w:rsidRPr="006A0C8E">
        <w:rPr>
          <w:rFonts w:cs="Arial"/>
          <w:b/>
          <w:i/>
          <w:u w:val="single"/>
          <w:lang w:val="nl-BE"/>
        </w:rPr>
        <w:t xml:space="preserve"> variëren in </w:t>
      </w:r>
      <w:proofErr w:type="spellStart"/>
      <w:r w:rsidR="00D470B7" w:rsidRPr="006A0C8E">
        <w:rPr>
          <w:rFonts w:cs="Arial"/>
          <w:b/>
          <w:i/>
          <w:u w:val="single"/>
          <w:lang w:val="nl-BE"/>
        </w:rPr>
        <w:t>bijgeuren</w:t>
      </w:r>
      <w:proofErr w:type="spellEnd"/>
    </w:p>
    <w:p w14:paraId="5F15D3F7" w14:textId="77777777" w:rsidR="00D470B7" w:rsidRPr="006A0C8E" w:rsidRDefault="00D470B7" w:rsidP="00D470B7">
      <w:pPr>
        <w:pStyle w:val="Geenafstand"/>
        <w:rPr>
          <w:rFonts w:ascii="Arial" w:hAnsi="Arial" w:cs="Arial"/>
        </w:rPr>
      </w:pPr>
    </w:p>
    <w:p w14:paraId="515B7F8C" w14:textId="77777777" w:rsidR="00D470B7" w:rsidRPr="006A0C8E" w:rsidRDefault="007913F3" w:rsidP="00D470B7">
      <w:pPr>
        <w:pStyle w:val="Geenafstand"/>
        <w:rPr>
          <w:rFonts w:ascii="Arial" w:hAnsi="Arial" w:cs="Arial"/>
        </w:rPr>
      </w:pPr>
      <w:r w:rsidRPr="006A0C8E">
        <w:rPr>
          <w:rFonts w:ascii="Arial" w:hAnsi="Arial" w:cs="Arial"/>
        </w:rPr>
        <w:t xml:space="preserve">Er werden verschillende nieuwe sterk ruikende </w:t>
      </w:r>
      <w:proofErr w:type="spellStart"/>
      <w:r w:rsidRPr="006A0C8E">
        <w:rPr>
          <w:rFonts w:ascii="Arial" w:hAnsi="Arial" w:cs="Arial"/>
        </w:rPr>
        <w:t>bijgeuren</w:t>
      </w:r>
      <w:proofErr w:type="spellEnd"/>
      <w:r w:rsidRPr="006A0C8E">
        <w:rPr>
          <w:rFonts w:ascii="Arial" w:hAnsi="Arial" w:cs="Arial"/>
        </w:rPr>
        <w:t xml:space="preserve"> gebruikt zoals kippeneten m</w:t>
      </w:r>
      <w:r w:rsidR="00D470B7" w:rsidRPr="006A0C8E">
        <w:rPr>
          <w:rFonts w:ascii="Arial" w:hAnsi="Arial" w:cs="Arial"/>
        </w:rPr>
        <w:t>andarijn, tijm, waspoeder. Hierna werden ook meststalen van andere dieren toegevoegd waar de hond niet op mag reageren.</w:t>
      </w:r>
    </w:p>
    <w:p w14:paraId="1DC98D8A" w14:textId="08F2455C" w:rsidR="00D470B7" w:rsidRPr="006A0C8E" w:rsidRDefault="00D470B7" w:rsidP="00D470B7">
      <w:pPr>
        <w:pStyle w:val="Geenafstand"/>
        <w:rPr>
          <w:rFonts w:ascii="Arial" w:hAnsi="Arial" w:cs="Arial"/>
          <w:i/>
          <w:u w:val="single"/>
        </w:rPr>
      </w:pPr>
      <w:r w:rsidRPr="006A0C8E">
        <w:rPr>
          <w:rFonts w:ascii="Arial" w:hAnsi="Arial" w:cs="Arial"/>
          <w:i/>
          <w:u w:val="single"/>
        </w:rPr>
        <w:t xml:space="preserve"> </w:t>
      </w:r>
      <w:bookmarkStart w:id="73" w:name="_Toc434154334"/>
    </w:p>
    <w:p w14:paraId="4032F85F" w14:textId="57613114" w:rsidR="00D470B7" w:rsidRPr="006A0C8E" w:rsidRDefault="00D470B7" w:rsidP="00D470B7">
      <w:pPr>
        <w:pStyle w:val="Geenafstand"/>
        <w:rPr>
          <w:rFonts w:ascii="Arial" w:hAnsi="Arial" w:cs="Arial"/>
          <w:i/>
          <w:u w:val="single"/>
        </w:rPr>
      </w:pPr>
      <w:r w:rsidRPr="006A0C8E">
        <w:rPr>
          <w:rFonts w:ascii="Arial" w:hAnsi="Arial" w:cs="Arial"/>
          <w:i/>
          <w:u w:val="single"/>
        </w:rPr>
        <w:t>Specificatiefase</w:t>
      </w:r>
      <w:bookmarkEnd w:id="73"/>
    </w:p>
    <w:p w14:paraId="7E6F3A7C" w14:textId="5E19C1B7" w:rsidR="00D470B7" w:rsidRPr="006A0C8E" w:rsidRDefault="00D470B7" w:rsidP="00D470B7">
      <w:pPr>
        <w:rPr>
          <w:rFonts w:cs="Arial"/>
        </w:rPr>
      </w:pPr>
      <w:r w:rsidRPr="006A0C8E">
        <w:rPr>
          <w:rFonts w:cs="Arial"/>
        </w:rPr>
        <w:t>Hierbij worden in de opstelling ook andere meststalen aangeboden. De hond moet leren dat hij niet op alle soorten mest mag reageren maar enkel op deze van de otter.</w:t>
      </w:r>
    </w:p>
    <w:p w14:paraId="0C23AF6B" w14:textId="5F22F3DC" w:rsidR="00D470B7" w:rsidRPr="006A0C8E" w:rsidRDefault="00D470B7" w:rsidP="00D470B7">
      <w:pPr>
        <w:rPr>
          <w:rFonts w:cs="Arial"/>
        </w:rPr>
      </w:pPr>
      <w:r w:rsidRPr="006A0C8E">
        <w:rPr>
          <w:rFonts w:cs="Arial"/>
        </w:rPr>
        <w:t xml:space="preserve">Om de kans om in de fout te gaan zo klein mogelijk te houden, werd er daarom gestart met mest van herbivoren. Als eerste gebruikte we </w:t>
      </w:r>
      <w:proofErr w:type="spellStart"/>
      <w:r w:rsidRPr="006A0C8E">
        <w:rPr>
          <w:rFonts w:cs="Arial"/>
        </w:rPr>
        <w:t>eendenmest</w:t>
      </w:r>
      <w:proofErr w:type="spellEnd"/>
      <w:r w:rsidRPr="006A0C8E">
        <w:rPr>
          <w:rFonts w:cs="Arial"/>
        </w:rPr>
        <w:t>, paardenmest en hierna schapenmest. Daarna werd er ook carnivorenmest toegevoegd van hond en kat. Als laatste voerde we ook een test uit met een wildstaal van de steenmarter.</w:t>
      </w:r>
    </w:p>
    <w:p w14:paraId="500D65D3" w14:textId="77777777" w:rsidR="00D470B7" w:rsidRPr="006A0C8E" w:rsidRDefault="00D470B7" w:rsidP="00D470B7">
      <w:pPr>
        <w:rPr>
          <w:rFonts w:cs="Arial"/>
        </w:rPr>
      </w:pPr>
    </w:p>
    <w:p w14:paraId="73694F6E" w14:textId="33B9735A" w:rsidR="007913F3" w:rsidRPr="006A0C8E" w:rsidRDefault="007913F3" w:rsidP="007913F3">
      <w:pPr>
        <w:pStyle w:val="Kop4"/>
        <w:numPr>
          <w:ilvl w:val="0"/>
          <w:numId w:val="0"/>
        </w:numPr>
        <w:ind w:left="864" w:hanging="864"/>
        <w:rPr>
          <w:rFonts w:cs="Arial"/>
          <w:b w:val="0"/>
          <w:lang w:val="nl-BE"/>
        </w:rPr>
      </w:pPr>
    </w:p>
    <w:p w14:paraId="485A4760" w14:textId="0C2BBA74" w:rsidR="007913F3" w:rsidRPr="00945A9E" w:rsidRDefault="007913F3" w:rsidP="00413FAE">
      <w:pPr>
        <w:rPr>
          <w:rFonts w:cs="Arial"/>
          <w:lang w:val="nl-BE"/>
        </w:rPr>
      </w:pPr>
      <w:r w:rsidRPr="006A0C8E">
        <w:rPr>
          <w:rFonts w:cs="Arial"/>
          <w:b/>
          <w:i/>
          <w:u w:val="single"/>
          <w:lang w:val="nl-BE"/>
        </w:rPr>
        <w:t>Fase 5:</w:t>
      </w:r>
      <w:r w:rsidR="00D470B7" w:rsidRPr="006A0C8E">
        <w:rPr>
          <w:rFonts w:cs="Arial"/>
          <w:b/>
          <w:i/>
          <w:u w:val="single"/>
          <w:lang w:val="nl-BE"/>
        </w:rPr>
        <w:t xml:space="preserve"> stalen van andere zoo’s en wildstalen</w:t>
      </w:r>
      <w:r w:rsidR="00D470B7" w:rsidRPr="006A0C8E">
        <w:rPr>
          <w:rFonts w:cs="Arial"/>
          <w:b/>
          <w:i/>
          <w:u w:val="single"/>
          <w:lang w:val="nl-BE"/>
        </w:rPr>
        <w:br/>
      </w:r>
    </w:p>
    <w:p w14:paraId="1D989595" w14:textId="77777777" w:rsidR="00413FAE" w:rsidRPr="006A0C8E" w:rsidRDefault="00413FAE" w:rsidP="00413FAE">
      <w:pPr>
        <w:pStyle w:val="Geenafstand"/>
        <w:rPr>
          <w:rFonts w:ascii="Arial" w:hAnsi="Arial" w:cs="Arial"/>
          <w:i/>
          <w:u w:val="single"/>
        </w:rPr>
      </w:pPr>
      <w:bookmarkStart w:id="74" w:name="_Toc434154333"/>
      <w:r w:rsidRPr="006A0C8E">
        <w:rPr>
          <w:rFonts w:ascii="Arial" w:hAnsi="Arial" w:cs="Arial"/>
          <w:i/>
          <w:u w:val="single"/>
        </w:rPr>
        <w:t>Generalisatie fase</w:t>
      </w:r>
      <w:bookmarkEnd w:id="74"/>
    </w:p>
    <w:p w14:paraId="01AF2875" w14:textId="7BA0B789" w:rsidR="00413FAE" w:rsidRPr="006A0C8E" w:rsidRDefault="00413FAE" w:rsidP="00413FAE">
      <w:pPr>
        <w:rPr>
          <w:rFonts w:cs="Arial"/>
          <w:lang w:val="nl-BE"/>
        </w:rPr>
      </w:pPr>
      <w:r w:rsidRPr="006A0C8E">
        <w:rPr>
          <w:rFonts w:cs="Arial"/>
          <w:lang w:val="nl-BE"/>
        </w:rPr>
        <w:t>De hond moet de geur kunnen herkennen in alle mogelijke situaties.</w:t>
      </w:r>
      <w:r w:rsidRPr="006A0C8E">
        <w:rPr>
          <w:rFonts w:cs="Arial"/>
          <w:lang w:val="nl-BE"/>
        </w:rPr>
        <w:br/>
        <w:t>Daarom werden er wildstalen opgestuurd</w:t>
      </w:r>
      <w:r w:rsidR="006662BD">
        <w:rPr>
          <w:rFonts w:cs="Arial"/>
          <w:lang w:val="nl-BE"/>
        </w:rPr>
        <w:t xml:space="preserve"> vanuit Nederland</w:t>
      </w:r>
      <w:r w:rsidRPr="006A0C8E">
        <w:rPr>
          <w:rFonts w:cs="Arial"/>
          <w:lang w:val="nl-BE"/>
        </w:rPr>
        <w:t>, zodat er getest kon worden, of de honden hier ook op reageren. Deze stalen zijn van de Europese otter, die leeft op een heel andere voeding dan de otterstalen uit gevangenschap die we voorheen gebruikte.</w:t>
      </w:r>
      <w:r w:rsidRPr="006A0C8E">
        <w:rPr>
          <w:rFonts w:cs="Arial"/>
          <w:lang w:val="nl-BE"/>
        </w:rPr>
        <w:br/>
      </w:r>
    </w:p>
    <w:p w14:paraId="4E78443E" w14:textId="5AD4A63F" w:rsidR="00413FAE" w:rsidRPr="006A0C8E" w:rsidRDefault="00413FAE" w:rsidP="00413FAE">
      <w:pPr>
        <w:rPr>
          <w:rFonts w:cs="Arial"/>
          <w:i/>
          <w:u w:val="single"/>
        </w:rPr>
      </w:pPr>
      <w:r w:rsidRPr="006A0C8E">
        <w:rPr>
          <w:rFonts w:cs="Arial"/>
          <w:i/>
          <w:u w:val="single"/>
        </w:rPr>
        <w:t>Blind zoeken</w:t>
      </w:r>
    </w:p>
    <w:p w14:paraId="76DEE360" w14:textId="58D9ADB8" w:rsidR="00413FAE" w:rsidRPr="006A0C8E" w:rsidRDefault="00424B31" w:rsidP="00413FAE">
      <w:pPr>
        <w:rPr>
          <w:rFonts w:cs="Arial"/>
        </w:rPr>
      </w:pPr>
      <w:r>
        <w:rPr>
          <w:rFonts w:cs="Arial"/>
        </w:rPr>
        <w:t>Bij het blind zoeken</w:t>
      </w:r>
      <w:r w:rsidR="00413FAE" w:rsidRPr="006A0C8E">
        <w:rPr>
          <w:rFonts w:cs="Arial"/>
        </w:rPr>
        <w:t xml:space="preserve"> is de plaats waar het staal verstopt is, ongekend voor de geleider; Deze oefening elimineert eventuele aanwijzingen in de lichaamstaal van de geleider. </w:t>
      </w:r>
      <w:r w:rsidR="00413FAE" w:rsidRPr="006A0C8E">
        <w:rPr>
          <w:rFonts w:cs="Arial"/>
        </w:rPr>
        <w:br/>
        <w:t>Onbewust sturen we de hond vaak naar het staal door er zelf naar toe te stappen of te vertragen nabij het staal.</w:t>
      </w:r>
    </w:p>
    <w:p w14:paraId="5FC5C672" w14:textId="569D5EC7" w:rsidR="00413FAE" w:rsidRPr="006A0C8E" w:rsidRDefault="00413FAE" w:rsidP="00413FAE">
      <w:pPr>
        <w:rPr>
          <w:rFonts w:cs="Arial"/>
        </w:rPr>
      </w:pPr>
      <w:r w:rsidRPr="006A0C8E">
        <w:rPr>
          <w:rFonts w:cs="Arial"/>
        </w:rPr>
        <w:t xml:space="preserve">Bij het blind </w:t>
      </w:r>
      <w:r w:rsidR="00424B31">
        <w:rPr>
          <w:rFonts w:cs="Arial"/>
        </w:rPr>
        <w:t>zoeken wordt de hond pas beloond</w:t>
      </w:r>
      <w:r w:rsidRPr="006A0C8E">
        <w:rPr>
          <w:rFonts w:cs="Arial"/>
        </w:rPr>
        <w:t xml:space="preserve"> na bevestiging van de</w:t>
      </w:r>
      <w:r w:rsidR="00424B31">
        <w:rPr>
          <w:rFonts w:cs="Arial"/>
        </w:rPr>
        <w:t xml:space="preserve"> persoon</w:t>
      </w:r>
      <w:r w:rsidRPr="006A0C8E">
        <w:rPr>
          <w:rFonts w:cs="Arial"/>
        </w:rPr>
        <w:t xml:space="preserve"> die de proef heeft klaargezet. Op deze manier krijgt de geleider inzicht in de fixatie van de hond aangezien er een significante verschillen in lichaamstaal kunnen zijn, wanneer een hond een geur herkent, of wanneer hij twijfelt, of zelfs gewoon fixeert uit frustratie.</w:t>
      </w:r>
    </w:p>
    <w:p w14:paraId="041272C3" w14:textId="7264EA3B" w:rsidR="00413FAE" w:rsidRPr="006A0C8E" w:rsidRDefault="00413FAE" w:rsidP="00413FAE">
      <w:pPr>
        <w:rPr>
          <w:rFonts w:cs="Arial"/>
        </w:rPr>
      </w:pPr>
      <w:r w:rsidRPr="006A0C8E">
        <w:rPr>
          <w:rFonts w:cs="Arial"/>
        </w:rPr>
        <w:t>Een aanduiding telt pas mee voor de resultaten, wanneer de geleider dit erkent als aanduiding.</w:t>
      </w:r>
      <w:r w:rsidR="00945A9E">
        <w:rPr>
          <w:rFonts w:cs="Arial"/>
        </w:rPr>
        <w:t xml:space="preserve">  </w:t>
      </w:r>
      <w:r w:rsidRPr="006A0C8E">
        <w:rPr>
          <w:rFonts w:cs="Arial"/>
        </w:rPr>
        <w:t>Wanneer de hond een staal aanduid en de geleider erkent de fixatie, steekt d</w:t>
      </w:r>
      <w:r w:rsidR="00945A9E">
        <w:rPr>
          <w:rFonts w:cs="Arial"/>
        </w:rPr>
        <w:t xml:space="preserve">eze onopvallend de arm omhoog. </w:t>
      </w:r>
      <w:r w:rsidRPr="006A0C8E">
        <w:rPr>
          <w:rFonts w:cs="Arial"/>
        </w:rPr>
        <w:t>Hierop zal degene die de proef heeft opgezet een bevestigen of de hond effectief de juiste geur fixeert waarna de hond beloont kan worden. Men beloont dus nooit, indien het niet 100 procent ze</w:t>
      </w:r>
      <w:r w:rsidR="00945A9E">
        <w:rPr>
          <w:rFonts w:cs="Arial"/>
        </w:rPr>
        <w:t xml:space="preserve">ker over het juiste staal gaat.  </w:t>
      </w:r>
      <w:r w:rsidR="00424B31">
        <w:rPr>
          <w:rFonts w:cs="Arial"/>
        </w:rPr>
        <w:t>Om de hond niet onopzettelijk een bekrachtiging te geven vraagt men</w:t>
      </w:r>
      <w:r w:rsidRPr="006A0C8E">
        <w:rPr>
          <w:rFonts w:cs="Arial"/>
        </w:rPr>
        <w:t xml:space="preserve"> niet verbaal om bevestiging indien de hond een staal fixeert, omdat de stem van de geleider, de fixatie van de hond bekrachtigd en hierdoor foute conditionering kan optreden.</w:t>
      </w:r>
    </w:p>
    <w:p w14:paraId="7552CA62" w14:textId="77777777" w:rsidR="00D470B7" w:rsidRPr="006A0C8E" w:rsidRDefault="00D470B7" w:rsidP="00413FAE">
      <w:pPr>
        <w:rPr>
          <w:rFonts w:cs="Arial"/>
        </w:rPr>
      </w:pPr>
    </w:p>
    <w:p w14:paraId="29B4EB05" w14:textId="77777777" w:rsidR="00945A9E" w:rsidRDefault="00945A9E" w:rsidP="00D470B7">
      <w:pPr>
        <w:rPr>
          <w:rFonts w:cs="Arial"/>
          <w:b/>
          <w:i/>
          <w:u w:val="single"/>
        </w:rPr>
      </w:pPr>
    </w:p>
    <w:p w14:paraId="03FB9A30" w14:textId="7F7AEBCC" w:rsidR="00D470B7" w:rsidRPr="006A0C8E" w:rsidRDefault="00D470B7" w:rsidP="00D470B7">
      <w:pPr>
        <w:rPr>
          <w:rFonts w:cs="Arial"/>
          <w:b/>
          <w:i/>
          <w:u w:val="single"/>
        </w:rPr>
      </w:pPr>
      <w:r w:rsidRPr="006A0C8E">
        <w:rPr>
          <w:rFonts w:cs="Arial"/>
          <w:b/>
          <w:i/>
          <w:u w:val="single"/>
        </w:rPr>
        <w:t>Vrij zoeken op oefenterrein</w:t>
      </w:r>
    </w:p>
    <w:p w14:paraId="6656D783" w14:textId="77777777" w:rsidR="00D470B7" w:rsidRPr="006A0C8E" w:rsidRDefault="00D470B7" w:rsidP="00D470B7">
      <w:pPr>
        <w:rPr>
          <w:rFonts w:cs="Arial"/>
        </w:rPr>
      </w:pPr>
      <w:r w:rsidRPr="006A0C8E">
        <w:rPr>
          <w:rFonts w:cs="Arial"/>
        </w:rPr>
        <w:t>Hierbij werd er een gekend staal zichtbaar in het gras gezet.</w:t>
      </w:r>
    </w:p>
    <w:p w14:paraId="2C969FA6" w14:textId="1CA6238A" w:rsidR="00D470B7" w:rsidRPr="006A0C8E" w:rsidRDefault="00424B31" w:rsidP="00D470B7">
      <w:pPr>
        <w:rPr>
          <w:rFonts w:cs="Arial"/>
        </w:rPr>
      </w:pPr>
      <w:r>
        <w:rPr>
          <w:rFonts w:cs="Arial"/>
        </w:rPr>
        <w:t>Als de hond dit aanduidde, werd het staal daarna</w:t>
      </w:r>
      <w:r w:rsidR="00D470B7" w:rsidRPr="006A0C8E">
        <w:rPr>
          <w:rFonts w:cs="Arial"/>
        </w:rPr>
        <w:t xml:space="preserve"> verstopt. Eens de hond dit goed doorheeft kunnen er nieuwe stalen verstopt worden. </w:t>
      </w:r>
    </w:p>
    <w:p w14:paraId="29775BBA" w14:textId="77777777" w:rsidR="00D470B7" w:rsidRPr="006A0C8E" w:rsidRDefault="00D470B7" w:rsidP="00D470B7">
      <w:pPr>
        <w:rPr>
          <w:rFonts w:cs="Arial"/>
        </w:rPr>
      </w:pPr>
      <w:r w:rsidRPr="006A0C8E">
        <w:rPr>
          <w:rFonts w:cs="Arial"/>
        </w:rPr>
        <w:t>Er moet zowel geoefend worden op kleine oppervlakten, om zeer gedetailleerd te zoeken naar een ouder staal, als het zoeken op grotere oppervlakten naar een vers staal.</w:t>
      </w:r>
    </w:p>
    <w:p w14:paraId="52C94A8D" w14:textId="0D13FA38" w:rsidR="00413FAE" w:rsidRDefault="00D470B7" w:rsidP="00D470B7">
      <w:pPr>
        <w:rPr>
          <w:rFonts w:cs="Arial"/>
        </w:rPr>
      </w:pPr>
      <w:r w:rsidRPr="006A0C8E">
        <w:rPr>
          <w:rFonts w:cs="Arial"/>
        </w:rPr>
        <w:t>De stalen werden verstopt in putten in de grond,</w:t>
      </w:r>
      <w:r w:rsidR="00E75C66">
        <w:rPr>
          <w:rFonts w:cs="Arial"/>
        </w:rPr>
        <w:t xml:space="preserve"> </w:t>
      </w:r>
      <w:r w:rsidRPr="006A0C8E">
        <w:rPr>
          <w:rFonts w:cs="Arial"/>
        </w:rPr>
        <w:t>onder afgevallen bladeren, tussen hoog gras of struiken. De hond moet het staal ook leren aanduiden, als hij er niet met zijn neus bij kan</w:t>
      </w:r>
      <w:r w:rsidR="00E75C66">
        <w:rPr>
          <w:rFonts w:cs="Arial"/>
        </w:rPr>
        <w:t>.</w:t>
      </w:r>
    </w:p>
    <w:p w14:paraId="5272DDD5" w14:textId="09730DB1" w:rsidR="00E75C66" w:rsidRPr="00E75C66" w:rsidRDefault="00E75C66" w:rsidP="00D470B7">
      <w:pPr>
        <w:rPr>
          <w:rFonts w:cs="Arial"/>
          <w:i/>
        </w:rPr>
      </w:pPr>
    </w:p>
    <w:p w14:paraId="1DE0F2EE" w14:textId="21B35EF4" w:rsidR="00E75C66" w:rsidRDefault="00E75C66" w:rsidP="00D470B7">
      <w:pPr>
        <w:rPr>
          <w:rFonts w:cs="Arial"/>
          <w:b/>
          <w:i/>
          <w:u w:val="single"/>
        </w:rPr>
      </w:pPr>
      <w:r w:rsidRPr="00E75C66">
        <w:rPr>
          <w:rFonts w:cs="Arial"/>
          <w:b/>
          <w:i/>
          <w:u w:val="single"/>
        </w:rPr>
        <w:t>Vrij zoeken in otterhabitat</w:t>
      </w:r>
    </w:p>
    <w:p w14:paraId="794E683D" w14:textId="236F4686" w:rsidR="00E75C66" w:rsidRDefault="00E75C66" w:rsidP="00D470B7">
      <w:pPr>
        <w:rPr>
          <w:rFonts w:cs="Arial"/>
        </w:rPr>
      </w:pPr>
      <w:r w:rsidRPr="00E75C66">
        <w:rPr>
          <w:rFonts w:cs="Arial"/>
        </w:rPr>
        <w:t>Als</w:t>
      </w:r>
      <w:r>
        <w:rPr>
          <w:rFonts w:cs="Arial"/>
        </w:rPr>
        <w:t xml:space="preserve"> laatste werden de hon</w:t>
      </w:r>
      <w:r w:rsidR="00622D66">
        <w:rPr>
          <w:rFonts w:cs="Arial"/>
        </w:rPr>
        <w:t>den getest in de praktijk. Er we</w:t>
      </w:r>
      <w:r>
        <w:rPr>
          <w:rFonts w:cs="Arial"/>
        </w:rPr>
        <w:t xml:space="preserve">rden verklikkerplaatsen gecontroleerd. </w:t>
      </w:r>
      <w:r w:rsidR="00622D66">
        <w:rPr>
          <w:rFonts w:cs="Arial"/>
        </w:rPr>
        <w:t xml:space="preserve">Dit zijn plaatsen die voor de otter aantrekkelijk zijn, om </w:t>
      </w:r>
      <w:proofErr w:type="spellStart"/>
      <w:r w:rsidR="00622D66">
        <w:rPr>
          <w:rFonts w:cs="Arial"/>
        </w:rPr>
        <w:t>spraints</w:t>
      </w:r>
      <w:proofErr w:type="spellEnd"/>
      <w:r w:rsidR="00622D66">
        <w:rPr>
          <w:rFonts w:cs="Arial"/>
        </w:rPr>
        <w:t xml:space="preserve"> op achter te laten. </w:t>
      </w:r>
      <w:r>
        <w:rPr>
          <w:rFonts w:cs="Arial"/>
        </w:rPr>
        <w:t>Elke paar uur werd er van hond gewisseld</w:t>
      </w:r>
      <w:r w:rsidR="00900ADF">
        <w:rPr>
          <w:rFonts w:cs="Arial"/>
        </w:rPr>
        <w:t xml:space="preserve"> aangezien het zoeken erg intensief is. </w:t>
      </w:r>
    </w:p>
    <w:p w14:paraId="0F3EE6E2" w14:textId="77777777" w:rsidR="00945A9E" w:rsidRPr="00E75C66" w:rsidRDefault="00945A9E" w:rsidP="00D470B7">
      <w:pPr>
        <w:rPr>
          <w:rFonts w:cs="Arial"/>
        </w:rPr>
      </w:pPr>
    </w:p>
    <w:p w14:paraId="21F82564" w14:textId="77777777" w:rsidR="00E75C66" w:rsidRPr="00E75C66" w:rsidRDefault="00E75C66" w:rsidP="00D470B7">
      <w:pPr>
        <w:rPr>
          <w:rFonts w:cs="Arial"/>
          <w:b/>
          <w:u w:val="single"/>
        </w:rPr>
      </w:pPr>
    </w:p>
    <w:p w14:paraId="0F3DE768" w14:textId="5004A3E9" w:rsidR="00413FAE" w:rsidRPr="006A0C8E" w:rsidRDefault="00413FAE" w:rsidP="00D36E40">
      <w:pPr>
        <w:pStyle w:val="Kop2"/>
      </w:pPr>
      <w:bookmarkStart w:id="75" w:name="_Toc450912395"/>
      <w:r w:rsidRPr="006A0C8E">
        <w:t>Contaminatie</w:t>
      </w:r>
      <w:bookmarkEnd w:id="75"/>
    </w:p>
    <w:p w14:paraId="5D110692" w14:textId="77777777" w:rsidR="00D24399" w:rsidRPr="006A0C8E" w:rsidRDefault="00D24399" w:rsidP="00D24399">
      <w:pPr>
        <w:rPr>
          <w:rFonts w:cs="Arial"/>
        </w:rPr>
      </w:pPr>
    </w:p>
    <w:p w14:paraId="326A48E5" w14:textId="6710B55E" w:rsidR="00413FAE" w:rsidRPr="00622D66" w:rsidRDefault="00413FAE" w:rsidP="00622D66">
      <w:pPr>
        <w:pStyle w:val="Geenafstand"/>
        <w:rPr>
          <w:rFonts w:ascii="Arial" w:hAnsi="Arial" w:cs="Arial"/>
        </w:rPr>
      </w:pPr>
      <w:bookmarkStart w:id="76" w:name="_Toc442963459"/>
      <w:r w:rsidRPr="006A0C8E">
        <w:rPr>
          <w:rFonts w:ascii="Arial" w:hAnsi="Arial" w:cs="Arial"/>
        </w:rPr>
        <w:t xml:space="preserve">Een van de valkuilen in </w:t>
      </w:r>
      <w:r w:rsidR="00622D66">
        <w:rPr>
          <w:rFonts w:ascii="Arial" w:hAnsi="Arial" w:cs="Arial"/>
        </w:rPr>
        <w:t>de training van het speuren</w:t>
      </w:r>
      <w:r w:rsidRPr="006A0C8E">
        <w:rPr>
          <w:rFonts w:ascii="Arial" w:hAnsi="Arial" w:cs="Arial"/>
        </w:rPr>
        <w:t>, is de hond conditioneren op een menselijke geur. De hond zal altij</w:t>
      </w:r>
      <w:r w:rsidR="00622D66">
        <w:rPr>
          <w:rFonts w:ascii="Arial" w:hAnsi="Arial" w:cs="Arial"/>
        </w:rPr>
        <w:t>d de makkelijkste manier zoeken</w:t>
      </w:r>
      <w:r w:rsidRPr="006A0C8E">
        <w:rPr>
          <w:rFonts w:ascii="Arial" w:hAnsi="Arial" w:cs="Arial"/>
        </w:rPr>
        <w:t xml:space="preserve"> om aan zijn beloning te geraken. Daarom kan hij de link leggen tussen het </w:t>
      </w:r>
      <w:r w:rsidR="00424B31">
        <w:rPr>
          <w:rFonts w:ascii="Arial" w:hAnsi="Arial" w:cs="Arial"/>
        </w:rPr>
        <w:t xml:space="preserve">positieve </w:t>
      </w:r>
      <w:r w:rsidRPr="006A0C8E">
        <w:rPr>
          <w:rFonts w:ascii="Arial" w:hAnsi="Arial" w:cs="Arial"/>
        </w:rPr>
        <w:t>staal en menselijke geur, aangezien dit staal het vaakst verplaatst en gehanteerd wordt.</w:t>
      </w:r>
      <w:bookmarkEnd w:id="76"/>
      <w:r w:rsidRPr="006A0C8E">
        <w:rPr>
          <w:rFonts w:ascii="Arial" w:hAnsi="Arial" w:cs="Arial"/>
        </w:rPr>
        <w:t xml:space="preserve"> </w:t>
      </w:r>
      <w:r w:rsidRPr="006A0C8E">
        <w:rPr>
          <w:rFonts w:ascii="Arial" w:hAnsi="Arial" w:cs="Arial"/>
        </w:rPr>
        <w:br/>
      </w:r>
      <w:r w:rsidRPr="00424B31">
        <w:rPr>
          <w:rFonts w:ascii="Arial" w:hAnsi="Arial" w:cs="Arial"/>
        </w:rPr>
        <w:t>Vooral wanneer je iets verstopt in de natuur, zal menselijke geur v</w:t>
      </w:r>
      <w:r w:rsidR="00424B31" w:rsidRPr="00424B31">
        <w:rPr>
          <w:rFonts w:ascii="Arial" w:hAnsi="Arial" w:cs="Arial"/>
        </w:rPr>
        <w:t>oor de hond erg opvallend zijn waardoor de hond geconditioneerd kan worden op menselijke geur en dus gewoon het staal kiezen dat recent is vast genomen</w:t>
      </w:r>
      <w:r w:rsidR="00424B31" w:rsidRPr="006A0C8E">
        <w:rPr>
          <w:rFonts w:cs="Arial"/>
        </w:rPr>
        <w:t>.</w:t>
      </w:r>
      <w:r w:rsidR="00424B31">
        <w:rPr>
          <w:rFonts w:ascii="Arial" w:hAnsi="Arial" w:cs="Arial"/>
        </w:rPr>
        <w:t xml:space="preserve"> </w:t>
      </w:r>
      <w:r w:rsidRPr="00424B31">
        <w:rPr>
          <w:rFonts w:ascii="Arial" w:hAnsi="Arial" w:cs="Arial"/>
        </w:rPr>
        <w:t xml:space="preserve">Daarom is het noodzakelijk altijd handschoenen te dragen. </w:t>
      </w:r>
      <w:r w:rsidRPr="006A0C8E">
        <w:rPr>
          <w:rFonts w:cs="Arial"/>
        </w:rPr>
        <w:t xml:space="preserve"> </w:t>
      </w:r>
    </w:p>
    <w:p w14:paraId="327B51AF" w14:textId="77777777" w:rsidR="00413FAE" w:rsidRPr="006A0C8E" w:rsidRDefault="00413FAE" w:rsidP="00413FAE">
      <w:pPr>
        <w:pStyle w:val="Ondertitel"/>
        <w:jc w:val="left"/>
        <w:rPr>
          <w:rFonts w:ascii="Arial" w:hAnsi="Arial" w:cs="Arial"/>
          <w:sz w:val="22"/>
          <w:szCs w:val="22"/>
          <w:lang w:val="nl-BE"/>
        </w:rPr>
      </w:pPr>
    </w:p>
    <w:p w14:paraId="3FF96DE8" w14:textId="5DE1F880" w:rsidR="00413FAE" w:rsidRPr="006A0C8E" w:rsidRDefault="00413FAE" w:rsidP="00413FAE">
      <w:pPr>
        <w:rPr>
          <w:rFonts w:cs="Arial"/>
          <w:szCs w:val="22"/>
        </w:rPr>
      </w:pPr>
      <w:r w:rsidRPr="006A0C8E">
        <w:rPr>
          <w:rFonts w:cs="Arial"/>
          <w:szCs w:val="22"/>
        </w:rPr>
        <w:t>Indien er gaten worden gemaakt, om stalen in te verstoppen, moeten er over het te doorzoeken oppervlak extra gaten bijgemaakt worden</w:t>
      </w:r>
      <w:r w:rsidR="00622D66">
        <w:rPr>
          <w:rFonts w:cs="Arial"/>
          <w:szCs w:val="22"/>
        </w:rPr>
        <w:t xml:space="preserve">. Ander kan de hond de link </w:t>
      </w:r>
      <w:r w:rsidRPr="006A0C8E">
        <w:rPr>
          <w:rFonts w:cs="Arial"/>
          <w:szCs w:val="22"/>
        </w:rPr>
        <w:t xml:space="preserve">leggen met </w:t>
      </w:r>
      <w:r w:rsidR="00622D66">
        <w:rPr>
          <w:rFonts w:cs="Arial"/>
          <w:szCs w:val="22"/>
        </w:rPr>
        <w:t xml:space="preserve">het </w:t>
      </w:r>
      <w:r w:rsidRPr="006A0C8E">
        <w:rPr>
          <w:rFonts w:cs="Arial"/>
          <w:szCs w:val="22"/>
        </w:rPr>
        <w:t>staal en de grondverstoring.</w:t>
      </w:r>
    </w:p>
    <w:p w14:paraId="5EFA341F" w14:textId="77777777" w:rsidR="00413FAE" w:rsidRPr="006A0C8E" w:rsidRDefault="00413FAE" w:rsidP="00413FAE">
      <w:pPr>
        <w:rPr>
          <w:rFonts w:cs="Arial"/>
          <w:szCs w:val="22"/>
        </w:rPr>
      </w:pPr>
    </w:p>
    <w:p w14:paraId="3FAE771B" w14:textId="77777777" w:rsidR="00413FAE" w:rsidRPr="006A0C8E" w:rsidRDefault="00413FAE" w:rsidP="00413FAE">
      <w:pPr>
        <w:rPr>
          <w:rFonts w:cs="Arial"/>
          <w:szCs w:val="22"/>
        </w:rPr>
      </w:pPr>
      <w:r w:rsidRPr="006A0C8E">
        <w:rPr>
          <w:rFonts w:cs="Arial"/>
          <w:szCs w:val="22"/>
        </w:rPr>
        <w:t>Een tweede veelgemaakte fout is cross-contaminatie.</w:t>
      </w:r>
    </w:p>
    <w:p w14:paraId="231C2B97" w14:textId="77777777" w:rsidR="00413FAE" w:rsidRPr="006A0C8E" w:rsidRDefault="00413FAE" w:rsidP="00413FAE">
      <w:pPr>
        <w:rPr>
          <w:rFonts w:cs="Arial"/>
          <w:szCs w:val="22"/>
        </w:rPr>
      </w:pPr>
      <w:r w:rsidRPr="006A0C8E">
        <w:rPr>
          <w:rFonts w:cs="Arial"/>
          <w:szCs w:val="22"/>
        </w:rPr>
        <w:t xml:space="preserve">Dit wilt zeggen dat </w:t>
      </w:r>
      <w:proofErr w:type="spellStart"/>
      <w:r w:rsidRPr="006A0C8E">
        <w:rPr>
          <w:rFonts w:cs="Arial"/>
          <w:szCs w:val="22"/>
        </w:rPr>
        <w:t>bijgeuren</w:t>
      </w:r>
      <w:proofErr w:type="spellEnd"/>
      <w:r w:rsidRPr="006A0C8E">
        <w:rPr>
          <w:rFonts w:cs="Arial"/>
          <w:szCs w:val="22"/>
        </w:rPr>
        <w:t>, proefopstelling of het te doorzoeken terrein gecontamineerd wordt met het otterstaal, waardoor de hond dit kan gaan aanduiden en hiervoor niet beloond zal worden.</w:t>
      </w:r>
    </w:p>
    <w:p w14:paraId="0AC0FF19" w14:textId="77777777" w:rsidR="00413FAE" w:rsidRPr="006A0C8E" w:rsidRDefault="00413FAE" w:rsidP="00413FAE">
      <w:pPr>
        <w:rPr>
          <w:rFonts w:cs="Arial"/>
          <w:szCs w:val="22"/>
        </w:rPr>
      </w:pPr>
      <w:r w:rsidRPr="006A0C8E">
        <w:rPr>
          <w:rFonts w:cs="Arial"/>
          <w:szCs w:val="22"/>
        </w:rPr>
        <w:t xml:space="preserve">Daarom is het van groot belang positieve stalen apart te bewaren van negatieve bokalen. </w:t>
      </w:r>
    </w:p>
    <w:p w14:paraId="29072140" w14:textId="77777777" w:rsidR="00413FAE" w:rsidRPr="006A0C8E" w:rsidRDefault="00413FAE" w:rsidP="00413FAE">
      <w:pPr>
        <w:rPr>
          <w:rFonts w:cs="Arial"/>
          <w:szCs w:val="22"/>
        </w:rPr>
      </w:pPr>
      <w:r w:rsidRPr="006A0C8E">
        <w:rPr>
          <w:rFonts w:cs="Arial"/>
          <w:szCs w:val="22"/>
        </w:rPr>
        <w:t xml:space="preserve">Er mag niet met dezelfde hand eerst een positief staal vast genomen worden en daarna een </w:t>
      </w:r>
      <w:proofErr w:type="spellStart"/>
      <w:r w:rsidRPr="006A0C8E">
        <w:rPr>
          <w:rFonts w:cs="Arial"/>
          <w:szCs w:val="22"/>
        </w:rPr>
        <w:t>bijgeur</w:t>
      </w:r>
      <w:proofErr w:type="spellEnd"/>
      <w:r w:rsidRPr="006A0C8E">
        <w:rPr>
          <w:rFonts w:cs="Arial"/>
          <w:szCs w:val="22"/>
        </w:rPr>
        <w:t xml:space="preserve"> verplaatsen. Aangezien we met een zeer sterk ruikend product werken, kan de geur worden overgedragen door enkel het staal neer te leggen. Daarom is oplettendheid noodzakelijk om de hond niet te demotiveren of straffen op gecontamineerde terreinen of </w:t>
      </w:r>
      <w:proofErr w:type="spellStart"/>
      <w:r w:rsidRPr="006A0C8E">
        <w:rPr>
          <w:rFonts w:cs="Arial"/>
          <w:szCs w:val="22"/>
        </w:rPr>
        <w:t>bijgeuren</w:t>
      </w:r>
      <w:proofErr w:type="spellEnd"/>
      <w:r w:rsidRPr="006A0C8E">
        <w:rPr>
          <w:rFonts w:cs="Arial"/>
          <w:szCs w:val="22"/>
        </w:rPr>
        <w:t>.</w:t>
      </w:r>
    </w:p>
    <w:p w14:paraId="1278A6F0" w14:textId="77777777" w:rsidR="00221F88" w:rsidRPr="006A0C8E" w:rsidRDefault="00221F88">
      <w:pPr>
        <w:rPr>
          <w:rFonts w:cs="Arial"/>
        </w:rPr>
      </w:pPr>
    </w:p>
    <w:p w14:paraId="1278A6F1" w14:textId="77777777" w:rsidR="00C5323F" w:rsidRPr="006A0C8E" w:rsidRDefault="00DE601A" w:rsidP="005F1689">
      <w:pPr>
        <w:pStyle w:val="Kop1"/>
      </w:pPr>
      <w:r w:rsidRPr="006A0C8E">
        <w:br w:type="page"/>
      </w:r>
      <w:bookmarkStart w:id="77" w:name="_Toc303865104"/>
      <w:bookmarkStart w:id="78" w:name="_Toc303865988"/>
      <w:bookmarkStart w:id="79" w:name="_Toc303866031"/>
      <w:bookmarkStart w:id="80" w:name="_Toc351024799"/>
      <w:bookmarkStart w:id="81" w:name="_Toc450912396"/>
      <w:r w:rsidR="00394C23" w:rsidRPr="006A0C8E">
        <w:lastRenderedPageBreak/>
        <w:t>Resultaten</w:t>
      </w:r>
      <w:bookmarkEnd w:id="77"/>
      <w:bookmarkEnd w:id="78"/>
      <w:bookmarkEnd w:id="79"/>
      <w:bookmarkEnd w:id="80"/>
      <w:bookmarkEnd w:id="81"/>
    </w:p>
    <w:p w14:paraId="1278A6F2" w14:textId="77777777" w:rsidR="00910A04" w:rsidRPr="006A0C8E" w:rsidRDefault="00910A04" w:rsidP="009B0D78">
      <w:pPr>
        <w:rPr>
          <w:rFonts w:cs="Arial"/>
          <w:color w:val="220EB2"/>
        </w:rPr>
      </w:pPr>
    </w:p>
    <w:p w14:paraId="3684C514" w14:textId="77777777" w:rsidR="00D36E40" w:rsidRPr="006A0C8E" w:rsidRDefault="00D36E40" w:rsidP="00D36E40">
      <w:pPr>
        <w:rPr>
          <w:rFonts w:cs="Arial"/>
          <w:lang w:val="nl-BE"/>
        </w:rPr>
      </w:pPr>
      <w:r w:rsidRPr="006A0C8E">
        <w:rPr>
          <w:rFonts w:cs="Arial"/>
          <w:lang w:val="nl-BE"/>
        </w:rPr>
        <w:t>Vanaf fase 3 werden nieuwe oefeningen gescoord.</w:t>
      </w:r>
    </w:p>
    <w:p w14:paraId="1E89696F" w14:textId="77777777" w:rsidR="00D36E40" w:rsidRPr="006A0C8E" w:rsidRDefault="00D36E40" w:rsidP="00D36E40">
      <w:pPr>
        <w:rPr>
          <w:rFonts w:cs="Arial"/>
          <w:lang w:val="nl-BE"/>
        </w:rPr>
      </w:pPr>
    </w:p>
    <w:p w14:paraId="189E80A6" w14:textId="77777777" w:rsidR="00D36E40" w:rsidRPr="006A0C8E" w:rsidRDefault="00D36E40" w:rsidP="00D36E40">
      <w:pPr>
        <w:rPr>
          <w:rFonts w:cs="Arial"/>
          <w:lang w:val="nl-BE"/>
        </w:rPr>
      </w:pPr>
      <w:r w:rsidRPr="006A0C8E">
        <w:rPr>
          <w:rFonts w:cs="Arial"/>
          <w:lang w:val="nl-BE"/>
        </w:rPr>
        <w:t>Correct positief: de hond fixeert het otterstaal.</w:t>
      </w:r>
    </w:p>
    <w:p w14:paraId="13BA120F" w14:textId="77777777" w:rsidR="00D36E40" w:rsidRPr="006A0C8E" w:rsidRDefault="00D36E40" w:rsidP="00D36E40">
      <w:pPr>
        <w:rPr>
          <w:rFonts w:cs="Arial"/>
          <w:lang w:val="nl-BE"/>
        </w:rPr>
      </w:pPr>
      <w:r w:rsidRPr="006A0C8E">
        <w:rPr>
          <w:rFonts w:cs="Arial"/>
          <w:lang w:val="nl-BE"/>
        </w:rPr>
        <w:t xml:space="preserve">Vals positief: de hond fixeert een </w:t>
      </w:r>
      <w:proofErr w:type="spellStart"/>
      <w:r w:rsidRPr="006A0C8E">
        <w:rPr>
          <w:rFonts w:cs="Arial"/>
          <w:lang w:val="nl-BE"/>
        </w:rPr>
        <w:t>bijgeur</w:t>
      </w:r>
      <w:proofErr w:type="spellEnd"/>
    </w:p>
    <w:p w14:paraId="6453944D" w14:textId="77777777" w:rsidR="00D36E40" w:rsidRPr="006A0C8E" w:rsidRDefault="00D36E40" w:rsidP="00D36E40">
      <w:pPr>
        <w:rPr>
          <w:rFonts w:cs="Arial"/>
          <w:lang w:val="nl-BE"/>
        </w:rPr>
      </w:pPr>
      <w:r w:rsidRPr="006A0C8E">
        <w:rPr>
          <w:rFonts w:cs="Arial"/>
          <w:lang w:val="nl-BE"/>
        </w:rPr>
        <w:t>Correct negatief: er wordt geen staal aangeboden</w:t>
      </w:r>
    </w:p>
    <w:p w14:paraId="756D396B" w14:textId="77777777" w:rsidR="00D36E40" w:rsidRPr="006A0C8E" w:rsidRDefault="00D36E40" w:rsidP="00D36E40">
      <w:pPr>
        <w:rPr>
          <w:rFonts w:cs="Arial"/>
          <w:lang w:val="nl-BE"/>
        </w:rPr>
      </w:pPr>
      <w:r w:rsidRPr="006A0C8E">
        <w:rPr>
          <w:rFonts w:cs="Arial"/>
          <w:lang w:val="nl-BE"/>
        </w:rPr>
        <w:t>Vals Negatief: de hond vind het staal niet</w:t>
      </w:r>
    </w:p>
    <w:p w14:paraId="7A40A9D7" w14:textId="77777777" w:rsidR="00D36E40" w:rsidRPr="006A0C8E" w:rsidRDefault="00D36E40" w:rsidP="00D36E40">
      <w:pPr>
        <w:rPr>
          <w:rFonts w:cs="Arial"/>
          <w:lang w:val="nl-BE"/>
        </w:rPr>
      </w:pPr>
    </w:p>
    <w:p w14:paraId="1DC09392" w14:textId="77777777" w:rsidR="00D36E40" w:rsidRPr="00900ADF" w:rsidRDefault="00D36E40" w:rsidP="00253A29">
      <w:pPr>
        <w:rPr>
          <w:rFonts w:cs="Arial"/>
          <w:b/>
          <w:u w:val="single"/>
          <w:lang w:val="nl-BE"/>
        </w:rPr>
      </w:pPr>
      <w:r w:rsidRPr="00900ADF">
        <w:rPr>
          <w:rFonts w:cs="Arial"/>
          <w:b/>
          <w:u w:val="single"/>
          <w:lang w:val="nl-BE"/>
        </w:rPr>
        <w:t>Fase 3:</w:t>
      </w:r>
    </w:p>
    <w:p w14:paraId="7FEA0241" w14:textId="77777777" w:rsidR="00D36E40" w:rsidRPr="006A0C8E" w:rsidRDefault="00D36E40" w:rsidP="00D36E40">
      <w:pPr>
        <w:rPr>
          <w:rFonts w:cs="Arial"/>
          <w:lang w:val="nl-BE"/>
        </w:rPr>
      </w:pPr>
      <w:r w:rsidRPr="006A0C8E">
        <w:rPr>
          <w:rFonts w:cs="Arial"/>
          <w:lang w:val="nl-BE"/>
        </w:rPr>
        <w:t xml:space="preserve">In deze fase werd er gevarieerd in ouderdom van ottermest. Verder werd er afgewisseld met de </w:t>
      </w:r>
      <w:proofErr w:type="spellStart"/>
      <w:r w:rsidRPr="006A0C8E">
        <w:rPr>
          <w:rFonts w:cs="Arial"/>
          <w:lang w:val="nl-BE"/>
        </w:rPr>
        <w:t>bijgeuren</w:t>
      </w:r>
      <w:proofErr w:type="spellEnd"/>
      <w:r w:rsidRPr="006A0C8E">
        <w:rPr>
          <w:rFonts w:cs="Arial"/>
          <w:lang w:val="nl-BE"/>
        </w:rPr>
        <w:t xml:space="preserve"> uit fase 2.</w:t>
      </w:r>
    </w:p>
    <w:p w14:paraId="4F657CFC" w14:textId="77777777" w:rsidR="00D36E40" w:rsidRPr="006A0C8E" w:rsidRDefault="00D36E40" w:rsidP="00D36E40">
      <w:pPr>
        <w:rPr>
          <w:rFonts w:cs="Arial"/>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055"/>
        <w:gridCol w:w="1039"/>
        <w:gridCol w:w="657"/>
        <w:gridCol w:w="1064"/>
        <w:gridCol w:w="1862"/>
        <w:gridCol w:w="1830"/>
      </w:tblGrid>
      <w:tr w:rsidR="00D36E40" w:rsidRPr="006A0C8E" w14:paraId="01A666EC" w14:textId="77777777" w:rsidTr="008A79D7">
        <w:tc>
          <w:tcPr>
            <w:tcW w:w="1569" w:type="dxa"/>
            <w:shd w:val="clear" w:color="auto" w:fill="auto"/>
          </w:tcPr>
          <w:p w14:paraId="0378B5AE" w14:textId="77777777" w:rsidR="00D36E40" w:rsidRPr="006A0C8E" w:rsidRDefault="00D36E40" w:rsidP="008A79D7">
            <w:pPr>
              <w:rPr>
                <w:rFonts w:cs="Arial"/>
                <w:lang w:val="nl-BE"/>
              </w:rPr>
            </w:pPr>
          </w:p>
        </w:tc>
        <w:tc>
          <w:tcPr>
            <w:tcW w:w="1061" w:type="dxa"/>
            <w:shd w:val="clear" w:color="auto" w:fill="auto"/>
          </w:tcPr>
          <w:p w14:paraId="48DE776D" w14:textId="77777777" w:rsidR="00D36E40" w:rsidRPr="006A0C8E" w:rsidRDefault="00D36E40" w:rsidP="008A79D7">
            <w:pPr>
              <w:rPr>
                <w:rFonts w:cs="Arial"/>
                <w:b/>
                <w:lang w:val="nl-BE"/>
              </w:rPr>
            </w:pPr>
            <w:r w:rsidRPr="006A0C8E">
              <w:rPr>
                <w:rFonts w:cs="Arial"/>
                <w:b/>
                <w:lang w:val="nl-BE"/>
              </w:rPr>
              <w:t>positief</w:t>
            </w:r>
          </w:p>
        </w:tc>
        <w:tc>
          <w:tcPr>
            <w:tcW w:w="1042" w:type="dxa"/>
            <w:shd w:val="clear" w:color="auto" w:fill="auto"/>
          </w:tcPr>
          <w:p w14:paraId="199878AD" w14:textId="77777777" w:rsidR="00D36E40" w:rsidRPr="006A0C8E" w:rsidRDefault="00D36E40" w:rsidP="008A79D7">
            <w:pPr>
              <w:rPr>
                <w:rFonts w:cs="Arial"/>
                <w:lang w:val="nl-BE"/>
              </w:rPr>
            </w:pPr>
            <w:proofErr w:type="spellStart"/>
            <w:r w:rsidRPr="006A0C8E">
              <w:rPr>
                <w:rFonts w:cs="Arial"/>
                <w:lang w:val="nl-BE"/>
              </w:rPr>
              <w:t>Smokey</w:t>
            </w:r>
            <w:proofErr w:type="spellEnd"/>
          </w:p>
        </w:tc>
        <w:tc>
          <w:tcPr>
            <w:tcW w:w="656" w:type="dxa"/>
            <w:shd w:val="clear" w:color="auto" w:fill="auto"/>
          </w:tcPr>
          <w:p w14:paraId="095A43CB" w14:textId="77777777" w:rsidR="00D36E40" w:rsidRPr="006A0C8E" w:rsidRDefault="00D36E40" w:rsidP="008A79D7">
            <w:pPr>
              <w:rPr>
                <w:rFonts w:cs="Arial"/>
                <w:lang w:val="nl-BE"/>
              </w:rPr>
            </w:pPr>
            <w:r w:rsidRPr="006A0C8E">
              <w:rPr>
                <w:rFonts w:cs="Arial"/>
                <w:lang w:val="nl-BE"/>
              </w:rPr>
              <w:t>Blue</w:t>
            </w:r>
          </w:p>
        </w:tc>
        <w:tc>
          <w:tcPr>
            <w:tcW w:w="1064" w:type="dxa"/>
            <w:shd w:val="clear" w:color="auto" w:fill="auto"/>
          </w:tcPr>
          <w:p w14:paraId="66E76609" w14:textId="77777777" w:rsidR="00D36E40" w:rsidRPr="006A0C8E" w:rsidRDefault="00D36E40" w:rsidP="008A79D7">
            <w:pPr>
              <w:rPr>
                <w:rFonts w:cs="Arial"/>
                <w:b/>
                <w:lang w:val="nl-BE"/>
              </w:rPr>
            </w:pPr>
            <w:r w:rsidRPr="006A0C8E">
              <w:rPr>
                <w:rFonts w:cs="Arial"/>
                <w:b/>
                <w:lang w:val="nl-BE"/>
              </w:rPr>
              <w:t>negatief</w:t>
            </w:r>
          </w:p>
        </w:tc>
        <w:tc>
          <w:tcPr>
            <w:tcW w:w="1947" w:type="dxa"/>
            <w:shd w:val="clear" w:color="auto" w:fill="auto"/>
          </w:tcPr>
          <w:p w14:paraId="56425650" w14:textId="77777777" w:rsidR="00D36E40" w:rsidRPr="006A0C8E" w:rsidRDefault="00D36E40" w:rsidP="008A79D7">
            <w:pPr>
              <w:rPr>
                <w:rFonts w:cs="Arial"/>
                <w:lang w:val="nl-BE"/>
              </w:rPr>
            </w:pPr>
            <w:proofErr w:type="spellStart"/>
            <w:r w:rsidRPr="006A0C8E">
              <w:rPr>
                <w:rFonts w:cs="Arial"/>
                <w:lang w:val="nl-BE"/>
              </w:rPr>
              <w:t>Smokey</w:t>
            </w:r>
            <w:proofErr w:type="spellEnd"/>
          </w:p>
        </w:tc>
        <w:tc>
          <w:tcPr>
            <w:tcW w:w="1947" w:type="dxa"/>
            <w:shd w:val="clear" w:color="auto" w:fill="auto"/>
          </w:tcPr>
          <w:p w14:paraId="49F61C3F" w14:textId="77777777" w:rsidR="00D36E40" w:rsidRPr="006A0C8E" w:rsidRDefault="00D36E40" w:rsidP="008A79D7">
            <w:pPr>
              <w:rPr>
                <w:rFonts w:cs="Arial"/>
                <w:lang w:val="nl-BE"/>
              </w:rPr>
            </w:pPr>
            <w:r w:rsidRPr="006A0C8E">
              <w:rPr>
                <w:rFonts w:cs="Arial"/>
                <w:lang w:val="nl-BE"/>
              </w:rPr>
              <w:t>Blue</w:t>
            </w:r>
          </w:p>
        </w:tc>
      </w:tr>
      <w:tr w:rsidR="00D36E40" w:rsidRPr="006A0C8E" w14:paraId="691EF4BF" w14:textId="77777777" w:rsidTr="008A79D7">
        <w:tc>
          <w:tcPr>
            <w:tcW w:w="1569" w:type="dxa"/>
            <w:shd w:val="clear" w:color="auto" w:fill="auto"/>
          </w:tcPr>
          <w:p w14:paraId="67C70A87" w14:textId="77777777" w:rsidR="00D36E40" w:rsidRPr="006A0C8E" w:rsidRDefault="00D36E40" w:rsidP="008A79D7">
            <w:pPr>
              <w:rPr>
                <w:rFonts w:cs="Arial"/>
                <w:b/>
                <w:lang w:val="nl-BE"/>
              </w:rPr>
            </w:pPr>
            <w:r w:rsidRPr="006A0C8E">
              <w:rPr>
                <w:rFonts w:cs="Arial"/>
                <w:b/>
                <w:lang w:val="nl-BE"/>
              </w:rPr>
              <w:t>aanduiding</w:t>
            </w:r>
          </w:p>
        </w:tc>
        <w:tc>
          <w:tcPr>
            <w:tcW w:w="1061" w:type="dxa"/>
            <w:shd w:val="clear" w:color="auto" w:fill="auto"/>
          </w:tcPr>
          <w:p w14:paraId="59EBCFFC" w14:textId="77777777" w:rsidR="00D36E40" w:rsidRPr="006A0C8E" w:rsidRDefault="00D36E40" w:rsidP="008A79D7">
            <w:pPr>
              <w:rPr>
                <w:rFonts w:cs="Arial"/>
                <w:lang w:val="nl-BE"/>
              </w:rPr>
            </w:pPr>
            <w:r w:rsidRPr="006A0C8E">
              <w:rPr>
                <w:rFonts w:cs="Arial"/>
                <w:lang w:val="nl-BE"/>
              </w:rPr>
              <w:t>Correct +</w:t>
            </w:r>
          </w:p>
        </w:tc>
        <w:tc>
          <w:tcPr>
            <w:tcW w:w="1042" w:type="dxa"/>
            <w:shd w:val="clear" w:color="auto" w:fill="auto"/>
          </w:tcPr>
          <w:p w14:paraId="4696CDEA" w14:textId="24B129A1" w:rsidR="00D36E40" w:rsidRPr="006A0C8E" w:rsidRDefault="003C7C8F" w:rsidP="008A79D7">
            <w:pPr>
              <w:rPr>
                <w:rFonts w:cs="Arial"/>
                <w:lang w:val="nl-BE"/>
              </w:rPr>
            </w:pPr>
            <w:r w:rsidRPr="006A0C8E">
              <w:rPr>
                <w:rFonts w:cs="Arial"/>
                <w:lang w:val="nl-BE"/>
              </w:rPr>
              <w:t>6</w:t>
            </w:r>
          </w:p>
        </w:tc>
        <w:tc>
          <w:tcPr>
            <w:tcW w:w="656" w:type="dxa"/>
            <w:shd w:val="clear" w:color="auto" w:fill="auto"/>
          </w:tcPr>
          <w:p w14:paraId="22665BE8" w14:textId="77777777" w:rsidR="00D36E40" w:rsidRPr="006A0C8E" w:rsidRDefault="00D36E40" w:rsidP="008A79D7">
            <w:pPr>
              <w:rPr>
                <w:rFonts w:cs="Arial"/>
                <w:lang w:val="nl-BE"/>
              </w:rPr>
            </w:pPr>
            <w:r w:rsidRPr="006A0C8E">
              <w:rPr>
                <w:rFonts w:cs="Arial"/>
                <w:lang w:val="nl-BE"/>
              </w:rPr>
              <w:t>6</w:t>
            </w:r>
          </w:p>
        </w:tc>
        <w:tc>
          <w:tcPr>
            <w:tcW w:w="1064" w:type="dxa"/>
            <w:shd w:val="clear" w:color="auto" w:fill="auto"/>
          </w:tcPr>
          <w:p w14:paraId="4BE09B36" w14:textId="77777777" w:rsidR="00D36E40" w:rsidRPr="006A0C8E" w:rsidRDefault="00D36E40" w:rsidP="008A79D7">
            <w:pPr>
              <w:rPr>
                <w:rFonts w:cs="Arial"/>
                <w:lang w:val="nl-BE"/>
              </w:rPr>
            </w:pPr>
            <w:r w:rsidRPr="006A0C8E">
              <w:rPr>
                <w:rFonts w:cs="Arial"/>
                <w:lang w:val="nl-BE"/>
              </w:rPr>
              <w:t>Vals +</w:t>
            </w:r>
          </w:p>
        </w:tc>
        <w:tc>
          <w:tcPr>
            <w:tcW w:w="1947" w:type="dxa"/>
            <w:shd w:val="clear" w:color="auto" w:fill="auto"/>
          </w:tcPr>
          <w:p w14:paraId="02AF4ED9" w14:textId="77777777" w:rsidR="00D36E40" w:rsidRPr="006A0C8E" w:rsidRDefault="00D36E40" w:rsidP="008A79D7">
            <w:pPr>
              <w:rPr>
                <w:rFonts w:cs="Arial"/>
                <w:lang w:val="nl-BE"/>
              </w:rPr>
            </w:pPr>
            <w:r w:rsidRPr="006A0C8E">
              <w:rPr>
                <w:rFonts w:cs="Arial"/>
                <w:lang w:val="nl-BE"/>
              </w:rPr>
              <w:t>2</w:t>
            </w:r>
          </w:p>
        </w:tc>
        <w:tc>
          <w:tcPr>
            <w:tcW w:w="1947" w:type="dxa"/>
            <w:shd w:val="clear" w:color="auto" w:fill="auto"/>
          </w:tcPr>
          <w:p w14:paraId="1A708159" w14:textId="77777777" w:rsidR="00D36E40" w:rsidRPr="006A0C8E" w:rsidRDefault="00D36E40" w:rsidP="008A79D7">
            <w:pPr>
              <w:rPr>
                <w:rFonts w:cs="Arial"/>
                <w:lang w:val="nl-BE"/>
              </w:rPr>
            </w:pPr>
            <w:r w:rsidRPr="006A0C8E">
              <w:rPr>
                <w:rFonts w:cs="Arial"/>
                <w:lang w:val="nl-BE"/>
              </w:rPr>
              <w:t>2</w:t>
            </w:r>
          </w:p>
        </w:tc>
      </w:tr>
      <w:tr w:rsidR="00D36E40" w:rsidRPr="006A0C8E" w14:paraId="237AEA66" w14:textId="77777777" w:rsidTr="008A79D7">
        <w:tc>
          <w:tcPr>
            <w:tcW w:w="1569" w:type="dxa"/>
            <w:shd w:val="clear" w:color="auto" w:fill="auto"/>
          </w:tcPr>
          <w:p w14:paraId="63A023D1" w14:textId="77777777" w:rsidR="00D36E40" w:rsidRPr="006A0C8E" w:rsidRDefault="00D36E40" w:rsidP="008A79D7">
            <w:pPr>
              <w:rPr>
                <w:rFonts w:cs="Arial"/>
                <w:b/>
                <w:lang w:val="nl-BE"/>
              </w:rPr>
            </w:pPr>
            <w:r w:rsidRPr="006A0C8E">
              <w:rPr>
                <w:rFonts w:cs="Arial"/>
                <w:b/>
                <w:lang w:val="nl-BE"/>
              </w:rPr>
              <w:t>Geen aanduiding</w:t>
            </w:r>
          </w:p>
        </w:tc>
        <w:tc>
          <w:tcPr>
            <w:tcW w:w="1061" w:type="dxa"/>
            <w:shd w:val="clear" w:color="auto" w:fill="auto"/>
          </w:tcPr>
          <w:p w14:paraId="118B005D" w14:textId="77777777" w:rsidR="00D36E40" w:rsidRPr="006A0C8E" w:rsidRDefault="00D36E40" w:rsidP="008A79D7">
            <w:pPr>
              <w:rPr>
                <w:rFonts w:cs="Arial"/>
                <w:lang w:val="nl-BE"/>
              </w:rPr>
            </w:pPr>
            <w:r w:rsidRPr="006A0C8E">
              <w:rPr>
                <w:rFonts w:cs="Arial"/>
                <w:lang w:val="nl-BE"/>
              </w:rPr>
              <w:t>Vals -</w:t>
            </w:r>
          </w:p>
        </w:tc>
        <w:tc>
          <w:tcPr>
            <w:tcW w:w="1042" w:type="dxa"/>
            <w:shd w:val="clear" w:color="auto" w:fill="auto"/>
          </w:tcPr>
          <w:p w14:paraId="1C99B7CB" w14:textId="4E51C0D0" w:rsidR="00D36E40" w:rsidRPr="006A0C8E" w:rsidRDefault="00424B31" w:rsidP="008A79D7">
            <w:pPr>
              <w:rPr>
                <w:rFonts w:cs="Arial"/>
                <w:lang w:val="nl-BE"/>
              </w:rPr>
            </w:pPr>
            <w:r>
              <w:rPr>
                <w:rFonts w:cs="Arial"/>
                <w:lang w:val="nl-BE"/>
              </w:rPr>
              <w:t>0</w:t>
            </w:r>
          </w:p>
        </w:tc>
        <w:tc>
          <w:tcPr>
            <w:tcW w:w="656" w:type="dxa"/>
            <w:shd w:val="clear" w:color="auto" w:fill="auto"/>
          </w:tcPr>
          <w:p w14:paraId="502CAF93" w14:textId="77777777" w:rsidR="00D36E40" w:rsidRPr="006A0C8E" w:rsidRDefault="00D36E40" w:rsidP="008A79D7">
            <w:pPr>
              <w:rPr>
                <w:rFonts w:cs="Arial"/>
                <w:lang w:val="nl-BE"/>
              </w:rPr>
            </w:pPr>
            <w:r w:rsidRPr="006A0C8E">
              <w:rPr>
                <w:rFonts w:cs="Arial"/>
                <w:lang w:val="nl-BE"/>
              </w:rPr>
              <w:t>1</w:t>
            </w:r>
          </w:p>
        </w:tc>
        <w:tc>
          <w:tcPr>
            <w:tcW w:w="1064" w:type="dxa"/>
            <w:shd w:val="clear" w:color="auto" w:fill="auto"/>
          </w:tcPr>
          <w:p w14:paraId="5D588985" w14:textId="77777777" w:rsidR="00D36E40" w:rsidRPr="006A0C8E" w:rsidRDefault="00D36E40" w:rsidP="008A79D7">
            <w:pPr>
              <w:rPr>
                <w:rFonts w:cs="Arial"/>
                <w:lang w:val="nl-BE"/>
              </w:rPr>
            </w:pPr>
            <w:r w:rsidRPr="006A0C8E">
              <w:rPr>
                <w:rFonts w:cs="Arial"/>
                <w:lang w:val="nl-BE"/>
              </w:rPr>
              <w:t>Correct -</w:t>
            </w:r>
          </w:p>
        </w:tc>
        <w:tc>
          <w:tcPr>
            <w:tcW w:w="1947" w:type="dxa"/>
            <w:shd w:val="clear" w:color="auto" w:fill="auto"/>
          </w:tcPr>
          <w:p w14:paraId="28A09B78" w14:textId="23A24E20" w:rsidR="00D36E40" w:rsidRPr="006A0C8E" w:rsidRDefault="00424B31" w:rsidP="008A79D7">
            <w:pPr>
              <w:rPr>
                <w:rFonts w:cs="Arial"/>
                <w:lang w:val="nl-BE"/>
              </w:rPr>
            </w:pPr>
            <w:r>
              <w:rPr>
                <w:rFonts w:cs="Arial"/>
                <w:lang w:val="nl-BE"/>
              </w:rPr>
              <w:t>0</w:t>
            </w:r>
          </w:p>
        </w:tc>
        <w:tc>
          <w:tcPr>
            <w:tcW w:w="1947" w:type="dxa"/>
            <w:shd w:val="clear" w:color="auto" w:fill="auto"/>
          </w:tcPr>
          <w:p w14:paraId="34791081" w14:textId="770FD89A" w:rsidR="00D36E40" w:rsidRPr="006A0C8E" w:rsidRDefault="00424B31" w:rsidP="008A79D7">
            <w:pPr>
              <w:rPr>
                <w:rFonts w:cs="Arial"/>
                <w:lang w:val="nl-BE"/>
              </w:rPr>
            </w:pPr>
            <w:r>
              <w:rPr>
                <w:rFonts w:cs="Arial"/>
                <w:lang w:val="nl-BE"/>
              </w:rPr>
              <w:t>0</w:t>
            </w:r>
          </w:p>
        </w:tc>
      </w:tr>
    </w:tbl>
    <w:p w14:paraId="3D7F141C" w14:textId="77777777" w:rsidR="00D36E40" w:rsidRPr="006A0C8E" w:rsidRDefault="00D36E40" w:rsidP="00D36E40">
      <w:pPr>
        <w:rPr>
          <w:rFonts w:cs="Arial"/>
          <w:lang w:val="nl-BE"/>
        </w:rPr>
      </w:pPr>
    </w:p>
    <w:p w14:paraId="4F3353D5" w14:textId="77777777" w:rsidR="00D36E40" w:rsidRPr="006A0C8E" w:rsidRDefault="00D36E40" w:rsidP="00D36E40">
      <w:pPr>
        <w:shd w:val="clear" w:color="auto" w:fill="FFFFFF"/>
        <w:tabs>
          <w:tab w:val="left" w:pos="2700"/>
        </w:tabs>
        <w:overflowPunct/>
        <w:autoSpaceDE/>
        <w:autoSpaceDN/>
        <w:adjustRightInd/>
        <w:spacing w:line="284" w:lineRule="atLeast"/>
        <w:textAlignment w:val="auto"/>
        <w:rPr>
          <w:rFonts w:cs="Arial"/>
          <w:color w:val="000000"/>
          <w:sz w:val="20"/>
          <w:lang w:val="nl-BE" w:eastAsia="nl-BE"/>
        </w:rPr>
      </w:pPr>
      <w:r w:rsidRPr="006A0C8E">
        <w:rPr>
          <w:rFonts w:cs="Arial"/>
          <w:b/>
          <w:u w:val="single"/>
        </w:rPr>
        <w:t>Fase 4:</w:t>
      </w:r>
    </w:p>
    <w:p w14:paraId="7F23EE2A" w14:textId="5A398647" w:rsidR="00D36E40" w:rsidRPr="006A0C8E" w:rsidRDefault="00D36E40" w:rsidP="00BF3D79">
      <w:pPr>
        <w:pStyle w:val="Kop4"/>
        <w:numPr>
          <w:ilvl w:val="0"/>
          <w:numId w:val="0"/>
        </w:numPr>
        <w:ind w:left="864" w:hanging="864"/>
        <w:rPr>
          <w:rFonts w:cs="Arial"/>
          <w:b w:val="0"/>
          <w:lang w:val="nl-BE"/>
        </w:rPr>
      </w:pPr>
      <w:r w:rsidRPr="006A0C8E">
        <w:rPr>
          <w:rFonts w:cs="Arial"/>
          <w:b w:val="0"/>
          <w:lang w:val="nl-BE"/>
        </w:rPr>
        <w:t xml:space="preserve">Er werden verschillende nieuwe sterk ruikende </w:t>
      </w:r>
      <w:proofErr w:type="spellStart"/>
      <w:r w:rsidRPr="006A0C8E">
        <w:rPr>
          <w:rFonts w:cs="Arial"/>
          <w:b w:val="0"/>
          <w:lang w:val="nl-BE"/>
        </w:rPr>
        <w:t>bijgeuren</w:t>
      </w:r>
      <w:proofErr w:type="spellEnd"/>
      <w:r w:rsidRPr="006A0C8E">
        <w:rPr>
          <w:rFonts w:cs="Arial"/>
          <w:b w:val="0"/>
          <w:lang w:val="nl-BE"/>
        </w:rPr>
        <w:t xml:space="preserve"> gebrui</w:t>
      </w:r>
      <w:r w:rsidR="00BF3D79">
        <w:rPr>
          <w:rFonts w:cs="Arial"/>
          <w:b w:val="0"/>
          <w:lang w:val="nl-BE"/>
        </w:rPr>
        <w:t xml:space="preserve">kt zoals kippeneten, </w:t>
      </w:r>
      <w:r w:rsidR="00900ADF">
        <w:rPr>
          <w:rFonts w:cs="Arial"/>
          <w:b w:val="0"/>
          <w:lang w:val="nl-BE"/>
        </w:rPr>
        <w:t xml:space="preserve">mandarijn, </w:t>
      </w:r>
      <w:r w:rsidRPr="006A0C8E">
        <w:rPr>
          <w:rFonts w:cs="Arial"/>
          <w:b w:val="0"/>
          <w:lang w:val="nl-BE"/>
        </w:rPr>
        <w:t>tijm, waspoeder</w:t>
      </w:r>
      <w:r w:rsidR="00EC4286" w:rsidRPr="006A0C8E">
        <w:rPr>
          <w:rFonts w:cs="Arial"/>
          <w:b w:val="0"/>
          <w:lang w:val="nl-BE"/>
        </w:rPr>
        <w:t>. Om de hond te leren</w:t>
      </w:r>
      <w:r w:rsidR="00BF3D79">
        <w:rPr>
          <w:rFonts w:cs="Arial"/>
          <w:b w:val="0"/>
          <w:lang w:val="nl-BE"/>
        </w:rPr>
        <w:t xml:space="preserve"> specificeren werden ook andere </w:t>
      </w:r>
      <w:r w:rsidR="00EC4286" w:rsidRPr="006A0C8E">
        <w:rPr>
          <w:rFonts w:cs="Arial"/>
          <w:b w:val="0"/>
          <w:lang w:val="nl-BE"/>
        </w:rPr>
        <w:t>soorten meststalen aangeboden van eenden, geiten, steenmarter,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055"/>
        <w:gridCol w:w="1039"/>
        <w:gridCol w:w="657"/>
        <w:gridCol w:w="1064"/>
        <w:gridCol w:w="1862"/>
        <w:gridCol w:w="1830"/>
      </w:tblGrid>
      <w:tr w:rsidR="00D36E40" w:rsidRPr="006A0C8E" w14:paraId="13D8EA64" w14:textId="77777777" w:rsidTr="008A79D7">
        <w:tc>
          <w:tcPr>
            <w:tcW w:w="1569" w:type="dxa"/>
            <w:shd w:val="clear" w:color="auto" w:fill="auto"/>
          </w:tcPr>
          <w:p w14:paraId="2074AEA8" w14:textId="77777777" w:rsidR="00D36E40" w:rsidRPr="006A0C8E" w:rsidRDefault="00D36E40" w:rsidP="008A79D7">
            <w:pPr>
              <w:rPr>
                <w:rFonts w:cs="Arial"/>
                <w:lang w:val="nl-BE"/>
              </w:rPr>
            </w:pPr>
          </w:p>
        </w:tc>
        <w:tc>
          <w:tcPr>
            <w:tcW w:w="1061" w:type="dxa"/>
            <w:shd w:val="clear" w:color="auto" w:fill="auto"/>
          </w:tcPr>
          <w:p w14:paraId="375D1E00" w14:textId="77777777" w:rsidR="00D36E40" w:rsidRPr="006A0C8E" w:rsidRDefault="00D36E40" w:rsidP="008A79D7">
            <w:pPr>
              <w:rPr>
                <w:rFonts w:cs="Arial"/>
                <w:b/>
                <w:lang w:val="nl-BE"/>
              </w:rPr>
            </w:pPr>
            <w:r w:rsidRPr="006A0C8E">
              <w:rPr>
                <w:rFonts w:cs="Arial"/>
                <w:b/>
                <w:lang w:val="nl-BE"/>
              </w:rPr>
              <w:t>positief</w:t>
            </w:r>
          </w:p>
        </w:tc>
        <w:tc>
          <w:tcPr>
            <w:tcW w:w="1042" w:type="dxa"/>
            <w:shd w:val="clear" w:color="auto" w:fill="auto"/>
          </w:tcPr>
          <w:p w14:paraId="0A54BDF8" w14:textId="77777777" w:rsidR="00D36E40" w:rsidRPr="006A0C8E" w:rsidRDefault="00D36E40" w:rsidP="008A79D7">
            <w:pPr>
              <w:rPr>
                <w:rFonts w:cs="Arial"/>
                <w:lang w:val="nl-BE"/>
              </w:rPr>
            </w:pPr>
            <w:proofErr w:type="spellStart"/>
            <w:r w:rsidRPr="006A0C8E">
              <w:rPr>
                <w:rFonts w:cs="Arial"/>
                <w:lang w:val="nl-BE"/>
              </w:rPr>
              <w:t>Smokey</w:t>
            </w:r>
            <w:proofErr w:type="spellEnd"/>
          </w:p>
        </w:tc>
        <w:tc>
          <w:tcPr>
            <w:tcW w:w="656" w:type="dxa"/>
            <w:shd w:val="clear" w:color="auto" w:fill="auto"/>
          </w:tcPr>
          <w:p w14:paraId="70089002" w14:textId="77777777" w:rsidR="00D36E40" w:rsidRPr="006A0C8E" w:rsidRDefault="00D36E40" w:rsidP="008A79D7">
            <w:pPr>
              <w:rPr>
                <w:rFonts w:cs="Arial"/>
                <w:lang w:val="nl-BE"/>
              </w:rPr>
            </w:pPr>
            <w:r w:rsidRPr="006A0C8E">
              <w:rPr>
                <w:rFonts w:cs="Arial"/>
                <w:lang w:val="nl-BE"/>
              </w:rPr>
              <w:t>Blue</w:t>
            </w:r>
          </w:p>
        </w:tc>
        <w:tc>
          <w:tcPr>
            <w:tcW w:w="1064" w:type="dxa"/>
            <w:shd w:val="clear" w:color="auto" w:fill="auto"/>
          </w:tcPr>
          <w:p w14:paraId="1389906B" w14:textId="77777777" w:rsidR="00D36E40" w:rsidRPr="006A0C8E" w:rsidRDefault="00D36E40" w:rsidP="008A79D7">
            <w:pPr>
              <w:rPr>
                <w:rFonts w:cs="Arial"/>
                <w:b/>
                <w:lang w:val="nl-BE"/>
              </w:rPr>
            </w:pPr>
            <w:r w:rsidRPr="006A0C8E">
              <w:rPr>
                <w:rFonts w:cs="Arial"/>
                <w:b/>
                <w:lang w:val="nl-BE"/>
              </w:rPr>
              <w:t>negatief</w:t>
            </w:r>
          </w:p>
        </w:tc>
        <w:tc>
          <w:tcPr>
            <w:tcW w:w="1947" w:type="dxa"/>
            <w:shd w:val="clear" w:color="auto" w:fill="auto"/>
          </w:tcPr>
          <w:p w14:paraId="1F761DBC" w14:textId="77777777" w:rsidR="00D36E40" w:rsidRPr="006A0C8E" w:rsidRDefault="00D36E40" w:rsidP="008A79D7">
            <w:pPr>
              <w:rPr>
                <w:rFonts w:cs="Arial"/>
                <w:lang w:val="nl-BE"/>
              </w:rPr>
            </w:pPr>
            <w:proofErr w:type="spellStart"/>
            <w:r w:rsidRPr="006A0C8E">
              <w:rPr>
                <w:rFonts w:cs="Arial"/>
                <w:lang w:val="nl-BE"/>
              </w:rPr>
              <w:t>Smokey</w:t>
            </w:r>
            <w:proofErr w:type="spellEnd"/>
          </w:p>
        </w:tc>
        <w:tc>
          <w:tcPr>
            <w:tcW w:w="1947" w:type="dxa"/>
            <w:shd w:val="clear" w:color="auto" w:fill="auto"/>
          </w:tcPr>
          <w:p w14:paraId="115F6601" w14:textId="77777777" w:rsidR="00D36E40" w:rsidRPr="006A0C8E" w:rsidRDefault="00D36E40" w:rsidP="008A79D7">
            <w:pPr>
              <w:rPr>
                <w:rFonts w:cs="Arial"/>
                <w:lang w:val="nl-BE"/>
              </w:rPr>
            </w:pPr>
            <w:r w:rsidRPr="006A0C8E">
              <w:rPr>
                <w:rFonts w:cs="Arial"/>
                <w:lang w:val="nl-BE"/>
              </w:rPr>
              <w:t>Blue</w:t>
            </w:r>
          </w:p>
        </w:tc>
      </w:tr>
      <w:tr w:rsidR="00D36E40" w:rsidRPr="006A0C8E" w14:paraId="4C277FEA" w14:textId="77777777" w:rsidTr="008A79D7">
        <w:tc>
          <w:tcPr>
            <w:tcW w:w="1569" w:type="dxa"/>
            <w:shd w:val="clear" w:color="auto" w:fill="auto"/>
          </w:tcPr>
          <w:p w14:paraId="03A4B062" w14:textId="77777777" w:rsidR="00D36E40" w:rsidRPr="006A0C8E" w:rsidRDefault="00D36E40" w:rsidP="008A79D7">
            <w:pPr>
              <w:rPr>
                <w:rFonts w:cs="Arial"/>
                <w:b/>
                <w:lang w:val="nl-BE"/>
              </w:rPr>
            </w:pPr>
            <w:r w:rsidRPr="006A0C8E">
              <w:rPr>
                <w:rFonts w:cs="Arial"/>
                <w:b/>
                <w:lang w:val="nl-BE"/>
              </w:rPr>
              <w:t>aanduiding</w:t>
            </w:r>
          </w:p>
        </w:tc>
        <w:tc>
          <w:tcPr>
            <w:tcW w:w="1061" w:type="dxa"/>
            <w:shd w:val="clear" w:color="auto" w:fill="auto"/>
          </w:tcPr>
          <w:p w14:paraId="600F5FF7" w14:textId="77777777" w:rsidR="00D36E40" w:rsidRPr="006A0C8E" w:rsidRDefault="00D36E40" w:rsidP="008A79D7">
            <w:pPr>
              <w:rPr>
                <w:rFonts w:cs="Arial"/>
                <w:lang w:val="nl-BE"/>
              </w:rPr>
            </w:pPr>
            <w:r w:rsidRPr="006A0C8E">
              <w:rPr>
                <w:rFonts w:cs="Arial"/>
                <w:lang w:val="nl-BE"/>
              </w:rPr>
              <w:t>Correct +</w:t>
            </w:r>
          </w:p>
        </w:tc>
        <w:tc>
          <w:tcPr>
            <w:tcW w:w="1042" w:type="dxa"/>
            <w:shd w:val="clear" w:color="auto" w:fill="auto"/>
          </w:tcPr>
          <w:p w14:paraId="48E161B1" w14:textId="4B50B728" w:rsidR="00D36E40" w:rsidRPr="006A0C8E" w:rsidRDefault="00741A14" w:rsidP="008A79D7">
            <w:pPr>
              <w:rPr>
                <w:rFonts w:cs="Arial"/>
                <w:lang w:val="nl-BE"/>
              </w:rPr>
            </w:pPr>
            <w:r w:rsidRPr="006A0C8E">
              <w:rPr>
                <w:rFonts w:cs="Arial"/>
                <w:lang w:val="nl-BE"/>
              </w:rPr>
              <w:t>8</w:t>
            </w:r>
          </w:p>
        </w:tc>
        <w:tc>
          <w:tcPr>
            <w:tcW w:w="656" w:type="dxa"/>
            <w:shd w:val="clear" w:color="auto" w:fill="auto"/>
          </w:tcPr>
          <w:p w14:paraId="096DB0C6" w14:textId="1F899CB5" w:rsidR="00D36E40" w:rsidRPr="006A0C8E" w:rsidRDefault="00741A14" w:rsidP="008A79D7">
            <w:pPr>
              <w:rPr>
                <w:rFonts w:cs="Arial"/>
                <w:lang w:val="nl-BE"/>
              </w:rPr>
            </w:pPr>
            <w:r w:rsidRPr="006A0C8E">
              <w:rPr>
                <w:rFonts w:cs="Arial"/>
                <w:lang w:val="nl-BE"/>
              </w:rPr>
              <w:t>8</w:t>
            </w:r>
          </w:p>
        </w:tc>
        <w:tc>
          <w:tcPr>
            <w:tcW w:w="1064" w:type="dxa"/>
            <w:shd w:val="clear" w:color="auto" w:fill="auto"/>
          </w:tcPr>
          <w:p w14:paraId="50235DDE" w14:textId="77777777" w:rsidR="00D36E40" w:rsidRPr="006A0C8E" w:rsidRDefault="00D36E40" w:rsidP="008A79D7">
            <w:pPr>
              <w:rPr>
                <w:rFonts w:cs="Arial"/>
                <w:lang w:val="nl-BE"/>
              </w:rPr>
            </w:pPr>
            <w:r w:rsidRPr="006A0C8E">
              <w:rPr>
                <w:rFonts w:cs="Arial"/>
                <w:lang w:val="nl-BE"/>
              </w:rPr>
              <w:t>Vals +</w:t>
            </w:r>
          </w:p>
        </w:tc>
        <w:tc>
          <w:tcPr>
            <w:tcW w:w="1947" w:type="dxa"/>
            <w:shd w:val="clear" w:color="auto" w:fill="auto"/>
          </w:tcPr>
          <w:p w14:paraId="77D4E17D" w14:textId="77777777" w:rsidR="00D36E40" w:rsidRPr="006A0C8E" w:rsidRDefault="00D36E40" w:rsidP="008A79D7">
            <w:pPr>
              <w:rPr>
                <w:rFonts w:cs="Arial"/>
                <w:lang w:val="nl-BE"/>
              </w:rPr>
            </w:pPr>
            <w:r w:rsidRPr="006A0C8E">
              <w:rPr>
                <w:rFonts w:cs="Arial"/>
                <w:lang w:val="nl-BE"/>
              </w:rPr>
              <w:t>1</w:t>
            </w:r>
          </w:p>
        </w:tc>
        <w:tc>
          <w:tcPr>
            <w:tcW w:w="1947" w:type="dxa"/>
            <w:shd w:val="clear" w:color="auto" w:fill="auto"/>
          </w:tcPr>
          <w:p w14:paraId="3CDB826E" w14:textId="5451CCC6" w:rsidR="00D36E40" w:rsidRPr="006A0C8E" w:rsidRDefault="003C7C8F" w:rsidP="008A79D7">
            <w:pPr>
              <w:rPr>
                <w:rFonts w:cs="Arial"/>
                <w:lang w:val="nl-BE"/>
              </w:rPr>
            </w:pPr>
            <w:r w:rsidRPr="006A0C8E">
              <w:rPr>
                <w:rFonts w:cs="Arial"/>
                <w:lang w:val="nl-BE"/>
              </w:rPr>
              <w:t>2</w:t>
            </w:r>
          </w:p>
        </w:tc>
      </w:tr>
      <w:tr w:rsidR="00D36E40" w:rsidRPr="006A0C8E" w14:paraId="5897DF36" w14:textId="77777777" w:rsidTr="008A79D7">
        <w:tc>
          <w:tcPr>
            <w:tcW w:w="1569" w:type="dxa"/>
            <w:shd w:val="clear" w:color="auto" w:fill="auto"/>
          </w:tcPr>
          <w:p w14:paraId="22631890" w14:textId="77777777" w:rsidR="00D36E40" w:rsidRPr="006A0C8E" w:rsidRDefault="00D36E40" w:rsidP="008A79D7">
            <w:pPr>
              <w:rPr>
                <w:rFonts w:cs="Arial"/>
                <w:b/>
                <w:lang w:val="nl-BE"/>
              </w:rPr>
            </w:pPr>
            <w:r w:rsidRPr="006A0C8E">
              <w:rPr>
                <w:rFonts w:cs="Arial"/>
                <w:b/>
                <w:lang w:val="nl-BE"/>
              </w:rPr>
              <w:t>Geen aanduiding</w:t>
            </w:r>
          </w:p>
        </w:tc>
        <w:tc>
          <w:tcPr>
            <w:tcW w:w="1061" w:type="dxa"/>
            <w:shd w:val="clear" w:color="auto" w:fill="auto"/>
          </w:tcPr>
          <w:p w14:paraId="4EB21D02" w14:textId="77777777" w:rsidR="00D36E40" w:rsidRPr="006A0C8E" w:rsidRDefault="00D36E40" w:rsidP="008A79D7">
            <w:pPr>
              <w:rPr>
                <w:rFonts w:cs="Arial"/>
                <w:lang w:val="nl-BE"/>
              </w:rPr>
            </w:pPr>
            <w:r w:rsidRPr="006A0C8E">
              <w:rPr>
                <w:rFonts w:cs="Arial"/>
                <w:lang w:val="nl-BE"/>
              </w:rPr>
              <w:t>Vals -</w:t>
            </w:r>
          </w:p>
        </w:tc>
        <w:tc>
          <w:tcPr>
            <w:tcW w:w="1042" w:type="dxa"/>
            <w:shd w:val="clear" w:color="auto" w:fill="auto"/>
          </w:tcPr>
          <w:p w14:paraId="220FC79F" w14:textId="77777777" w:rsidR="00D36E40" w:rsidRPr="006A0C8E" w:rsidRDefault="00D36E40" w:rsidP="008A79D7">
            <w:pPr>
              <w:rPr>
                <w:rFonts w:cs="Arial"/>
                <w:lang w:val="nl-BE"/>
              </w:rPr>
            </w:pPr>
            <w:r w:rsidRPr="006A0C8E">
              <w:rPr>
                <w:rFonts w:cs="Arial"/>
                <w:lang w:val="nl-BE"/>
              </w:rPr>
              <w:t>1</w:t>
            </w:r>
          </w:p>
        </w:tc>
        <w:tc>
          <w:tcPr>
            <w:tcW w:w="656" w:type="dxa"/>
            <w:shd w:val="clear" w:color="auto" w:fill="auto"/>
          </w:tcPr>
          <w:p w14:paraId="5269D5D5" w14:textId="1B7EA818" w:rsidR="00D36E40" w:rsidRPr="006A0C8E" w:rsidRDefault="003C7C8F" w:rsidP="008A79D7">
            <w:pPr>
              <w:rPr>
                <w:rFonts w:cs="Arial"/>
                <w:lang w:val="nl-BE"/>
              </w:rPr>
            </w:pPr>
            <w:r w:rsidRPr="006A0C8E">
              <w:rPr>
                <w:rFonts w:cs="Arial"/>
                <w:lang w:val="nl-BE"/>
              </w:rPr>
              <w:t>1</w:t>
            </w:r>
          </w:p>
        </w:tc>
        <w:tc>
          <w:tcPr>
            <w:tcW w:w="1064" w:type="dxa"/>
            <w:shd w:val="clear" w:color="auto" w:fill="auto"/>
          </w:tcPr>
          <w:p w14:paraId="413D39A0" w14:textId="77777777" w:rsidR="00D36E40" w:rsidRPr="006A0C8E" w:rsidRDefault="00D36E40" w:rsidP="008A79D7">
            <w:pPr>
              <w:rPr>
                <w:rFonts w:cs="Arial"/>
                <w:lang w:val="nl-BE"/>
              </w:rPr>
            </w:pPr>
            <w:r w:rsidRPr="006A0C8E">
              <w:rPr>
                <w:rFonts w:cs="Arial"/>
                <w:lang w:val="nl-BE"/>
              </w:rPr>
              <w:t>Correct -</w:t>
            </w:r>
          </w:p>
        </w:tc>
        <w:tc>
          <w:tcPr>
            <w:tcW w:w="1947" w:type="dxa"/>
            <w:shd w:val="clear" w:color="auto" w:fill="auto"/>
          </w:tcPr>
          <w:p w14:paraId="64D88285" w14:textId="48E1089D" w:rsidR="00D36E40" w:rsidRPr="006A0C8E" w:rsidRDefault="00424B31" w:rsidP="008A79D7">
            <w:pPr>
              <w:rPr>
                <w:rFonts w:cs="Arial"/>
                <w:lang w:val="nl-BE"/>
              </w:rPr>
            </w:pPr>
            <w:r>
              <w:rPr>
                <w:rFonts w:cs="Arial"/>
                <w:lang w:val="nl-BE"/>
              </w:rPr>
              <w:t>0</w:t>
            </w:r>
          </w:p>
        </w:tc>
        <w:tc>
          <w:tcPr>
            <w:tcW w:w="1947" w:type="dxa"/>
            <w:shd w:val="clear" w:color="auto" w:fill="auto"/>
          </w:tcPr>
          <w:p w14:paraId="61140886" w14:textId="2BF307F1" w:rsidR="00D36E40" w:rsidRPr="006A0C8E" w:rsidRDefault="00424B31" w:rsidP="008A79D7">
            <w:pPr>
              <w:rPr>
                <w:rFonts w:cs="Arial"/>
                <w:lang w:val="nl-BE"/>
              </w:rPr>
            </w:pPr>
            <w:r>
              <w:rPr>
                <w:rFonts w:cs="Arial"/>
                <w:lang w:val="nl-BE"/>
              </w:rPr>
              <w:t>0</w:t>
            </w:r>
          </w:p>
        </w:tc>
      </w:tr>
    </w:tbl>
    <w:p w14:paraId="555AEEFC" w14:textId="2C02E9BD" w:rsidR="00D36E40" w:rsidRDefault="00D36E40" w:rsidP="00D36E40">
      <w:pPr>
        <w:pStyle w:val="Geenafstand"/>
        <w:rPr>
          <w:rFonts w:ascii="Arial" w:hAnsi="Arial" w:cs="Arial"/>
          <w:b/>
        </w:rPr>
      </w:pPr>
    </w:p>
    <w:p w14:paraId="4F8E6D6A" w14:textId="410A8BD3" w:rsidR="00D36E40" w:rsidRPr="006A0C8E" w:rsidRDefault="00900ADF" w:rsidP="00D36E40">
      <w:pPr>
        <w:pStyle w:val="Geenafstand"/>
        <w:rPr>
          <w:rFonts w:ascii="Arial" w:hAnsi="Arial" w:cs="Arial"/>
          <w:b/>
          <w:u w:val="single"/>
        </w:rPr>
      </w:pPr>
      <w:r>
        <w:rPr>
          <w:rFonts w:ascii="Arial" w:hAnsi="Arial" w:cs="Arial"/>
        </w:rPr>
        <w:t xml:space="preserve">In het begin van deze fase hebben beide honden een </w:t>
      </w:r>
      <w:proofErr w:type="spellStart"/>
      <w:r>
        <w:rPr>
          <w:rFonts w:ascii="Arial" w:hAnsi="Arial" w:cs="Arial"/>
        </w:rPr>
        <w:t>bijgeur</w:t>
      </w:r>
      <w:proofErr w:type="spellEnd"/>
      <w:r>
        <w:rPr>
          <w:rFonts w:ascii="Arial" w:hAnsi="Arial" w:cs="Arial"/>
        </w:rPr>
        <w:t xml:space="preserve"> gefixeerd.</w:t>
      </w:r>
      <w:r>
        <w:rPr>
          <w:rFonts w:ascii="Arial" w:hAnsi="Arial" w:cs="Arial"/>
        </w:rPr>
        <w:br/>
        <w:t>Blue heeft ook nog een valse indicatie gegeven op het steenmarterstaal.</w:t>
      </w:r>
    </w:p>
    <w:p w14:paraId="2608567A" w14:textId="77777777" w:rsidR="00D36E40" w:rsidRPr="006A0C8E" w:rsidRDefault="00D36E40" w:rsidP="00D36E40">
      <w:pPr>
        <w:pStyle w:val="Geenafstand"/>
        <w:rPr>
          <w:rFonts w:ascii="Arial" w:hAnsi="Arial" w:cs="Arial"/>
          <w:b/>
          <w:u w:val="single"/>
        </w:rPr>
      </w:pPr>
    </w:p>
    <w:p w14:paraId="28EA3E12" w14:textId="490639C7" w:rsidR="00D36E40" w:rsidRPr="006A0C8E" w:rsidRDefault="007913F3" w:rsidP="00D36E40">
      <w:pPr>
        <w:pStyle w:val="Geenafstand"/>
        <w:rPr>
          <w:rFonts w:ascii="Arial" w:hAnsi="Arial" w:cs="Arial"/>
          <w:b/>
          <w:u w:val="single"/>
        </w:rPr>
      </w:pPr>
      <w:r w:rsidRPr="006A0C8E">
        <w:rPr>
          <w:rFonts w:ascii="Arial" w:hAnsi="Arial" w:cs="Arial"/>
          <w:b/>
          <w:u w:val="single"/>
        </w:rPr>
        <w:t>Fase 5</w:t>
      </w:r>
      <w:r w:rsidR="00D36E40" w:rsidRPr="006A0C8E">
        <w:rPr>
          <w:rFonts w:ascii="Arial" w:hAnsi="Arial" w:cs="Arial"/>
          <w:b/>
          <w:u w:val="single"/>
        </w:rPr>
        <w:t>:</w:t>
      </w:r>
    </w:p>
    <w:p w14:paraId="3D5BF169" w14:textId="3F89776A" w:rsidR="00D36E40" w:rsidRPr="006A0C8E" w:rsidRDefault="007913F3" w:rsidP="00D36E40">
      <w:pPr>
        <w:pStyle w:val="Geenafstand"/>
        <w:rPr>
          <w:rFonts w:ascii="Arial" w:hAnsi="Arial" w:cs="Arial"/>
        </w:rPr>
      </w:pPr>
      <w:r w:rsidRPr="006A0C8E">
        <w:rPr>
          <w:rFonts w:ascii="Arial" w:hAnsi="Arial" w:cs="Arial"/>
        </w:rPr>
        <w:t xml:space="preserve">Tijdens fase 5 </w:t>
      </w:r>
      <w:r w:rsidR="00D36E40" w:rsidRPr="006A0C8E">
        <w:rPr>
          <w:rFonts w:ascii="Arial" w:hAnsi="Arial" w:cs="Arial"/>
        </w:rPr>
        <w:t>werden ook stalen van andere zoo’s en wildstalen aangeboden.</w:t>
      </w:r>
      <w:r w:rsidR="00900ADF">
        <w:rPr>
          <w:rFonts w:ascii="Arial" w:hAnsi="Arial" w:cs="Arial"/>
        </w:rPr>
        <w:t xml:space="preserve"> Er werd ook voor de eerste keer een negatieve </w:t>
      </w:r>
      <w:proofErr w:type="spellStart"/>
      <w:r w:rsidR="00900ADF">
        <w:rPr>
          <w:rFonts w:ascii="Arial" w:hAnsi="Arial" w:cs="Arial"/>
        </w:rPr>
        <w:t>zoeking</w:t>
      </w:r>
      <w:proofErr w:type="spellEnd"/>
      <w:r w:rsidR="00900ADF">
        <w:rPr>
          <w:rFonts w:ascii="Arial" w:hAnsi="Arial" w:cs="Arial"/>
        </w:rPr>
        <w:t xml:space="preserve"> gedaan.</w:t>
      </w:r>
      <w:r w:rsidR="00424B31">
        <w:rPr>
          <w:rFonts w:ascii="Arial" w:hAnsi="Arial" w:cs="Arial"/>
        </w:rPr>
        <w:t xml:space="preserve"> Hierbij wordt er geen enkel otterstaal aangeboden en zou de hond niet mogen reageren op de geurstalen.</w:t>
      </w:r>
    </w:p>
    <w:p w14:paraId="0B491DD1" w14:textId="77777777" w:rsidR="00D36E40" w:rsidRPr="006A0C8E" w:rsidRDefault="00D36E40" w:rsidP="00D36E40">
      <w:pPr>
        <w:pStyle w:val="Geenafstand"/>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055"/>
        <w:gridCol w:w="1039"/>
        <w:gridCol w:w="657"/>
        <w:gridCol w:w="1064"/>
        <w:gridCol w:w="1862"/>
        <w:gridCol w:w="1830"/>
      </w:tblGrid>
      <w:tr w:rsidR="00D36E40" w:rsidRPr="006A0C8E" w14:paraId="51540678" w14:textId="77777777" w:rsidTr="008A79D7">
        <w:tc>
          <w:tcPr>
            <w:tcW w:w="1569" w:type="dxa"/>
            <w:shd w:val="clear" w:color="auto" w:fill="auto"/>
          </w:tcPr>
          <w:p w14:paraId="0F099825" w14:textId="77777777" w:rsidR="00D36E40" w:rsidRPr="006A0C8E" w:rsidRDefault="00D36E40" w:rsidP="008A79D7">
            <w:pPr>
              <w:rPr>
                <w:rFonts w:cs="Arial"/>
                <w:lang w:val="nl-BE"/>
              </w:rPr>
            </w:pPr>
          </w:p>
        </w:tc>
        <w:tc>
          <w:tcPr>
            <w:tcW w:w="1061" w:type="dxa"/>
            <w:shd w:val="clear" w:color="auto" w:fill="auto"/>
          </w:tcPr>
          <w:p w14:paraId="7E1E8646" w14:textId="77777777" w:rsidR="00D36E40" w:rsidRPr="006A0C8E" w:rsidRDefault="00D36E40" w:rsidP="008A79D7">
            <w:pPr>
              <w:rPr>
                <w:rFonts w:cs="Arial"/>
                <w:b/>
                <w:lang w:val="nl-BE"/>
              </w:rPr>
            </w:pPr>
            <w:r w:rsidRPr="006A0C8E">
              <w:rPr>
                <w:rFonts w:cs="Arial"/>
                <w:b/>
                <w:lang w:val="nl-BE"/>
              </w:rPr>
              <w:t>positief</w:t>
            </w:r>
          </w:p>
        </w:tc>
        <w:tc>
          <w:tcPr>
            <w:tcW w:w="1042" w:type="dxa"/>
            <w:shd w:val="clear" w:color="auto" w:fill="auto"/>
          </w:tcPr>
          <w:p w14:paraId="74122C87" w14:textId="77777777" w:rsidR="00D36E40" w:rsidRPr="006A0C8E" w:rsidRDefault="00D36E40" w:rsidP="008A79D7">
            <w:pPr>
              <w:rPr>
                <w:rFonts w:cs="Arial"/>
                <w:lang w:val="nl-BE"/>
              </w:rPr>
            </w:pPr>
            <w:proofErr w:type="spellStart"/>
            <w:r w:rsidRPr="006A0C8E">
              <w:rPr>
                <w:rFonts w:cs="Arial"/>
                <w:lang w:val="nl-BE"/>
              </w:rPr>
              <w:t>Smokey</w:t>
            </w:r>
            <w:proofErr w:type="spellEnd"/>
          </w:p>
        </w:tc>
        <w:tc>
          <w:tcPr>
            <w:tcW w:w="656" w:type="dxa"/>
            <w:shd w:val="clear" w:color="auto" w:fill="auto"/>
          </w:tcPr>
          <w:p w14:paraId="7843360B" w14:textId="77777777" w:rsidR="00D36E40" w:rsidRPr="006A0C8E" w:rsidRDefault="00D36E40" w:rsidP="008A79D7">
            <w:pPr>
              <w:rPr>
                <w:rFonts w:cs="Arial"/>
                <w:lang w:val="nl-BE"/>
              </w:rPr>
            </w:pPr>
            <w:r w:rsidRPr="006A0C8E">
              <w:rPr>
                <w:rFonts w:cs="Arial"/>
                <w:lang w:val="nl-BE"/>
              </w:rPr>
              <w:t>Blue</w:t>
            </w:r>
          </w:p>
        </w:tc>
        <w:tc>
          <w:tcPr>
            <w:tcW w:w="1064" w:type="dxa"/>
            <w:shd w:val="clear" w:color="auto" w:fill="auto"/>
          </w:tcPr>
          <w:p w14:paraId="457D3FB4" w14:textId="77777777" w:rsidR="00D36E40" w:rsidRPr="006A0C8E" w:rsidRDefault="00D36E40" w:rsidP="008A79D7">
            <w:pPr>
              <w:rPr>
                <w:rFonts w:cs="Arial"/>
                <w:b/>
                <w:lang w:val="nl-BE"/>
              </w:rPr>
            </w:pPr>
            <w:r w:rsidRPr="006A0C8E">
              <w:rPr>
                <w:rFonts w:cs="Arial"/>
                <w:b/>
                <w:lang w:val="nl-BE"/>
              </w:rPr>
              <w:t>negatief</w:t>
            </w:r>
          </w:p>
        </w:tc>
        <w:tc>
          <w:tcPr>
            <w:tcW w:w="1947" w:type="dxa"/>
            <w:shd w:val="clear" w:color="auto" w:fill="auto"/>
          </w:tcPr>
          <w:p w14:paraId="7101B208" w14:textId="77777777" w:rsidR="00D36E40" w:rsidRPr="006A0C8E" w:rsidRDefault="00D36E40" w:rsidP="008A79D7">
            <w:pPr>
              <w:rPr>
                <w:rFonts w:cs="Arial"/>
                <w:lang w:val="nl-BE"/>
              </w:rPr>
            </w:pPr>
            <w:proofErr w:type="spellStart"/>
            <w:r w:rsidRPr="006A0C8E">
              <w:rPr>
                <w:rFonts w:cs="Arial"/>
                <w:lang w:val="nl-BE"/>
              </w:rPr>
              <w:t>Smokey</w:t>
            </w:r>
            <w:proofErr w:type="spellEnd"/>
          </w:p>
        </w:tc>
        <w:tc>
          <w:tcPr>
            <w:tcW w:w="1947" w:type="dxa"/>
            <w:shd w:val="clear" w:color="auto" w:fill="auto"/>
          </w:tcPr>
          <w:p w14:paraId="6917CE58" w14:textId="77777777" w:rsidR="00D36E40" w:rsidRPr="006A0C8E" w:rsidRDefault="00D36E40" w:rsidP="008A79D7">
            <w:pPr>
              <w:rPr>
                <w:rFonts w:cs="Arial"/>
                <w:lang w:val="nl-BE"/>
              </w:rPr>
            </w:pPr>
            <w:r w:rsidRPr="006A0C8E">
              <w:rPr>
                <w:rFonts w:cs="Arial"/>
                <w:lang w:val="nl-BE"/>
              </w:rPr>
              <w:t>Blue</w:t>
            </w:r>
          </w:p>
        </w:tc>
      </w:tr>
      <w:tr w:rsidR="00D36E40" w:rsidRPr="006A0C8E" w14:paraId="53D75D49" w14:textId="77777777" w:rsidTr="008A79D7">
        <w:tc>
          <w:tcPr>
            <w:tcW w:w="1569" w:type="dxa"/>
            <w:shd w:val="clear" w:color="auto" w:fill="auto"/>
          </w:tcPr>
          <w:p w14:paraId="1F891724" w14:textId="77777777" w:rsidR="00D36E40" w:rsidRPr="006A0C8E" w:rsidRDefault="00D36E40" w:rsidP="008A79D7">
            <w:pPr>
              <w:rPr>
                <w:rFonts w:cs="Arial"/>
                <w:b/>
                <w:lang w:val="nl-BE"/>
              </w:rPr>
            </w:pPr>
            <w:r w:rsidRPr="006A0C8E">
              <w:rPr>
                <w:rFonts w:cs="Arial"/>
                <w:b/>
                <w:lang w:val="nl-BE"/>
              </w:rPr>
              <w:t>aanduiding</w:t>
            </w:r>
          </w:p>
        </w:tc>
        <w:tc>
          <w:tcPr>
            <w:tcW w:w="1061" w:type="dxa"/>
            <w:shd w:val="clear" w:color="auto" w:fill="auto"/>
          </w:tcPr>
          <w:p w14:paraId="694988FB" w14:textId="77777777" w:rsidR="00D36E40" w:rsidRPr="006A0C8E" w:rsidRDefault="00D36E40" w:rsidP="008A79D7">
            <w:pPr>
              <w:rPr>
                <w:rFonts w:cs="Arial"/>
                <w:lang w:val="nl-BE"/>
              </w:rPr>
            </w:pPr>
            <w:r w:rsidRPr="006A0C8E">
              <w:rPr>
                <w:rFonts w:cs="Arial"/>
                <w:lang w:val="nl-BE"/>
              </w:rPr>
              <w:t>Correct +</w:t>
            </w:r>
          </w:p>
        </w:tc>
        <w:tc>
          <w:tcPr>
            <w:tcW w:w="1042" w:type="dxa"/>
            <w:shd w:val="clear" w:color="auto" w:fill="auto"/>
          </w:tcPr>
          <w:p w14:paraId="4518FB45" w14:textId="2D819621" w:rsidR="00D36E40" w:rsidRPr="006A0C8E" w:rsidRDefault="007913F3" w:rsidP="008A79D7">
            <w:pPr>
              <w:rPr>
                <w:rFonts w:cs="Arial"/>
                <w:lang w:val="nl-BE"/>
              </w:rPr>
            </w:pPr>
            <w:r w:rsidRPr="006A0C8E">
              <w:rPr>
                <w:rFonts w:cs="Arial"/>
                <w:lang w:val="nl-BE"/>
              </w:rPr>
              <w:t>8</w:t>
            </w:r>
          </w:p>
        </w:tc>
        <w:tc>
          <w:tcPr>
            <w:tcW w:w="656" w:type="dxa"/>
            <w:shd w:val="clear" w:color="auto" w:fill="auto"/>
          </w:tcPr>
          <w:p w14:paraId="6A6C6A18" w14:textId="788472B0" w:rsidR="00D36E40" w:rsidRPr="006A0C8E" w:rsidRDefault="007913F3" w:rsidP="008A79D7">
            <w:pPr>
              <w:rPr>
                <w:rFonts w:cs="Arial"/>
                <w:lang w:val="nl-BE"/>
              </w:rPr>
            </w:pPr>
            <w:r w:rsidRPr="006A0C8E">
              <w:rPr>
                <w:rFonts w:cs="Arial"/>
                <w:lang w:val="nl-BE"/>
              </w:rPr>
              <w:t>8</w:t>
            </w:r>
          </w:p>
        </w:tc>
        <w:tc>
          <w:tcPr>
            <w:tcW w:w="1064" w:type="dxa"/>
            <w:shd w:val="clear" w:color="auto" w:fill="auto"/>
          </w:tcPr>
          <w:p w14:paraId="5C2F075D" w14:textId="77777777" w:rsidR="00D36E40" w:rsidRPr="006A0C8E" w:rsidRDefault="00D36E40" w:rsidP="008A79D7">
            <w:pPr>
              <w:rPr>
                <w:rFonts w:cs="Arial"/>
                <w:lang w:val="nl-BE"/>
              </w:rPr>
            </w:pPr>
            <w:r w:rsidRPr="006A0C8E">
              <w:rPr>
                <w:rFonts w:cs="Arial"/>
                <w:lang w:val="nl-BE"/>
              </w:rPr>
              <w:t>Vals +</w:t>
            </w:r>
          </w:p>
        </w:tc>
        <w:tc>
          <w:tcPr>
            <w:tcW w:w="1947" w:type="dxa"/>
            <w:shd w:val="clear" w:color="auto" w:fill="auto"/>
          </w:tcPr>
          <w:p w14:paraId="133A632A" w14:textId="63013F9B" w:rsidR="00D36E40" w:rsidRPr="006A0C8E" w:rsidRDefault="00424B31" w:rsidP="008A79D7">
            <w:pPr>
              <w:rPr>
                <w:rFonts w:cs="Arial"/>
                <w:lang w:val="nl-BE"/>
              </w:rPr>
            </w:pPr>
            <w:r>
              <w:rPr>
                <w:rFonts w:cs="Arial"/>
                <w:lang w:val="nl-BE"/>
              </w:rPr>
              <w:t>0</w:t>
            </w:r>
          </w:p>
        </w:tc>
        <w:tc>
          <w:tcPr>
            <w:tcW w:w="1947" w:type="dxa"/>
            <w:shd w:val="clear" w:color="auto" w:fill="auto"/>
          </w:tcPr>
          <w:p w14:paraId="41FAF6B5" w14:textId="1867DFA8" w:rsidR="00D36E40" w:rsidRPr="006A0C8E" w:rsidRDefault="00424B31" w:rsidP="008A79D7">
            <w:pPr>
              <w:rPr>
                <w:rFonts w:cs="Arial"/>
                <w:lang w:val="nl-BE"/>
              </w:rPr>
            </w:pPr>
            <w:r>
              <w:rPr>
                <w:rFonts w:cs="Arial"/>
                <w:lang w:val="nl-BE"/>
              </w:rPr>
              <w:t>0</w:t>
            </w:r>
          </w:p>
        </w:tc>
      </w:tr>
      <w:tr w:rsidR="00D36E40" w:rsidRPr="006A0C8E" w14:paraId="303E502A" w14:textId="77777777" w:rsidTr="008A79D7">
        <w:tc>
          <w:tcPr>
            <w:tcW w:w="1569" w:type="dxa"/>
            <w:shd w:val="clear" w:color="auto" w:fill="auto"/>
          </w:tcPr>
          <w:p w14:paraId="0822AA11" w14:textId="77777777" w:rsidR="00D36E40" w:rsidRPr="006A0C8E" w:rsidRDefault="00D36E40" w:rsidP="008A79D7">
            <w:pPr>
              <w:rPr>
                <w:rFonts w:cs="Arial"/>
                <w:b/>
                <w:lang w:val="nl-BE"/>
              </w:rPr>
            </w:pPr>
            <w:r w:rsidRPr="006A0C8E">
              <w:rPr>
                <w:rFonts w:cs="Arial"/>
                <w:b/>
                <w:lang w:val="nl-BE"/>
              </w:rPr>
              <w:t>Geen aanduiding</w:t>
            </w:r>
          </w:p>
        </w:tc>
        <w:tc>
          <w:tcPr>
            <w:tcW w:w="1061" w:type="dxa"/>
            <w:shd w:val="clear" w:color="auto" w:fill="auto"/>
          </w:tcPr>
          <w:p w14:paraId="34E2FAE9" w14:textId="77777777" w:rsidR="00D36E40" w:rsidRPr="006A0C8E" w:rsidRDefault="00D36E40" w:rsidP="008A79D7">
            <w:pPr>
              <w:rPr>
                <w:rFonts w:cs="Arial"/>
                <w:lang w:val="nl-BE"/>
              </w:rPr>
            </w:pPr>
            <w:r w:rsidRPr="006A0C8E">
              <w:rPr>
                <w:rFonts w:cs="Arial"/>
                <w:lang w:val="nl-BE"/>
              </w:rPr>
              <w:t>Vals -</w:t>
            </w:r>
          </w:p>
        </w:tc>
        <w:tc>
          <w:tcPr>
            <w:tcW w:w="1042" w:type="dxa"/>
            <w:shd w:val="clear" w:color="auto" w:fill="auto"/>
          </w:tcPr>
          <w:p w14:paraId="02C080FC" w14:textId="191CC544" w:rsidR="00D36E40" w:rsidRPr="006A0C8E" w:rsidRDefault="00424B31" w:rsidP="008A79D7">
            <w:pPr>
              <w:rPr>
                <w:rFonts w:cs="Arial"/>
                <w:lang w:val="nl-BE"/>
              </w:rPr>
            </w:pPr>
            <w:r>
              <w:rPr>
                <w:rFonts w:cs="Arial"/>
                <w:lang w:val="nl-BE"/>
              </w:rPr>
              <w:t>0</w:t>
            </w:r>
          </w:p>
        </w:tc>
        <w:tc>
          <w:tcPr>
            <w:tcW w:w="656" w:type="dxa"/>
            <w:shd w:val="clear" w:color="auto" w:fill="auto"/>
          </w:tcPr>
          <w:p w14:paraId="2E20E9D6" w14:textId="294D3866" w:rsidR="00D36E40" w:rsidRPr="006A0C8E" w:rsidRDefault="00424B31" w:rsidP="008A79D7">
            <w:pPr>
              <w:rPr>
                <w:rFonts w:cs="Arial"/>
                <w:lang w:val="nl-BE"/>
              </w:rPr>
            </w:pPr>
            <w:r>
              <w:rPr>
                <w:rFonts w:cs="Arial"/>
                <w:lang w:val="nl-BE"/>
              </w:rPr>
              <w:t>0</w:t>
            </w:r>
          </w:p>
        </w:tc>
        <w:tc>
          <w:tcPr>
            <w:tcW w:w="1064" w:type="dxa"/>
            <w:shd w:val="clear" w:color="auto" w:fill="auto"/>
          </w:tcPr>
          <w:p w14:paraId="3FB7899E" w14:textId="77777777" w:rsidR="00D36E40" w:rsidRPr="006A0C8E" w:rsidRDefault="00D36E40" w:rsidP="008A79D7">
            <w:pPr>
              <w:rPr>
                <w:rFonts w:cs="Arial"/>
                <w:lang w:val="nl-BE"/>
              </w:rPr>
            </w:pPr>
            <w:r w:rsidRPr="006A0C8E">
              <w:rPr>
                <w:rFonts w:cs="Arial"/>
                <w:lang w:val="nl-BE"/>
              </w:rPr>
              <w:t>Correct -</w:t>
            </w:r>
          </w:p>
        </w:tc>
        <w:tc>
          <w:tcPr>
            <w:tcW w:w="1947" w:type="dxa"/>
            <w:shd w:val="clear" w:color="auto" w:fill="auto"/>
          </w:tcPr>
          <w:p w14:paraId="7F2738D4" w14:textId="77777777" w:rsidR="00D36E40" w:rsidRPr="006A0C8E" w:rsidRDefault="00D36E40" w:rsidP="008A79D7">
            <w:pPr>
              <w:rPr>
                <w:rFonts w:cs="Arial"/>
                <w:lang w:val="nl-BE"/>
              </w:rPr>
            </w:pPr>
            <w:r w:rsidRPr="006A0C8E">
              <w:rPr>
                <w:rFonts w:cs="Arial"/>
                <w:lang w:val="nl-BE"/>
              </w:rPr>
              <w:t>1</w:t>
            </w:r>
          </w:p>
        </w:tc>
        <w:tc>
          <w:tcPr>
            <w:tcW w:w="1947" w:type="dxa"/>
            <w:shd w:val="clear" w:color="auto" w:fill="auto"/>
          </w:tcPr>
          <w:p w14:paraId="1EBC1354" w14:textId="0AF6ADF0" w:rsidR="00D36E40" w:rsidRPr="006A0C8E" w:rsidRDefault="00710EC0" w:rsidP="008A79D7">
            <w:pPr>
              <w:rPr>
                <w:rFonts w:cs="Arial"/>
                <w:lang w:val="nl-BE"/>
              </w:rPr>
            </w:pPr>
            <w:r w:rsidRPr="006A0C8E">
              <w:rPr>
                <w:rFonts w:cs="Arial"/>
                <w:lang w:val="nl-BE"/>
              </w:rPr>
              <w:t>1</w:t>
            </w:r>
          </w:p>
        </w:tc>
      </w:tr>
    </w:tbl>
    <w:p w14:paraId="61961C25" w14:textId="77777777" w:rsidR="00D36E40" w:rsidRPr="006A0C8E" w:rsidRDefault="00D36E40" w:rsidP="00D36E40">
      <w:pPr>
        <w:pStyle w:val="Geenafstand"/>
        <w:rPr>
          <w:rFonts w:ascii="Arial" w:hAnsi="Arial" w:cs="Arial"/>
          <w:b/>
        </w:rPr>
      </w:pPr>
    </w:p>
    <w:p w14:paraId="1D7E48E6" w14:textId="53A6A05F" w:rsidR="00900ADF" w:rsidRDefault="00900ADF" w:rsidP="00D36E40">
      <w:pPr>
        <w:pStyle w:val="Geenafstand"/>
        <w:rPr>
          <w:rFonts w:ascii="Arial" w:hAnsi="Arial" w:cs="Arial"/>
        </w:rPr>
      </w:pPr>
    </w:p>
    <w:p w14:paraId="3CEE7991" w14:textId="05BF787F" w:rsidR="00D36E40" w:rsidRDefault="00900ADF" w:rsidP="00D36E40">
      <w:pPr>
        <w:pStyle w:val="Geenafstand"/>
        <w:rPr>
          <w:rFonts w:ascii="Arial" w:hAnsi="Arial" w:cs="Arial"/>
        </w:rPr>
      </w:pPr>
      <w:r>
        <w:rPr>
          <w:rFonts w:ascii="Arial" w:hAnsi="Arial" w:cs="Arial"/>
        </w:rPr>
        <w:t>Het negatief zoeken ging goed bij beide honden.</w:t>
      </w:r>
    </w:p>
    <w:p w14:paraId="0A3C086C" w14:textId="77777777" w:rsidR="00900ADF" w:rsidRPr="00900ADF" w:rsidRDefault="00900ADF" w:rsidP="00D36E40">
      <w:pPr>
        <w:pStyle w:val="Geenafstand"/>
        <w:rPr>
          <w:rFonts w:ascii="Arial" w:hAnsi="Arial" w:cs="Arial"/>
        </w:rPr>
      </w:pPr>
    </w:p>
    <w:p w14:paraId="23BA913D" w14:textId="04A325D5" w:rsidR="00D36E40" w:rsidRDefault="00D36E40" w:rsidP="00D36E40">
      <w:pPr>
        <w:pStyle w:val="Geenafstand"/>
        <w:rPr>
          <w:rFonts w:ascii="Arial" w:hAnsi="Arial" w:cs="Arial"/>
          <w:b/>
          <w:u w:val="single"/>
        </w:rPr>
      </w:pPr>
      <w:r w:rsidRPr="006A0C8E">
        <w:rPr>
          <w:rFonts w:ascii="Arial" w:hAnsi="Arial" w:cs="Arial"/>
          <w:b/>
          <w:u w:val="single"/>
        </w:rPr>
        <w:t>Vrij zoeken</w:t>
      </w:r>
      <w:r w:rsidR="00710EC0" w:rsidRPr="006A0C8E">
        <w:rPr>
          <w:rFonts w:ascii="Arial" w:hAnsi="Arial" w:cs="Arial"/>
          <w:b/>
          <w:u w:val="single"/>
        </w:rPr>
        <w:t xml:space="preserve"> op oefenterrein</w:t>
      </w:r>
      <w:r w:rsidRPr="006A0C8E">
        <w:rPr>
          <w:rFonts w:ascii="Arial" w:hAnsi="Arial" w:cs="Arial"/>
          <w:b/>
          <w:u w:val="single"/>
        </w:rPr>
        <w:t>:</w:t>
      </w:r>
    </w:p>
    <w:p w14:paraId="01EF194D" w14:textId="77777777" w:rsidR="00900ADF" w:rsidRDefault="00900ADF" w:rsidP="00D36E40">
      <w:pPr>
        <w:pStyle w:val="Geenafstand"/>
        <w:rPr>
          <w:rFonts w:ascii="Arial" w:hAnsi="Arial" w:cs="Arial"/>
          <w:b/>
          <w:u w:val="single"/>
        </w:rPr>
      </w:pPr>
    </w:p>
    <w:p w14:paraId="4F1BE6FB" w14:textId="77777777" w:rsidR="00900ADF" w:rsidRPr="006A0C8E" w:rsidRDefault="00900ADF" w:rsidP="00900ADF">
      <w:pPr>
        <w:pStyle w:val="Geenafstand"/>
        <w:rPr>
          <w:rFonts w:ascii="Arial" w:hAnsi="Arial" w:cs="Arial"/>
        </w:rPr>
      </w:pPr>
      <w:r w:rsidRPr="006A0C8E">
        <w:rPr>
          <w:rFonts w:ascii="Arial" w:hAnsi="Arial" w:cs="Arial"/>
        </w:rPr>
        <w:t>Nadat de honden  op de proefopstelling de juiste geur konden onderscheiden, werden er stalen verstopt in het gras.  Hierbij moet de hond de oefening herkennen en initiatief nemen om actief op zoek te gaan naar de  geur. Dit werd eerst geoefend in smalle grasstroken zoals bermen, maar later ook op terreinen ter grootte van een voetbalveld.</w:t>
      </w:r>
    </w:p>
    <w:p w14:paraId="2554284B" w14:textId="77777777" w:rsidR="00900ADF" w:rsidRPr="006A0C8E" w:rsidRDefault="00900ADF" w:rsidP="00D36E40">
      <w:pPr>
        <w:pStyle w:val="Geenafstand"/>
        <w:rPr>
          <w:rFonts w:ascii="Arial" w:hAnsi="Arial" w:cs="Arial"/>
          <w:b/>
          <w:u w:val="single"/>
        </w:rPr>
      </w:pPr>
    </w:p>
    <w:p w14:paraId="4762884F" w14:textId="77777777" w:rsidR="00D36E40" w:rsidRPr="006A0C8E" w:rsidRDefault="00D36E40" w:rsidP="00D36E40">
      <w:pPr>
        <w:pStyle w:val="Geenafstand"/>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055"/>
        <w:gridCol w:w="1039"/>
        <w:gridCol w:w="657"/>
        <w:gridCol w:w="1064"/>
        <w:gridCol w:w="1862"/>
        <w:gridCol w:w="1830"/>
      </w:tblGrid>
      <w:tr w:rsidR="00D36E40" w:rsidRPr="006A0C8E" w14:paraId="64A31CEB" w14:textId="77777777" w:rsidTr="008A79D7">
        <w:tc>
          <w:tcPr>
            <w:tcW w:w="1569" w:type="dxa"/>
            <w:shd w:val="clear" w:color="auto" w:fill="auto"/>
          </w:tcPr>
          <w:p w14:paraId="2A140C8D" w14:textId="77777777" w:rsidR="00D36E40" w:rsidRPr="006A0C8E" w:rsidRDefault="00D36E40" w:rsidP="008A79D7">
            <w:pPr>
              <w:rPr>
                <w:rFonts w:cs="Arial"/>
                <w:lang w:val="nl-BE"/>
              </w:rPr>
            </w:pPr>
          </w:p>
        </w:tc>
        <w:tc>
          <w:tcPr>
            <w:tcW w:w="1061" w:type="dxa"/>
            <w:shd w:val="clear" w:color="auto" w:fill="auto"/>
          </w:tcPr>
          <w:p w14:paraId="5E324C7F" w14:textId="77777777" w:rsidR="00D36E40" w:rsidRPr="006A0C8E" w:rsidRDefault="00D36E40" w:rsidP="008A79D7">
            <w:pPr>
              <w:rPr>
                <w:rFonts w:cs="Arial"/>
                <w:b/>
                <w:lang w:val="nl-BE"/>
              </w:rPr>
            </w:pPr>
            <w:r w:rsidRPr="006A0C8E">
              <w:rPr>
                <w:rFonts w:cs="Arial"/>
                <w:b/>
                <w:lang w:val="nl-BE"/>
              </w:rPr>
              <w:t>positief</w:t>
            </w:r>
          </w:p>
        </w:tc>
        <w:tc>
          <w:tcPr>
            <w:tcW w:w="1042" w:type="dxa"/>
            <w:shd w:val="clear" w:color="auto" w:fill="auto"/>
          </w:tcPr>
          <w:p w14:paraId="4AAD84B8" w14:textId="77777777" w:rsidR="00D36E40" w:rsidRPr="006A0C8E" w:rsidRDefault="00D36E40" w:rsidP="008A79D7">
            <w:pPr>
              <w:rPr>
                <w:rFonts w:cs="Arial"/>
                <w:lang w:val="nl-BE"/>
              </w:rPr>
            </w:pPr>
            <w:proofErr w:type="spellStart"/>
            <w:r w:rsidRPr="006A0C8E">
              <w:rPr>
                <w:rFonts w:cs="Arial"/>
                <w:lang w:val="nl-BE"/>
              </w:rPr>
              <w:t>Smokey</w:t>
            </w:r>
            <w:proofErr w:type="spellEnd"/>
          </w:p>
        </w:tc>
        <w:tc>
          <w:tcPr>
            <w:tcW w:w="656" w:type="dxa"/>
            <w:shd w:val="clear" w:color="auto" w:fill="auto"/>
          </w:tcPr>
          <w:p w14:paraId="7DC965D9" w14:textId="77777777" w:rsidR="00D36E40" w:rsidRPr="006A0C8E" w:rsidRDefault="00D36E40" w:rsidP="008A79D7">
            <w:pPr>
              <w:rPr>
                <w:rFonts w:cs="Arial"/>
                <w:lang w:val="nl-BE"/>
              </w:rPr>
            </w:pPr>
            <w:r w:rsidRPr="006A0C8E">
              <w:rPr>
                <w:rFonts w:cs="Arial"/>
                <w:lang w:val="nl-BE"/>
              </w:rPr>
              <w:t>Blue</w:t>
            </w:r>
          </w:p>
        </w:tc>
        <w:tc>
          <w:tcPr>
            <w:tcW w:w="1064" w:type="dxa"/>
            <w:shd w:val="clear" w:color="auto" w:fill="auto"/>
          </w:tcPr>
          <w:p w14:paraId="32554253" w14:textId="77777777" w:rsidR="00D36E40" w:rsidRPr="006A0C8E" w:rsidRDefault="00D36E40" w:rsidP="008A79D7">
            <w:pPr>
              <w:rPr>
                <w:rFonts w:cs="Arial"/>
                <w:b/>
                <w:lang w:val="nl-BE"/>
              </w:rPr>
            </w:pPr>
            <w:r w:rsidRPr="006A0C8E">
              <w:rPr>
                <w:rFonts w:cs="Arial"/>
                <w:b/>
                <w:lang w:val="nl-BE"/>
              </w:rPr>
              <w:t>negatief</w:t>
            </w:r>
          </w:p>
        </w:tc>
        <w:tc>
          <w:tcPr>
            <w:tcW w:w="1947" w:type="dxa"/>
            <w:shd w:val="clear" w:color="auto" w:fill="auto"/>
          </w:tcPr>
          <w:p w14:paraId="0BDE33CF" w14:textId="77777777" w:rsidR="00D36E40" w:rsidRPr="006A0C8E" w:rsidRDefault="00D36E40" w:rsidP="008A79D7">
            <w:pPr>
              <w:rPr>
                <w:rFonts w:cs="Arial"/>
                <w:lang w:val="nl-BE"/>
              </w:rPr>
            </w:pPr>
            <w:proofErr w:type="spellStart"/>
            <w:r w:rsidRPr="006A0C8E">
              <w:rPr>
                <w:rFonts w:cs="Arial"/>
                <w:lang w:val="nl-BE"/>
              </w:rPr>
              <w:t>Smokey</w:t>
            </w:r>
            <w:proofErr w:type="spellEnd"/>
          </w:p>
        </w:tc>
        <w:tc>
          <w:tcPr>
            <w:tcW w:w="1947" w:type="dxa"/>
            <w:shd w:val="clear" w:color="auto" w:fill="auto"/>
          </w:tcPr>
          <w:p w14:paraId="667654E1" w14:textId="77777777" w:rsidR="00D36E40" w:rsidRPr="006A0C8E" w:rsidRDefault="00D36E40" w:rsidP="008A79D7">
            <w:pPr>
              <w:rPr>
                <w:rFonts w:cs="Arial"/>
                <w:lang w:val="nl-BE"/>
              </w:rPr>
            </w:pPr>
            <w:r w:rsidRPr="006A0C8E">
              <w:rPr>
                <w:rFonts w:cs="Arial"/>
                <w:lang w:val="nl-BE"/>
              </w:rPr>
              <w:t>Blue</w:t>
            </w:r>
          </w:p>
        </w:tc>
      </w:tr>
      <w:tr w:rsidR="00D36E40" w:rsidRPr="006A0C8E" w14:paraId="2015DD6E" w14:textId="77777777" w:rsidTr="008A79D7">
        <w:tc>
          <w:tcPr>
            <w:tcW w:w="1569" w:type="dxa"/>
            <w:shd w:val="clear" w:color="auto" w:fill="auto"/>
          </w:tcPr>
          <w:p w14:paraId="609953C3" w14:textId="77777777" w:rsidR="00D36E40" w:rsidRPr="006A0C8E" w:rsidRDefault="00D36E40" w:rsidP="008A79D7">
            <w:pPr>
              <w:rPr>
                <w:rFonts w:cs="Arial"/>
                <w:b/>
                <w:lang w:val="nl-BE"/>
              </w:rPr>
            </w:pPr>
            <w:r w:rsidRPr="006A0C8E">
              <w:rPr>
                <w:rFonts w:cs="Arial"/>
                <w:b/>
                <w:lang w:val="nl-BE"/>
              </w:rPr>
              <w:t>aanduiding</w:t>
            </w:r>
          </w:p>
        </w:tc>
        <w:tc>
          <w:tcPr>
            <w:tcW w:w="1061" w:type="dxa"/>
            <w:shd w:val="clear" w:color="auto" w:fill="auto"/>
          </w:tcPr>
          <w:p w14:paraId="752F4B5C" w14:textId="77777777" w:rsidR="00D36E40" w:rsidRPr="006A0C8E" w:rsidRDefault="00D36E40" w:rsidP="008A79D7">
            <w:pPr>
              <w:rPr>
                <w:rFonts w:cs="Arial"/>
                <w:lang w:val="nl-BE"/>
              </w:rPr>
            </w:pPr>
            <w:r w:rsidRPr="006A0C8E">
              <w:rPr>
                <w:rFonts w:cs="Arial"/>
                <w:lang w:val="nl-BE"/>
              </w:rPr>
              <w:t>Correct +</w:t>
            </w:r>
          </w:p>
        </w:tc>
        <w:tc>
          <w:tcPr>
            <w:tcW w:w="1042" w:type="dxa"/>
            <w:shd w:val="clear" w:color="auto" w:fill="auto"/>
          </w:tcPr>
          <w:p w14:paraId="326AFB5D" w14:textId="2C94BC88" w:rsidR="00D36E40" w:rsidRPr="006A0C8E" w:rsidRDefault="006E2FD9" w:rsidP="008A79D7">
            <w:pPr>
              <w:rPr>
                <w:rFonts w:cs="Arial"/>
                <w:lang w:val="nl-BE"/>
              </w:rPr>
            </w:pPr>
            <w:r w:rsidRPr="006A0C8E">
              <w:rPr>
                <w:rFonts w:cs="Arial"/>
                <w:lang w:val="nl-BE"/>
              </w:rPr>
              <w:t>9</w:t>
            </w:r>
          </w:p>
        </w:tc>
        <w:tc>
          <w:tcPr>
            <w:tcW w:w="656" w:type="dxa"/>
            <w:shd w:val="clear" w:color="auto" w:fill="auto"/>
          </w:tcPr>
          <w:p w14:paraId="4D39EAD6" w14:textId="7B546D1E" w:rsidR="00D36E40" w:rsidRPr="006A0C8E" w:rsidRDefault="003C7C8F" w:rsidP="008A79D7">
            <w:pPr>
              <w:rPr>
                <w:rFonts w:cs="Arial"/>
                <w:lang w:val="nl-BE"/>
              </w:rPr>
            </w:pPr>
            <w:r w:rsidRPr="006A0C8E">
              <w:rPr>
                <w:rFonts w:cs="Arial"/>
                <w:lang w:val="nl-BE"/>
              </w:rPr>
              <w:t>2</w:t>
            </w:r>
            <w:r w:rsidR="006E2FD9" w:rsidRPr="006A0C8E">
              <w:rPr>
                <w:rFonts w:cs="Arial"/>
                <w:lang w:val="nl-BE"/>
              </w:rPr>
              <w:t>5</w:t>
            </w:r>
          </w:p>
        </w:tc>
        <w:tc>
          <w:tcPr>
            <w:tcW w:w="1064" w:type="dxa"/>
            <w:shd w:val="clear" w:color="auto" w:fill="auto"/>
          </w:tcPr>
          <w:p w14:paraId="41F2FB98" w14:textId="77777777" w:rsidR="00D36E40" w:rsidRPr="006A0C8E" w:rsidRDefault="00D36E40" w:rsidP="008A79D7">
            <w:pPr>
              <w:rPr>
                <w:rFonts w:cs="Arial"/>
                <w:lang w:val="nl-BE"/>
              </w:rPr>
            </w:pPr>
            <w:r w:rsidRPr="006A0C8E">
              <w:rPr>
                <w:rFonts w:cs="Arial"/>
                <w:lang w:val="nl-BE"/>
              </w:rPr>
              <w:t>Vals +</w:t>
            </w:r>
          </w:p>
        </w:tc>
        <w:tc>
          <w:tcPr>
            <w:tcW w:w="1947" w:type="dxa"/>
            <w:shd w:val="clear" w:color="auto" w:fill="auto"/>
          </w:tcPr>
          <w:p w14:paraId="21AAC69E" w14:textId="190A7F56" w:rsidR="00D36E40" w:rsidRPr="006A0C8E" w:rsidRDefault="00424B31" w:rsidP="008A79D7">
            <w:pPr>
              <w:rPr>
                <w:rFonts w:cs="Arial"/>
                <w:lang w:val="nl-BE"/>
              </w:rPr>
            </w:pPr>
            <w:r>
              <w:rPr>
                <w:rFonts w:cs="Arial"/>
                <w:lang w:val="nl-BE"/>
              </w:rPr>
              <w:t>0</w:t>
            </w:r>
          </w:p>
        </w:tc>
        <w:tc>
          <w:tcPr>
            <w:tcW w:w="1947" w:type="dxa"/>
            <w:shd w:val="clear" w:color="auto" w:fill="auto"/>
          </w:tcPr>
          <w:p w14:paraId="2F92716B" w14:textId="752D6DE8" w:rsidR="00D36E40" w:rsidRPr="006A0C8E" w:rsidRDefault="00C22AE7" w:rsidP="008A79D7">
            <w:pPr>
              <w:rPr>
                <w:rFonts w:cs="Arial"/>
                <w:lang w:val="nl-BE"/>
              </w:rPr>
            </w:pPr>
            <w:r w:rsidRPr="006A0C8E">
              <w:rPr>
                <w:rFonts w:cs="Arial"/>
                <w:lang w:val="nl-BE"/>
              </w:rPr>
              <w:t>4</w:t>
            </w:r>
          </w:p>
        </w:tc>
      </w:tr>
      <w:tr w:rsidR="00D36E40" w:rsidRPr="006A0C8E" w14:paraId="71278FA7" w14:textId="77777777" w:rsidTr="008A79D7">
        <w:tc>
          <w:tcPr>
            <w:tcW w:w="1569" w:type="dxa"/>
            <w:shd w:val="clear" w:color="auto" w:fill="auto"/>
          </w:tcPr>
          <w:p w14:paraId="01DC8A59" w14:textId="77777777" w:rsidR="00D36E40" w:rsidRPr="006A0C8E" w:rsidRDefault="00D36E40" w:rsidP="008A79D7">
            <w:pPr>
              <w:rPr>
                <w:rFonts w:cs="Arial"/>
                <w:b/>
                <w:lang w:val="nl-BE"/>
              </w:rPr>
            </w:pPr>
            <w:r w:rsidRPr="006A0C8E">
              <w:rPr>
                <w:rFonts w:cs="Arial"/>
                <w:b/>
                <w:lang w:val="nl-BE"/>
              </w:rPr>
              <w:t>Geen aanduiding</w:t>
            </w:r>
          </w:p>
        </w:tc>
        <w:tc>
          <w:tcPr>
            <w:tcW w:w="1061" w:type="dxa"/>
            <w:shd w:val="clear" w:color="auto" w:fill="auto"/>
          </w:tcPr>
          <w:p w14:paraId="04B43374" w14:textId="77777777" w:rsidR="00D36E40" w:rsidRPr="006A0C8E" w:rsidRDefault="00D36E40" w:rsidP="008A79D7">
            <w:pPr>
              <w:rPr>
                <w:rFonts w:cs="Arial"/>
                <w:lang w:val="nl-BE"/>
              </w:rPr>
            </w:pPr>
            <w:r w:rsidRPr="006A0C8E">
              <w:rPr>
                <w:rFonts w:cs="Arial"/>
                <w:lang w:val="nl-BE"/>
              </w:rPr>
              <w:t>Vals -</w:t>
            </w:r>
          </w:p>
        </w:tc>
        <w:tc>
          <w:tcPr>
            <w:tcW w:w="1042" w:type="dxa"/>
            <w:shd w:val="clear" w:color="auto" w:fill="auto"/>
          </w:tcPr>
          <w:p w14:paraId="1026A8AF" w14:textId="5780EAE1" w:rsidR="00D36E40" w:rsidRPr="006A0C8E" w:rsidRDefault="004A301E" w:rsidP="008A79D7">
            <w:pPr>
              <w:rPr>
                <w:rFonts w:cs="Arial"/>
                <w:lang w:val="nl-BE"/>
              </w:rPr>
            </w:pPr>
            <w:r w:rsidRPr="006A0C8E">
              <w:rPr>
                <w:rFonts w:cs="Arial"/>
                <w:lang w:val="nl-BE"/>
              </w:rPr>
              <w:t>3</w:t>
            </w:r>
          </w:p>
        </w:tc>
        <w:tc>
          <w:tcPr>
            <w:tcW w:w="656" w:type="dxa"/>
            <w:shd w:val="clear" w:color="auto" w:fill="auto"/>
          </w:tcPr>
          <w:p w14:paraId="36220D3E" w14:textId="53A0A76F" w:rsidR="00D36E40" w:rsidRPr="006A0C8E" w:rsidRDefault="006E2FD9" w:rsidP="008A79D7">
            <w:pPr>
              <w:rPr>
                <w:rFonts w:cs="Arial"/>
                <w:lang w:val="nl-BE"/>
              </w:rPr>
            </w:pPr>
            <w:r w:rsidRPr="006A0C8E">
              <w:rPr>
                <w:rFonts w:cs="Arial"/>
                <w:lang w:val="nl-BE"/>
              </w:rPr>
              <w:t>4</w:t>
            </w:r>
          </w:p>
        </w:tc>
        <w:tc>
          <w:tcPr>
            <w:tcW w:w="1064" w:type="dxa"/>
            <w:shd w:val="clear" w:color="auto" w:fill="auto"/>
          </w:tcPr>
          <w:p w14:paraId="5362DFA6" w14:textId="77777777" w:rsidR="00D36E40" w:rsidRPr="006A0C8E" w:rsidRDefault="00D36E40" w:rsidP="008A79D7">
            <w:pPr>
              <w:rPr>
                <w:rFonts w:cs="Arial"/>
                <w:lang w:val="nl-BE"/>
              </w:rPr>
            </w:pPr>
            <w:r w:rsidRPr="006A0C8E">
              <w:rPr>
                <w:rFonts w:cs="Arial"/>
                <w:lang w:val="nl-BE"/>
              </w:rPr>
              <w:t>Correct -</w:t>
            </w:r>
          </w:p>
        </w:tc>
        <w:tc>
          <w:tcPr>
            <w:tcW w:w="1947" w:type="dxa"/>
            <w:shd w:val="clear" w:color="auto" w:fill="auto"/>
          </w:tcPr>
          <w:p w14:paraId="132AB67A" w14:textId="7BA18878" w:rsidR="00D36E40" w:rsidRPr="006A0C8E" w:rsidRDefault="00424B31" w:rsidP="008A79D7">
            <w:pPr>
              <w:rPr>
                <w:rFonts w:cs="Arial"/>
                <w:lang w:val="nl-BE"/>
              </w:rPr>
            </w:pPr>
            <w:r>
              <w:rPr>
                <w:rFonts w:cs="Arial"/>
                <w:lang w:val="nl-BE"/>
              </w:rPr>
              <w:t>0</w:t>
            </w:r>
          </w:p>
        </w:tc>
        <w:tc>
          <w:tcPr>
            <w:tcW w:w="1947" w:type="dxa"/>
            <w:shd w:val="clear" w:color="auto" w:fill="auto"/>
          </w:tcPr>
          <w:p w14:paraId="68A7319F" w14:textId="6CD56F45" w:rsidR="00D36E40" w:rsidRPr="006A0C8E" w:rsidRDefault="00424B31" w:rsidP="008A79D7">
            <w:pPr>
              <w:rPr>
                <w:rFonts w:cs="Arial"/>
                <w:lang w:val="nl-BE"/>
              </w:rPr>
            </w:pPr>
            <w:r>
              <w:rPr>
                <w:rFonts w:cs="Arial"/>
                <w:lang w:val="nl-BE"/>
              </w:rPr>
              <w:t>0</w:t>
            </w:r>
          </w:p>
        </w:tc>
      </w:tr>
    </w:tbl>
    <w:p w14:paraId="1278A706" w14:textId="77777777" w:rsidR="00FF2F0F" w:rsidRPr="006A0C8E" w:rsidRDefault="00FF2F0F" w:rsidP="009B0D78">
      <w:pPr>
        <w:rPr>
          <w:rFonts w:cs="Arial"/>
        </w:rPr>
      </w:pPr>
    </w:p>
    <w:p w14:paraId="7B915816" w14:textId="77777777" w:rsidR="00900ADF" w:rsidRDefault="00900ADF" w:rsidP="006E2FD9">
      <w:pPr>
        <w:pStyle w:val="Geenafstand"/>
        <w:rPr>
          <w:rFonts w:ascii="Arial" w:hAnsi="Arial" w:cs="Arial"/>
        </w:rPr>
      </w:pPr>
    </w:p>
    <w:p w14:paraId="306C5FFF" w14:textId="19F195A2" w:rsidR="00900ADF" w:rsidRDefault="00900ADF" w:rsidP="006E2FD9">
      <w:pPr>
        <w:pStyle w:val="Geenafstand"/>
        <w:rPr>
          <w:rFonts w:ascii="Arial" w:hAnsi="Arial" w:cs="Arial"/>
        </w:rPr>
      </w:pPr>
      <w:r>
        <w:rPr>
          <w:rFonts w:ascii="Arial" w:hAnsi="Arial" w:cs="Arial"/>
        </w:rPr>
        <w:t>Bij een aantal oefeningen werd er ook een staal met schapenmest verstopt. Dit heeft Blue enkele keren aangeduid, terwijl ze deze fout op de proefopstelling nooit gemaakt had.</w:t>
      </w:r>
    </w:p>
    <w:p w14:paraId="70C1E31C" w14:textId="1AFC8A73" w:rsidR="00710EC0" w:rsidRPr="006A0C8E" w:rsidRDefault="00710EC0" w:rsidP="006E2FD9">
      <w:pPr>
        <w:pStyle w:val="Geenafstand"/>
        <w:rPr>
          <w:rFonts w:ascii="Arial" w:hAnsi="Arial" w:cs="Arial"/>
        </w:rPr>
      </w:pPr>
    </w:p>
    <w:p w14:paraId="65581A64" w14:textId="05F60217" w:rsidR="00710EC0" w:rsidRDefault="00710EC0" w:rsidP="006E2FD9">
      <w:pPr>
        <w:pStyle w:val="Geenafstand"/>
        <w:rPr>
          <w:rFonts w:ascii="Arial" w:hAnsi="Arial" w:cs="Arial"/>
          <w:b/>
          <w:u w:val="single"/>
        </w:rPr>
      </w:pPr>
      <w:r w:rsidRPr="006A0C8E">
        <w:rPr>
          <w:rFonts w:ascii="Arial" w:hAnsi="Arial" w:cs="Arial"/>
          <w:b/>
          <w:u w:val="single"/>
        </w:rPr>
        <w:t>Vrij zoeken in otterhabitat</w:t>
      </w:r>
    </w:p>
    <w:p w14:paraId="49BAE6A6" w14:textId="77777777" w:rsidR="00900ADF" w:rsidRPr="006A0C8E" w:rsidRDefault="00900ADF" w:rsidP="006E2FD9">
      <w:pPr>
        <w:pStyle w:val="Geenafstand"/>
        <w:rPr>
          <w:rFonts w:ascii="Arial" w:hAnsi="Arial" w:cs="Arial"/>
          <w:b/>
          <w:u w:val="single"/>
        </w:rPr>
      </w:pPr>
    </w:p>
    <w:p w14:paraId="6B45F2B3" w14:textId="5167314D" w:rsidR="00710EC0" w:rsidRPr="006A0C8E" w:rsidRDefault="00710EC0" w:rsidP="006E2FD9">
      <w:pPr>
        <w:pStyle w:val="Geenafstand"/>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055"/>
        <w:gridCol w:w="1039"/>
        <w:gridCol w:w="657"/>
        <w:gridCol w:w="1064"/>
        <w:gridCol w:w="1862"/>
        <w:gridCol w:w="1830"/>
      </w:tblGrid>
      <w:tr w:rsidR="00710EC0" w:rsidRPr="006A0C8E" w14:paraId="710D60E1" w14:textId="77777777" w:rsidTr="004C4A35">
        <w:tc>
          <w:tcPr>
            <w:tcW w:w="1569" w:type="dxa"/>
            <w:shd w:val="clear" w:color="auto" w:fill="auto"/>
          </w:tcPr>
          <w:p w14:paraId="3CA12E16" w14:textId="77777777" w:rsidR="00710EC0" w:rsidRPr="006A0C8E" w:rsidRDefault="00710EC0" w:rsidP="004C4A35">
            <w:pPr>
              <w:rPr>
                <w:rFonts w:cs="Arial"/>
                <w:lang w:val="nl-BE"/>
              </w:rPr>
            </w:pPr>
          </w:p>
        </w:tc>
        <w:tc>
          <w:tcPr>
            <w:tcW w:w="1061" w:type="dxa"/>
            <w:shd w:val="clear" w:color="auto" w:fill="auto"/>
          </w:tcPr>
          <w:p w14:paraId="0E71E400" w14:textId="77777777" w:rsidR="00710EC0" w:rsidRPr="006A0C8E" w:rsidRDefault="00710EC0" w:rsidP="004C4A35">
            <w:pPr>
              <w:rPr>
                <w:rFonts w:cs="Arial"/>
                <w:b/>
                <w:lang w:val="nl-BE"/>
              </w:rPr>
            </w:pPr>
            <w:r w:rsidRPr="006A0C8E">
              <w:rPr>
                <w:rFonts w:cs="Arial"/>
                <w:b/>
                <w:lang w:val="nl-BE"/>
              </w:rPr>
              <w:t>positief</w:t>
            </w:r>
          </w:p>
        </w:tc>
        <w:tc>
          <w:tcPr>
            <w:tcW w:w="1042" w:type="dxa"/>
            <w:shd w:val="clear" w:color="auto" w:fill="auto"/>
          </w:tcPr>
          <w:p w14:paraId="42449DF4" w14:textId="77777777" w:rsidR="00710EC0" w:rsidRPr="006A0C8E" w:rsidRDefault="00710EC0" w:rsidP="004C4A35">
            <w:pPr>
              <w:rPr>
                <w:rFonts w:cs="Arial"/>
                <w:lang w:val="nl-BE"/>
              </w:rPr>
            </w:pPr>
            <w:proofErr w:type="spellStart"/>
            <w:r w:rsidRPr="006A0C8E">
              <w:rPr>
                <w:rFonts w:cs="Arial"/>
                <w:lang w:val="nl-BE"/>
              </w:rPr>
              <w:t>Smokey</w:t>
            </w:r>
            <w:proofErr w:type="spellEnd"/>
          </w:p>
        </w:tc>
        <w:tc>
          <w:tcPr>
            <w:tcW w:w="656" w:type="dxa"/>
            <w:shd w:val="clear" w:color="auto" w:fill="auto"/>
          </w:tcPr>
          <w:p w14:paraId="5D6C7E31" w14:textId="77777777" w:rsidR="00710EC0" w:rsidRPr="006A0C8E" w:rsidRDefault="00710EC0" w:rsidP="004C4A35">
            <w:pPr>
              <w:rPr>
                <w:rFonts w:cs="Arial"/>
                <w:lang w:val="nl-BE"/>
              </w:rPr>
            </w:pPr>
            <w:r w:rsidRPr="006A0C8E">
              <w:rPr>
                <w:rFonts w:cs="Arial"/>
                <w:lang w:val="nl-BE"/>
              </w:rPr>
              <w:t>Blue</w:t>
            </w:r>
          </w:p>
        </w:tc>
        <w:tc>
          <w:tcPr>
            <w:tcW w:w="1064" w:type="dxa"/>
            <w:shd w:val="clear" w:color="auto" w:fill="auto"/>
          </w:tcPr>
          <w:p w14:paraId="263214DD" w14:textId="77777777" w:rsidR="00710EC0" w:rsidRPr="006A0C8E" w:rsidRDefault="00710EC0" w:rsidP="004C4A35">
            <w:pPr>
              <w:rPr>
                <w:rFonts w:cs="Arial"/>
                <w:b/>
                <w:lang w:val="nl-BE"/>
              </w:rPr>
            </w:pPr>
            <w:r w:rsidRPr="006A0C8E">
              <w:rPr>
                <w:rFonts w:cs="Arial"/>
                <w:b/>
                <w:lang w:val="nl-BE"/>
              </w:rPr>
              <w:t>negatief</w:t>
            </w:r>
          </w:p>
        </w:tc>
        <w:tc>
          <w:tcPr>
            <w:tcW w:w="1947" w:type="dxa"/>
            <w:shd w:val="clear" w:color="auto" w:fill="auto"/>
          </w:tcPr>
          <w:p w14:paraId="6A572DD0" w14:textId="77777777" w:rsidR="00710EC0" w:rsidRPr="006A0C8E" w:rsidRDefault="00710EC0" w:rsidP="004C4A35">
            <w:pPr>
              <w:rPr>
                <w:rFonts w:cs="Arial"/>
                <w:lang w:val="nl-BE"/>
              </w:rPr>
            </w:pPr>
            <w:proofErr w:type="spellStart"/>
            <w:r w:rsidRPr="006A0C8E">
              <w:rPr>
                <w:rFonts w:cs="Arial"/>
                <w:lang w:val="nl-BE"/>
              </w:rPr>
              <w:t>Smokey</w:t>
            </w:r>
            <w:proofErr w:type="spellEnd"/>
          </w:p>
        </w:tc>
        <w:tc>
          <w:tcPr>
            <w:tcW w:w="1947" w:type="dxa"/>
            <w:shd w:val="clear" w:color="auto" w:fill="auto"/>
          </w:tcPr>
          <w:p w14:paraId="2D856200" w14:textId="77777777" w:rsidR="00710EC0" w:rsidRPr="006A0C8E" w:rsidRDefault="00710EC0" w:rsidP="004C4A35">
            <w:pPr>
              <w:rPr>
                <w:rFonts w:cs="Arial"/>
                <w:lang w:val="nl-BE"/>
              </w:rPr>
            </w:pPr>
            <w:r w:rsidRPr="006A0C8E">
              <w:rPr>
                <w:rFonts w:cs="Arial"/>
                <w:lang w:val="nl-BE"/>
              </w:rPr>
              <w:t>Blue</w:t>
            </w:r>
          </w:p>
        </w:tc>
      </w:tr>
      <w:tr w:rsidR="00710EC0" w:rsidRPr="006A0C8E" w14:paraId="1742ABF2" w14:textId="77777777" w:rsidTr="004C4A35">
        <w:tc>
          <w:tcPr>
            <w:tcW w:w="1569" w:type="dxa"/>
            <w:shd w:val="clear" w:color="auto" w:fill="auto"/>
          </w:tcPr>
          <w:p w14:paraId="294A9180" w14:textId="77777777" w:rsidR="00710EC0" w:rsidRPr="006A0C8E" w:rsidRDefault="00710EC0" w:rsidP="004C4A35">
            <w:pPr>
              <w:rPr>
                <w:rFonts w:cs="Arial"/>
                <w:b/>
                <w:lang w:val="nl-BE"/>
              </w:rPr>
            </w:pPr>
            <w:r w:rsidRPr="006A0C8E">
              <w:rPr>
                <w:rFonts w:cs="Arial"/>
                <w:b/>
                <w:lang w:val="nl-BE"/>
              </w:rPr>
              <w:t>aanduiding</w:t>
            </w:r>
          </w:p>
        </w:tc>
        <w:tc>
          <w:tcPr>
            <w:tcW w:w="1061" w:type="dxa"/>
            <w:shd w:val="clear" w:color="auto" w:fill="auto"/>
          </w:tcPr>
          <w:p w14:paraId="2CBC956C" w14:textId="77777777" w:rsidR="00710EC0" w:rsidRPr="006A0C8E" w:rsidRDefault="00710EC0" w:rsidP="004C4A35">
            <w:pPr>
              <w:rPr>
                <w:rFonts w:cs="Arial"/>
                <w:lang w:val="nl-BE"/>
              </w:rPr>
            </w:pPr>
            <w:r w:rsidRPr="006A0C8E">
              <w:rPr>
                <w:rFonts w:cs="Arial"/>
                <w:lang w:val="nl-BE"/>
              </w:rPr>
              <w:t>Correct +</w:t>
            </w:r>
          </w:p>
        </w:tc>
        <w:tc>
          <w:tcPr>
            <w:tcW w:w="1042" w:type="dxa"/>
            <w:shd w:val="clear" w:color="auto" w:fill="auto"/>
          </w:tcPr>
          <w:p w14:paraId="59BD135E" w14:textId="6B1EE3D7" w:rsidR="00710EC0" w:rsidRPr="006A0C8E" w:rsidRDefault="00710EC0" w:rsidP="004C4A35">
            <w:pPr>
              <w:rPr>
                <w:rFonts w:cs="Arial"/>
                <w:lang w:val="nl-BE"/>
              </w:rPr>
            </w:pPr>
            <w:r w:rsidRPr="006A0C8E">
              <w:rPr>
                <w:rFonts w:cs="Arial"/>
                <w:lang w:val="nl-BE"/>
              </w:rPr>
              <w:t>4</w:t>
            </w:r>
          </w:p>
        </w:tc>
        <w:tc>
          <w:tcPr>
            <w:tcW w:w="656" w:type="dxa"/>
            <w:shd w:val="clear" w:color="auto" w:fill="auto"/>
          </w:tcPr>
          <w:p w14:paraId="459CF3C3" w14:textId="3F079762" w:rsidR="00710EC0" w:rsidRPr="006A0C8E" w:rsidRDefault="00710EC0" w:rsidP="004C4A35">
            <w:pPr>
              <w:rPr>
                <w:rFonts w:cs="Arial"/>
                <w:lang w:val="nl-BE"/>
              </w:rPr>
            </w:pPr>
            <w:r w:rsidRPr="006A0C8E">
              <w:rPr>
                <w:rFonts w:cs="Arial"/>
                <w:lang w:val="nl-BE"/>
              </w:rPr>
              <w:t>2</w:t>
            </w:r>
          </w:p>
        </w:tc>
        <w:tc>
          <w:tcPr>
            <w:tcW w:w="1064" w:type="dxa"/>
            <w:shd w:val="clear" w:color="auto" w:fill="auto"/>
          </w:tcPr>
          <w:p w14:paraId="314047EC" w14:textId="77777777" w:rsidR="00710EC0" w:rsidRPr="006A0C8E" w:rsidRDefault="00710EC0" w:rsidP="004C4A35">
            <w:pPr>
              <w:rPr>
                <w:rFonts w:cs="Arial"/>
                <w:lang w:val="nl-BE"/>
              </w:rPr>
            </w:pPr>
            <w:r w:rsidRPr="006A0C8E">
              <w:rPr>
                <w:rFonts w:cs="Arial"/>
                <w:lang w:val="nl-BE"/>
              </w:rPr>
              <w:t>Vals +</w:t>
            </w:r>
          </w:p>
        </w:tc>
        <w:tc>
          <w:tcPr>
            <w:tcW w:w="1947" w:type="dxa"/>
            <w:shd w:val="clear" w:color="auto" w:fill="auto"/>
          </w:tcPr>
          <w:p w14:paraId="0A13F889" w14:textId="70139C18" w:rsidR="00710EC0" w:rsidRPr="006A0C8E" w:rsidRDefault="00424B31" w:rsidP="004C4A35">
            <w:pPr>
              <w:rPr>
                <w:rFonts w:cs="Arial"/>
                <w:lang w:val="nl-BE"/>
              </w:rPr>
            </w:pPr>
            <w:r>
              <w:rPr>
                <w:rFonts w:cs="Arial"/>
                <w:lang w:val="nl-BE"/>
              </w:rPr>
              <w:t>0</w:t>
            </w:r>
          </w:p>
        </w:tc>
        <w:tc>
          <w:tcPr>
            <w:tcW w:w="1947" w:type="dxa"/>
            <w:shd w:val="clear" w:color="auto" w:fill="auto"/>
          </w:tcPr>
          <w:p w14:paraId="3B326468" w14:textId="41349C43" w:rsidR="00710EC0" w:rsidRPr="006A0C8E" w:rsidRDefault="00424B31" w:rsidP="004C4A35">
            <w:pPr>
              <w:rPr>
                <w:rFonts w:cs="Arial"/>
                <w:lang w:val="nl-BE"/>
              </w:rPr>
            </w:pPr>
            <w:r>
              <w:rPr>
                <w:rFonts w:cs="Arial"/>
                <w:lang w:val="nl-BE"/>
              </w:rPr>
              <w:t>0</w:t>
            </w:r>
          </w:p>
        </w:tc>
      </w:tr>
      <w:tr w:rsidR="00710EC0" w:rsidRPr="006A0C8E" w14:paraId="4B5DF81A" w14:textId="77777777" w:rsidTr="004C4A35">
        <w:tc>
          <w:tcPr>
            <w:tcW w:w="1569" w:type="dxa"/>
            <w:shd w:val="clear" w:color="auto" w:fill="auto"/>
          </w:tcPr>
          <w:p w14:paraId="73CB254C" w14:textId="77777777" w:rsidR="00710EC0" w:rsidRPr="006A0C8E" w:rsidRDefault="00710EC0" w:rsidP="004C4A35">
            <w:pPr>
              <w:rPr>
                <w:rFonts w:cs="Arial"/>
                <w:b/>
                <w:lang w:val="nl-BE"/>
              </w:rPr>
            </w:pPr>
            <w:r w:rsidRPr="006A0C8E">
              <w:rPr>
                <w:rFonts w:cs="Arial"/>
                <w:b/>
                <w:lang w:val="nl-BE"/>
              </w:rPr>
              <w:t>Geen aanduiding</w:t>
            </w:r>
          </w:p>
        </w:tc>
        <w:tc>
          <w:tcPr>
            <w:tcW w:w="1061" w:type="dxa"/>
            <w:shd w:val="clear" w:color="auto" w:fill="auto"/>
          </w:tcPr>
          <w:p w14:paraId="5362D243" w14:textId="77777777" w:rsidR="00710EC0" w:rsidRPr="006A0C8E" w:rsidRDefault="00710EC0" w:rsidP="004C4A35">
            <w:pPr>
              <w:rPr>
                <w:rFonts w:cs="Arial"/>
                <w:lang w:val="nl-BE"/>
              </w:rPr>
            </w:pPr>
            <w:r w:rsidRPr="006A0C8E">
              <w:rPr>
                <w:rFonts w:cs="Arial"/>
                <w:lang w:val="nl-BE"/>
              </w:rPr>
              <w:t>Vals -</w:t>
            </w:r>
          </w:p>
        </w:tc>
        <w:tc>
          <w:tcPr>
            <w:tcW w:w="1042" w:type="dxa"/>
            <w:shd w:val="clear" w:color="auto" w:fill="auto"/>
          </w:tcPr>
          <w:p w14:paraId="112945B6" w14:textId="2BA72C3D" w:rsidR="00710EC0" w:rsidRPr="006A0C8E" w:rsidRDefault="00710EC0" w:rsidP="004C4A35">
            <w:pPr>
              <w:rPr>
                <w:rFonts w:cs="Arial"/>
                <w:lang w:val="nl-BE"/>
              </w:rPr>
            </w:pPr>
            <w:r w:rsidRPr="006A0C8E">
              <w:rPr>
                <w:rFonts w:cs="Arial"/>
                <w:lang w:val="nl-BE"/>
              </w:rPr>
              <w:t>1</w:t>
            </w:r>
          </w:p>
        </w:tc>
        <w:tc>
          <w:tcPr>
            <w:tcW w:w="656" w:type="dxa"/>
            <w:shd w:val="clear" w:color="auto" w:fill="auto"/>
          </w:tcPr>
          <w:p w14:paraId="776403C5" w14:textId="3A59E596" w:rsidR="00710EC0" w:rsidRPr="006A0C8E" w:rsidRDefault="00424B31" w:rsidP="004C4A35">
            <w:pPr>
              <w:rPr>
                <w:rFonts w:cs="Arial"/>
                <w:lang w:val="nl-BE"/>
              </w:rPr>
            </w:pPr>
            <w:r>
              <w:rPr>
                <w:rFonts w:cs="Arial"/>
                <w:lang w:val="nl-BE"/>
              </w:rPr>
              <w:t>0</w:t>
            </w:r>
          </w:p>
        </w:tc>
        <w:tc>
          <w:tcPr>
            <w:tcW w:w="1064" w:type="dxa"/>
            <w:shd w:val="clear" w:color="auto" w:fill="auto"/>
          </w:tcPr>
          <w:p w14:paraId="52F1A6A9" w14:textId="77777777" w:rsidR="00710EC0" w:rsidRPr="006A0C8E" w:rsidRDefault="00710EC0" w:rsidP="004C4A35">
            <w:pPr>
              <w:rPr>
                <w:rFonts w:cs="Arial"/>
                <w:lang w:val="nl-BE"/>
              </w:rPr>
            </w:pPr>
            <w:r w:rsidRPr="006A0C8E">
              <w:rPr>
                <w:rFonts w:cs="Arial"/>
                <w:lang w:val="nl-BE"/>
              </w:rPr>
              <w:t>Correct -</w:t>
            </w:r>
          </w:p>
        </w:tc>
        <w:tc>
          <w:tcPr>
            <w:tcW w:w="1947" w:type="dxa"/>
            <w:shd w:val="clear" w:color="auto" w:fill="auto"/>
          </w:tcPr>
          <w:p w14:paraId="1B93723F" w14:textId="5147362D" w:rsidR="00710EC0" w:rsidRPr="006A0C8E" w:rsidRDefault="00424B31" w:rsidP="004C4A35">
            <w:pPr>
              <w:rPr>
                <w:rFonts w:cs="Arial"/>
                <w:lang w:val="nl-BE"/>
              </w:rPr>
            </w:pPr>
            <w:r>
              <w:rPr>
                <w:rFonts w:cs="Arial"/>
                <w:lang w:val="nl-BE"/>
              </w:rPr>
              <w:t>0</w:t>
            </w:r>
          </w:p>
        </w:tc>
        <w:tc>
          <w:tcPr>
            <w:tcW w:w="1947" w:type="dxa"/>
            <w:shd w:val="clear" w:color="auto" w:fill="auto"/>
          </w:tcPr>
          <w:p w14:paraId="02928DFE" w14:textId="7FC7875C" w:rsidR="00710EC0" w:rsidRPr="006A0C8E" w:rsidRDefault="00424B31" w:rsidP="004C4A35">
            <w:pPr>
              <w:rPr>
                <w:rFonts w:cs="Arial"/>
                <w:lang w:val="nl-BE"/>
              </w:rPr>
            </w:pPr>
            <w:r>
              <w:rPr>
                <w:rFonts w:cs="Arial"/>
                <w:lang w:val="nl-BE"/>
              </w:rPr>
              <w:t>0</w:t>
            </w:r>
          </w:p>
        </w:tc>
      </w:tr>
    </w:tbl>
    <w:p w14:paraId="7EDB3754" w14:textId="77777777" w:rsidR="00710EC0" w:rsidRPr="006A0C8E" w:rsidRDefault="00710EC0" w:rsidP="006E2FD9">
      <w:pPr>
        <w:pStyle w:val="Geenafstand"/>
        <w:rPr>
          <w:rFonts w:ascii="Arial" w:hAnsi="Arial" w:cs="Arial"/>
        </w:rPr>
      </w:pPr>
    </w:p>
    <w:p w14:paraId="0E0DAB28" w14:textId="51BB9DFD" w:rsidR="006E2FD9" w:rsidRPr="006A0C8E" w:rsidRDefault="006E2FD9" w:rsidP="006E2FD9">
      <w:pPr>
        <w:pStyle w:val="Geenafstand"/>
        <w:rPr>
          <w:rFonts w:ascii="Arial" w:hAnsi="Arial" w:cs="Arial"/>
        </w:rPr>
      </w:pPr>
    </w:p>
    <w:p w14:paraId="25A8E45B" w14:textId="2B374AC0" w:rsidR="006E2FD9" w:rsidRPr="006A0C8E" w:rsidRDefault="006E2FD9" w:rsidP="006E2FD9">
      <w:pPr>
        <w:pStyle w:val="Geenafstand"/>
        <w:rPr>
          <w:rFonts w:ascii="Arial" w:hAnsi="Arial" w:cs="Arial"/>
        </w:rPr>
      </w:pPr>
      <w:r w:rsidRPr="006A0C8E">
        <w:rPr>
          <w:rFonts w:ascii="Arial" w:hAnsi="Arial" w:cs="Arial"/>
        </w:rPr>
        <w:t>Eens de honden dit konden werden ze uitgetest in Kruibeke, een natuurg</w:t>
      </w:r>
      <w:r w:rsidR="004A301E" w:rsidRPr="006A0C8E">
        <w:rPr>
          <w:rFonts w:ascii="Arial" w:hAnsi="Arial" w:cs="Arial"/>
        </w:rPr>
        <w:t>ebied waar er otters voorkomen. Hierbij wisselde de honden elkaar af, en zochten ongeveer 2 uur aan een stuk.</w:t>
      </w:r>
    </w:p>
    <w:p w14:paraId="24299D5E" w14:textId="799F7E5E" w:rsidR="004A301E" w:rsidRPr="006A0C8E" w:rsidRDefault="004A301E" w:rsidP="006E2FD9">
      <w:pPr>
        <w:pStyle w:val="Geenafstand"/>
        <w:rPr>
          <w:rFonts w:ascii="Arial" w:hAnsi="Arial" w:cs="Arial"/>
        </w:rPr>
      </w:pPr>
      <w:r w:rsidRPr="006A0C8E">
        <w:rPr>
          <w:rFonts w:ascii="Arial" w:hAnsi="Arial" w:cs="Arial"/>
        </w:rPr>
        <w:t>De honden fixeerde de gevonden stalen, maar reageerden ook op plaatsen waar er geen mest te vinden was. De otters laten namelijk ook geur achter zonder te mesten. Hierbij kan helaas niet geverifieerd worden of de hond correct is en wordt deze dus ook niet beloond.</w:t>
      </w:r>
    </w:p>
    <w:p w14:paraId="76BFD72D" w14:textId="257C6C5E" w:rsidR="004A301E" w:rsidRPr="006A0C8E" w:rsidRDefault="004A301E" w:rsidP="006E2FD9">
      <w:pPr>
        <w:pStyle w:val="Geenafstand"/>
        <w:rPr>
          <w:rFonts w:ascii="Arial" w:hAnsi="Arial" w:cs="Arial"/>
        </w:rPr>
      </w:pPr>
    </w:p>
    <w:p w14:paraId="31560CE5" w14:textId="7177C1C7" w:rsidR="00C22AE7" w:rsidRDefault="00C22AE7" w:rsidP="006E2FD9">
      <w:pPr>
        <w:pStyle w:val="Geenafstand"/>
        <w:rPr>
          <w:rFonts w:ascii="Arial" w:hAnsi="Arial" w:cs="Arial"/>
        </w:rPr>
      </w:pPr>
      <w:r w:rsidRPr="006A0C8E">
        <w:rPr>
          <w:rFonts w:ascii="Arial" w:hAnsi="Arial" w:cs="Arial"/>
        </w:rPr>
        <w:t xml:space="preserve">Opvallend was dat de honden </w:t>
      </w:r>
      <w:r w:rsidR="00491BDB">
        <w:rPr>
          <w:rFonts w:ascii="Arial" w:hAnsi="Arial" w:cs="Arial"/>
        </w:rPr>
        <w:t xml:space="preserve">tijdens het vrij zoeken </w:t>
      </w:r>
      <w:r w:rsidRPr="006A0C8E">
        <w:rPr>
          <w:rFonts w:ascii="Arial" w:hAnsi="Arial" w:cs="Arial"/>
        </w:rPr>
        <w:t>geen problemen hadden om mest van andere dieren te onderscheiden. Zo hebben we met de honden in de praktijk geen enkele vals positieve aanduiding ge</w:t>
      </w:r>
      <w:r w:rsidR="00456E7D" w:rsidRPr="006A0C8E">
        <w:rPr>
          <w:rFonts w:ascii="Arial" w:hAnsi="Arial" w:cs="Arial"/>
        </w:rPr>
        <w:t>had. In</w:t>
      </w:r>
      <w:r w:rsidR="00491BDB">
        <w:rPr>
          <w:rFonts w:ascii="Arial" w:hAnsi="Arial" w:cs="Arial"/>
        </w:rPr>
        <w:t xml:space="preserve"> otterhabitat </w:t>
      </w:r>
      <w:r w:rsidR="00456E7D" w:rsidRPr="006A0C8E">
        <w:rPr>
          <w:rFonts w:ascii="Arial" w:hAnsi="Arial" w:cs="Arial"/>
        </w:rPr>
        <w:t xml:space="preserve">is het helaas niet mogelijk om te controleren of de stukken waar de hond niets vindt, inderdaad correct negatief zijn. </w:t>
      </w:r>
    </w:p>
    <w:p w14:paraId="1A51F591" w14:textId="77777777" w:rsidR="00491BDB" w:rsidRPr="006A0C8E" w:rsidRDefault="00491BDB" w:rsidP="006E2FD9">
      <w:pPr>
        <w:pStyle w:val="Geenafstand"/>
        <w:rPr>
          <w:rFonts w:ascii="Arial" w:hAnsi="Arial" w:cs="Arial"/>
        </w:rPr>
      </w:pPr>
    </w:p>
    <w:p w14:paraId="7DD9E100" w14:textId="0FC83803" w:rsidR="00456E7D" w:rsidRDefault="00456E7D" w:rsidP="006E2FD9">
      <w:pPr>
        <w:pStyle w:val="Geenafstand"/>
        <w:rPr>
          <w:rFonts w:ascii="Arial" w:hAnsi="Arial" w:cs="Arial"/>
        </w:rPr>
      </w:pPr>
    </w:p>
    <w:p w14:paraId="06870A9B" w14:textId="77777777" w:rsidR="005B15BC" w:rsidRDefault="00491BDB" w:rsidP="005B15BC">
      <w:pPr>
        <w:pStyle w:val="Geenafstand"/>
        <w:keepNext/>
      </w:pPr>
      <w:r>
        <w:rPr>
          <w:noProof/>
          <w:lang w:eastAsia="nl-BE"/>
        </w:rPr>
        <w:drawing>
          <wp:inline distT="0" distB="0" distL="0" distR="0" wp14:anchorId="3A95DBEA" wp14:editId="020D149F">
            <wp:extent cx="4524375" cy="2857500"/>
            <wp:effectExtent l="0" t="0" r="9525"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198CE1" w14:textId="4A2FF7CC" w:rsidR="00491BDB" w:rsidRDefault="005B15BC" w:rsidP="005B15BC">
      <w:pPr>
        <w:pStyle w:val="Bijschrift"/>
        <w:rPr>
          <w:rFonts w:cs="Arial"/>
        </w:rPr>
      </w:pPr>
      <w:r>
        <w:t xml:space="preserve">Figuur </w:t>
      </w:r>
      <w:r>
        <w:fldChar w:fldCharType="begin"/>
      </w:r>
      <w:r>
        <w:instrText xml:space="preserve"> SEQ Figuur \* ARABIC </w:instrText>
      </w:r>
      <w:r>
        <w:fldChar w:fldCharType="separate"/>
      </w:r>
      <w:r w:rsidR="009B10D6">
        <w:rPr>
          <w:noProof/>
        </w:rPr>
        <w:t>5</w:t>
      </w:r>
      <w:r>
        <w:fldChar w:fldCharType="end"/>
      </w:r>
      <w:r>
        <w:t xml:space="preserve"> grafiek vooruitgang doorheen opleiding</w:t>
      </w:r>
    </w:p>
    <w:p w14:paraId="01746C59" w14:textId="77777777" w:rsidR="0036263D" w:rsidRDefault="0036263D" w:rsidP="006E2FD9">
      <w:pPr>
        <w:pStyle w:val="Geenafstand"/>
        <w:rPr>
          <w:rFonts w:ascii="Arial" w:hAnsi="Arial" w:cs="Arial"/>
        </w:rPr>
      </w:pPr>
    </w:p>
    <w:p w14:paraId="01A2E8D9" w14:textId="77777777" w:rsidR="0036263D" w:rsidRDefault="0036263D" w:rsidP="006E2FD9">
      <w:pPr>
        <w:pStyle w:val="Geenafstand"/>
        <w:rPr>
          <w:rFonts w:ascii="Arial" w:hAnsi="Arial" w:cs="Arial"/>
        </w:rPr>
      </w:pPr>
    </w:p>
    <w:p w14:paraId="60FB1BE6" w14:textId="77777777" w:rsidR="0036263D" w:rsidRDefault="0036263D" w:rsidP="006E2FD9">
      <w:pPr>
        <w:pStyle w:val="Geenafstand"/>
        <w:rPr>
          <w:rFonts w:ascii="Arial" w:hAnsi="Arial" w:cs="Arial"/>
        </w:rPr>
      </w:pPr>
    </w:p>
    <w:p w14:paraId="3724D210" w14:textId="6E0EDC6A" w:rsidR="00994FC3" w:rsidRDefault="00994FC3" w:rsidP="006E2FD9">
      <w:pPr>
        <w:pStyle w:val="Geenafstand"/>
        <w:rPr>
          <w:rFonts w:ascii="Arial" w:hAnsi="Arial" w:cs="Arial"/>
        </w:rPr>
      </w:pPr>
      <w:r>
        <w:rPr>
          <w:rFonts w:ascii="Arial" w:hAnsi="Arial" w:cs="Arial"/>
        </w:rPr>
        <w:lastRenderedPageBreak/>
        <w:t>Uit deze grafiek kunnen we afleiden dat de diagnostische waarde</w:t>
      </w:r>
      <w:r w:rsidR="005B15BC">
        <w:rPr>
          <w:rStyle w:val="Voetnootmarkering"/>
          <w:rFonts w:ascii="Arial" w:hAnsi="Arial" w:cs="Arial"/>
        </w:rPr>
        <w:footnoteReference w:id="13"/>
      </w:r>
      <w:r>
        <w:rPr>
          <w:rFonts w:ascii="Arial" w:hAnsi="Arial" w:cs="Arial"/>
        </w:rPr>
        <w:t xml:space="preserve"> na de opleidingsfase ongeveer 80 procent is.</w:t>
      </w:r>
    </w:p>
    <w:p w14:paraId="4CB4A240" w14:textId="66CC22BE" w:rsidR="007500E7" w:rsidRPr="007500E7" w:rsidRDefault="00491BDB" w:rsidP="007500E7">
      <w:pPr>
        <w:rPr>
          <w:rFonts w:cs="Arial"/>
          <w:lang w:val="nl-BE"/>
        </w:rPr>
      </w:pPr>
      <w:r>
        <w:rPr>
          <w:rFonts w:cs="Arial"/>
        </w:rPr>
        <w:t xml:space="preserve">In de </w:t>
      </w:r>
      <w:r w:rsidRPr="0076604C">
        <w:rPr>
          <w:rFonts w:cs="Arial"/>
          <w:b/>
        </w:rPr>
        <w:t xml:space="preserve">trainingsfase </w:t>
      </w:r>
      <w:r w:rsidR="0036263D">
        <w:rPr>
          <w:rFonts w:cs="Arial"/>
          <w:b/>
        </w:rPr>
        <w:t xml:space="preserve">3 &amp; 4 </w:t>
      </w:r>
      <w:r>
        <w:rPr>
          <w:rFonts w:cs="Arial"/>
        </w:rPr>
        <w:t xml:space="preserve">valt het op dat de honden nog regelmatig foutjes maken. </w:t>
      </w:r>
      <w:r w:rsidR="0036263D">
        <w:rPr>
          <w:rFonts w:cs="Arial"/>
        </w:rPr>
        <w:t xml:space="preserve">Hierbij hadden de honden het in ongeveer 70% van de gevallen juist. </w:t>
      </w:r>
      <w:r>
        <w:rPr>
          <w:rFonts w:cs="Arial"/>
        </w:rPr>
        <w:t xml:space="preserve">Tijdens </w:t>
      </w:r>
      <w:r w:rsidRPr="0076604C">
        <w:rPr>
          <w:rFonts w:cs="Arial"/>
          <w:b/>
        </w:rPr>
        <w:t>fase 5</w:t>
      </w:r>
      <w:r>
        <w:rPr>
          <w:rFonts w:cs="Arial"/>
        </w:rPr>
        <w:t xml:space="preserve"> werd de genera</w:t>
      </w:r>
      <w:r w:rsidR="0036263D">
        <w:rPr>
          <w:rFonts w:cs="Arial"/>
        </w:rPr>
        <w:t xml:space="preserve">lisatie getraind met stalen van </w:t>
      </w:r>
      <w:r>
        <w:rPr>
          <w:rFonts w:cs="Arial"/>
        </w:rPr>
        <w:t>verschillende herkomst. Hierbij ondervonden de honden weinig problemen.</w:t>
      </w:r>
      <w:r w:rsidR="007500E7">
        <w:rPr>
          <w:rFonts w:cs="Arial"/>
        </w:rPr>
        <w:t xml:space="preserve"> </w:t>
      </w:r>
      <w:r w:rsidR="007500E7" w:rsidRPr="007500E7">
        <w:rPr>
          <w:rFonts w:cs="Arial"/>
          <w:lang w:val="nl-BE"/>
        </w:rPr>
        <w:t>Aan de fixatie van de hond was vaak te zien, dat ze niet even zeker waren als in oefeningen met gekende stalen, maar toch haalde ze er al</w:t>
      </w:r>
      <w:r w:rsidR="00A90BC1">
        <w:rPr>
          <w:rFonts w:cs="Arial"/>
          <w:lang w:val="nl-BE"/>
        </w:rPr>
        <w:t>le otterstalen probleemloos uit en behaalde een betrouwbaarheidspercentage van 100%.</w:t>
      </w:r>
    </w:p>
    <w:p w14:paraId="400273BA" w14:textId="77777777" w:rsidR="00491BDB" w:rsidRPr="007500E7" w:rsidRDefault="00491BDB" w:rsidP="007500E7">
      <w:pPr>
        <w:jc w:val="center"/>
        <w:rPr>
          <w:lang w:val="nl-BE" w:eastAsia="en-US"/>
        </w:rPr>
      </w:pPr>
    </w:p>
    <w:p w14:paraId="144CD1D3" w14:textId="74C6A4C9" w:rsidR="004A301E" w:rsidRDefault="00491BDB" w:rsidP="006E2FD9">
      <w:pPr>
        <w:pStyle w:val="Geenafstand"/>
        <w:rPr>
          <w:rFonts w:ascii="Arial" w:hAnsi="Arial" w:cs="Arial"/>
        </w:rPr>
      </w:pPr>
      <w:r>
        <w:rPr>
          <w:rFonts w:ascii="Arial" w:hAnsi="Arial" w:cs="Arial"/>
        </w:rPr>
        <w:t xml:space="preserve">Daarna werd het </w:t>
      </w:r>
      <w:r w:rsidRPr="0076604C">
        <w:rPr>
          <w:rFonts w:ascii="Arial" w:hAnsi="Arial" w:cs="Arial"/>
          <w:b/>
        </w:rPr>
        <w:t>vrij zoeken</w:t>
      </w:r>
      <w:r>
        <w:rPr>
          <w:rFonts w:ascii="Arial" w:hAnsi="Arial" w:cs="Arial"/>
        </w:rPr>
        <w:t xml:space="preserve"> geoefend. Wanneer het om oude gedroogde stalen gaat op een groter terrein </w:t>
      </w:r>
      <w:r w:rsidR="0036263D">
        <w:rPr>
          <w:rFonts w:ascii="Arial" w:hAnsi="Arial" w:cs="Arial"/>
        </w:rPr>
        <w:t>ging het zoeken moeizaam</w:t>
      </w:r>
      <w:r>
        <w:rPr>
          <w:rFonts w:ascii="Arial" w:hAnsi="Arial" w:cs="Arial"/>
        </w:rPr>
        <w:t>.</w:t>
      </w:r>
      <w:r w:rsidR="0036263D">
        <w:rPr>
          <w:rFonts w:ascii="Arial" w:hAnsi="Arial" w:cs="Arial"/>
        </w:rPr>
        <w:t xml:space="preserve"> De hond moet erg dicht in de buurt van het staal komen, voor ze de geur kunnen opvangen.</w:t>
      </w:r>
      <w:r w:rsidR="00A90BC1">
        <w:rPr>
          <w:rFonts w:ascii="Arial" w:hAnsi="Arial" w:cs="Arial"/>
        </w:rPr>
        <w:t xml:space="preserve"> Hierbij behaalde ze een betrouwbaarheidspercentage van 75%.</w:t>
      </w:r>
    </w:p>
    <w:p w14:paraId="2C0782F9" w14:textId="2823A56E" w:rsidR="00491BDB" w:rsidRDefault="00D57431" w:rsidP="006E2FD9">
      <w:pPr>
        <w:pStyle w:val="Geenafstand"/>
        <w:rPr>
          <w:rFonts w:ascii="Arial" w:hAnsi="Arial" w:cs="Arial"/>
        </w:rPr>
      </w:pPr>
      <w:r>
        <w:rPr>
          <w:rFonts w:ascii="Arial" w:hAnsi="Arial" w:cs="Arial"/>
        </w:rPr>
        <w:t xml:space="preserve">Tijdens het vrij zoeken op het terrein kwamen er geen vals </w:t>
      </w:r>
      <w:r w:rsidR="0076604C">
        <w:rPr>
          <w:rFonts w:ascii="Arial" w:hAnsi="Arial" w:cs="Arial"/>
        </w:rPr>
        <w:t xml:space="preserve">positieve aanduidingen voor. In </w:t>
      </w:r>
      <w:r w:rsidR="0076604C" w:rsidRPr="0076604C">
        <w:rPr>
          <w:rFonts w:ascii="Arial" w:hAnsi="Arial" w:cs="Arial"/>
          <w:b/>
        </w:rPr>
        <w:t>otterhabitat</w:t>
      </w:r>
      <w:r w:rsidR="0076604C">
        <w:rPr>
          <w:rFonts w:ascii="Arial" w:hAnsi="Arial" w:cs="Arial"/>
        </w:rPr>
        <w:t xml:space="preserve"> </w:t>
      </w:r>
      <w:r>
        <w:rPr>
          <w:rFonts w:ascii="Arial" w:hAnsi="Arial" w:cs="Arial"/>
        </w:rPr>
        <w:t>werd eenmalig een staal niet aangeduid.</w:t>
      </w:r>
      <w:r w:rsidR="0076604C">
        <w:rPr>
          <w:rFonts w:ascii="Arial" w:hAnsi="Arial" w:cs="Arial"/>
        </w:rPr>
        <w:t xml:space="preserve"> Andere stalen werden wel aangeduid. </w:t>
      </w:r>
      <w:r w:rsidR="00A90BC1">
        <w:rPr>
          <w:rFonts w:ascii="Arial" w:hAnsi="Arial" w:cs="Arial"/>
        </w:rPr>
        <w:t>Hieruit leiden we een diagnostische waarde af van ongeveer 80 %.</w:t>
      </w:r>
    </w:p>
    <w:p w14:paraId="685D710C" w14:textId="44167726" w:rsidR="006662BD" w:rsidRDefault="006662BD" w:rsidP="006E2FD9">
      <w:pPr>
        <w:pStyle w:val="Geenafstand"/>
        <w:rPr>
          <w:rFonts w:ascii="Arial" w:hAnsi="Arial" w:cs="Arial"/>
        </w:rPr>
      </w:pPr>
    </w:p>
    <w:p w14:paraId="423164A2" w14:textId="7774A186" w:rsidR="004A301E" w:rsidRPr="006A0C8E" w:rsidRDefault="004A301E" w:rsidP="006E2FD9">
      <w:pPr>
        <w:pStyle w:val="Geenafstand"/>
        <w:rPr>
          <w:rFonts w:ascii="Arial" w:hAnsi="Arial" w:cs="Arial"/>
        </w:rPr>
      </w:pPr>
    </w:p>
    <w:p w14:paraId="53263C1A" w14:textId="77777777" w:rsidR="00394C23" w:rsidRPr="006A0C8E" w:rsidRDefault="00C5323F" w:rsidP="004A301E">
      <w:pPr>
        <w:pStyle w:val="Kop1"/>
      </w:pPr>
      <w:r w:rsidRPr="00491BDB">
        <w:br w:type="page"/>
      </w:r>
      <w:bookmarkStart w:id="82" w:name="_Toc303865105"/>
      <w:bookmarkStart w:id="83" w:name="_Toc303865989"/>
      <w:bookmarkStart w:id="84" w:name="_Toc303866032"/>
      <w:bookmarkStart w:id="85" w:name="_Toc351024800"/>
      <w:bookmarkStart w:id="86" w:name="_Toc450912397"/>
      <w:r w:rsidR="00E82318" w:rsidRPr="006A0C8E">
        <w:lastRenderedPageBreak/>
        <w:t>D</w:t>
      </w:r>
      <w:r w:rsidR="001B37C4" w:rsidRPr="006A0C8E">
        <w:t>iscussie</w:t>
      </w:r>
      <w:r w:rsidR="00E82318" w:rsidRPr="006A0C8E">
        <w:t xml:space="preserve"> en algemeen besluit</w:t>
      </w:r>
      <w:bookmarkEnd w:id="82"/>
      <w:bookmarkEnd w:id="83"/>
      <w:bookmarkEnd w:id="84"/>
      <w:bookmarkEnd w:id="85"/>
      <w:bookmarkEnd w:id="86"/>
    </w:p>
    <w:p w14:paraId="0748E624" w14:textId="289298D6" w:rsidR="002F4289" w:rsidRPr="006A0C8E" w:rsidRDefault="002F4289" w:rsidP="002F4289">
      <w:pPr>
        <w:pStyle w:val="Kop2"/>
      </w:pPr>
      <w:bookmarkStart w:id="87" w:name="_Toc450912398"/>
      <w:r w:rsidRPr="006A0C8E">
        <w:t xml:space="preserve">Gezinshond </w:t>
      </w:r>
      <w:proofErr w:type="spellStart"/>
      <w:r w:rsidRPr="006A0C8E">
        <w:t>vs</w:t>
      </w:r>
      <w:proofErr w:type="spellEnd"/>
      <w:r w:rsidRPr="006A0C8E">
        <w:t xml:space="preserve"> werkhond</w:t>
      </w:r>
      <w:bookmarkEnd w:id="87"/>
    </w:p>
    <w:p w14:paraId="662AEBD3" w14:textId="6E7B55BD" w:rsidR="00EC0654" w:rsidRDefault="002F4289" w:rsidP="002F4289">
      <w:pPr>
        <w:rPr>
          <w:rFonts w:cs="Arial"/>
        </w:rPr>
      </w:pPr>
      <w:r w:rsidRPr="006A0C8E">
        <w:rPr>
          <w:rFonts w:cs="Arial"/>
        </w:rPr>
        <w:t>Deze haalbaarheidsstudie werd uitgevoerd met honden die een basis gehoorzaamheid beheerste.</w:t>
      </w:r>
      <w:r w:rsidR="00EC0654">
        <w:rPr>
          <w:rFonts w:cs="Arial"/>
        </w:rPr>
        <w:t xml:space="preserve"> Al is een groot verschil tussen de levenswijze van de honden. Voor de studie op otters werd er gewerkt met</w:t>
      </w:r>
      <w:r w:rsidR="009C39DF">
        <w:rPr>
          <w:rFonts w:cs="Arial"/>
        </w:rPr>
        <w:t xml:space="preserve"> Australische herder; Blue en M</w:t>
      </w:r>
      <w:r w:rsidR="00EC0654">
        <w:rPr>
          <w:rFonts w:cs="Arial"/>
        </w:rPr>
        <w:t xml:space="preserve">echelse herder; </w:t>
      </w:r>
      <w:proofErr w:type="spellStart"/>
      <w:r w:rsidR="00EC0654">
        <w:rPr>
          <w:rFonts w:cs="Arial"/>
        </w:rPr>
        <w:t>Smokey</w:t>
      </w:r>
      <w:proofErr w:type="spellEnd"/>
      <w:r w:rsidR="00EC0654">
        <w:rPr>
          <w:rFonts w:cs="Arial"/>
        </w:rPr>
        <w:t xml:space="preserve">. Blue is een standaard gezinshond en leeft en slaapt binnen.  </w:t>
      </w:r>
      <w:proofErr w:type="spellStart"/>
      <w:r w:rsidR="00EC0654">
        <w:rPr>
          <w:rFonts w:cs="Arial"/>
        </w:rPr>
        <w:t>Smokey</w:t>
      </w:r>
      <w:proofErr w:type="spellEnd"/>
      <w:r w:rsidR="00EC0654">
        <w:rPr>
          <w:rFonts w:cs="Arial"/>
        </w:rPr>
        <w:t xml:space="preserve"> is aangekocht als werkhond en leeft en slaapt met een andere hond buiten in een ren. Er wordt van uitgegaan dat een hond die de dag doorbrengt in een ren, meer bereid zal zijn om te werken, aangezien dit het meest interessante is dat er doorheen de dag gebeurt.</w:t>
      </w:r>
    </w:p>
    <w:p w14:paraId="44F01036" w14:textId="03ACCA2B" w:rsidR="00EC0654" w:rsidRDefault="00EC0654" w:rsidP="002F4289">
      <w:pPr>
        <w:rPr>
          <w:rFonts w:cs="Arial"/>
        </w:rPr>
      </w:pPr>
      <w:r>
        <w:rPr>
          <w:rFonts w:cs="Arial"/>
        </w:rPr>
        <w:t xml:space="preserve">Uiteindelijk behaalde beide honden erg gelijklopende resultaten. Na een langere tijd zoeken en een moeilijke oefeningen kon wel worden opgemerkt dat </w:t>
      </w:r>
      <w:proofErr w:type="spellStart"/>
      <w:r>
        <w:rPr>
          <w:rFonts w:cs="Arial"/>
        </w:rPr>
        <w:t>Smokey</w:t>
      </w:r>
      <w:proofErr w:type="spellEnd"/>
      <w:r>
        <w:rPr>
          <w:rFonts w:cs="Arial"/>
        </w:rPr>
        <w:t xml:space="preserve"> minder snel opgaf en doortastender was om uiteindelijk het staal toch te vinden. Dit kan liggen aan twee factoren: een Mec</w:t>
      </w:r>
      <w:r w:rsidR="009B0BD8">
        <w:rPr>
          <w:rFonts w:cs="Arial"/>
        </w:rPr>
        <w:t xml:space="preserve">helse herder is gekend voor een </w:t>
      </w:r>
      <w:r>
        <w:rPr>
          <w:rFonts w:cs="Arial"/>
        </w:rPr>
        <w:t xml:space="preserve">volhardend karakter. Als tweede factor leeft </w:t>
      </w:r>
      <w:proofErr w:type="spellStart"/>
      <w:r>
        <w:rPr>
          <w:rFonts w:cs="Arial"/>
        </w:rPr>
        <w:t>Smokey</w:t>
      </w:r>
      <w:proofErr w:type="spellEnd"/>
      <w:r>
        <w:rPr>
          <w:rFonts w:cs="Arial"/>
        </w:rPr>
        <w:t xml:space="preserve"> in een kennel</w:t>
      </w:r>
      <w:r w:rsidR="009B0BD8">
        <w:rPr>
          <w:rFonts w:cs="Arial"/>
        </w:rPr>
        <w:t xml:space="preserve"> en zou ze hierdoor meer gemotiveerd moeten zijn om te werken.</w:t>
      </w:r>
    </w:p>
    <w:p w14:paraId="16D48FCB" w14:textId="3D54216E" w:rsidR="009B0BD8" w:rsidRPr="006A0C8E" w:rsidRDefault="009B0BD8" w:rsidP="002F4289">
      <w:pPr>
        <w:rPr>
          <w:rFonts w:cs="Arial"/>
        </w:rPr>
      </w:pPr>
      <w:r>
        <w:rPr>
          <w:rFonts w:cs="Arial"/>
        </w:rPr>
        <w:t>Onder een werkhond wordt een hond vers</w:t>
      </w:r>
      <w:r w:rsidR="00657530">
        <w:rPr>
          <w:rFonts w:cs="Arial"/>
        </w:rPr>
        <w:t>taan waar dagelijks mee getrain</w:t>
      </w:r>
      <w:r>
        <w:rPr>
          <w:rFonts w:cs="Arial"/>
        </w:rPr>
        <w:t>d wordt. Dit was bij beide honden niet haalbaar.</w:t>
      </w:r>
    </w:p>
    <w:p w14:paraId="0D74280B" w14:textId="470A66A9" w:rsidR="002F4289" w:rsidRPr="006A0C8E" w:rsidRDefault="002F4289" w:rsidP="002F4289">
      <w:pPr>
        <w:rPr>
          <w:rFonts w:cs="Arial"/>
        </w:rPr>
      </w:pPr>
      <w:r w:rsidRPr="006A0C8E">
        <w:rPr>
          <w:rFonts w:cs="Arial"/>
        </w:rPr>
        <w:t>Er kan va</w:t>
      </w:r>
      <w:r w:rsidR="003F106E">
        <w:rPr>
          <w:rFonts w:cs="Arial"/>
        </w:rPr>
        <w:t>n worden uitgegaan dat er</w:t>
      </w:r>
      <w:r w:rsidR="0036263D">
        <w:rPr>
          <w:rFonts w:cs="Arial"/>
        </w:rPr>
        <w:t xml:space="preserve"> </w:t>
      </w:r>
      <w:r w:rsidR="003F106E">
        <w:rPr>
          <w:rFonts w:cs="Arial"/>
        </w:rPr>
        <w:t>betere resultaten</w:t>
      </w:r>
      <w:r w:rsidRPr="006A0C8E">
        <w:rPr>
          <w:rFonts w:cs="Arial"/>
        </w:rPr>
        <w:t xml:space="preserve"> beha</w:t>
      </w:r>
      <w:r w:rsidR="003F106E">
        <w:rPr>
          <w:rFonts w:cs="Arial"/>
        </w:rPr>
        <w:t>a</w:t>
      </w:r>
      <w:r w:rsidRPr="006A0C8E">
        <w:rPr>
          <w:rFonts w:cs="Arial"/>
        </w:rPr>
        <w:t>l</w:t>
      </w:r>
      <w:r w:rsidR="003F106E">
        <w:rPr>
          <w:rFonts w:cs="Arial"/>
        </w:rPr>
        <w:t>d kunnen worden wanneer er frequenter geoefend wordt.</w:t>
      </w:r>
      <w:r w:rsidR="003F106E">
        <w:rPr>
          <w:rFonts w:cs="Arial"/>
        </w:rPr>
        <w:br/>
      </w:r>
      <w:r w:rsidRPr="006A0C8E">
        <w:rPr>
          <w:rFonts w:cs="Arial"/>
        </w:rPr>
        <w:t>Aangezien de</w:t>
      </w:r>
      <w:r w:rsidR="009C39DF">
        <w:rPr>
          <w:rFonts w:cs="Arial"/>
        </w:rPr>
        <w:t xml:space="preserve"> zoek</w:t>
      </w:r>
      <w:r w:rsidRPr="006A0C8E">
        <w:rPr>
          <w:rFonts w:cs="Arial"/>
        </w:rPr>
        <w:t xml:space="preserve">periode </w:t>
      </w:r>
      <w:r w:rsidR="009C39DF">
        <w:rPr>
          <w:rFonts w:cs="Arial"/>
        </w:rPr>
        <w:t xml:space="preserve">voor </w:t>
      </w:r>
      <w:proofErr w:type="spellStart"/>
      <w:r w:rsidR="009C39DF">
        <w:rPr>
          <w:rFonts w:cs="Arial"/>
        </w:rPr>
        <w:t>otterspraints</w:t>
      </w:r>
      <w:proofErr w:type="spellEnd"/>
      <w:r w:rsidR="009C39DF">
        <w:rPr>
          <w:rFonts w:cs="Arial"/>
        </w:rPr>
        <w:t xml:space="preserve"> </w:t>
      </w:r>
      <w:r w:rsidRPr="006A0C8E">
        <w:rPr>
          <w:rFonts w:cs="Arial"/>
        </w:rPr>
        <w:t>loopt van november tot maart, moesten de honden op een zeer korte tijdspanne het zoeken beheersen. Er kan echter nog veel meer aangeleerd worden.</w:t>
      </w:r>
    </w:p>
    <w:p w14:paraId="2908D483" w14:textId="0FC100E1" w:rsidR="002F4289" w:rsidRDefault="002F4289" w:rsidP="002F4289">
      <w:pPr>
        <w:rPr>
          <w:rFonts w:cs="Arial"/>
        </w:rPr>
      </w:pPr>
      <w:r w:rsidRPr="006A0C8E">
        <w:rPr>
          <w:rFonts w:cs="Arial"/>
        </w:rPr>
        <w:t>Door</w:t>
      </w:r>
      <w:r w:rsidR="00DC1E62">
        <w:rPr>
          <w:rFonts w:cs="Arial"/>
        </w:rPr>
        <w:t xml:space="preserve"> frequente</w:t>
      </w:r>
      <w:r w:rsidRPr="006A0C8E">
        <w:rPr>
          <w:rFonts w:cs="Arial"/>
        </w:rPr>
        <w:t xml:space="preserve"> dagelijkse training </w:t>
      </w:r>
      <w:r w:rsidR="00DC1E62">
        <w:rPr>
          <w:rFonts w:cs="Arial"/>
        </w:rPr>
        <w:t>kunnen</w:t>
      </w:r>
      <w:r w:rsidRPr="006A0C8E">
        <w:rPr>
          <w:rFonts w:cs="Arial"/>
        </w:rPr>
        <w:t xml:space="preserve"> de honden</w:t>
      </w:r>
      <w:r w:rsidR="00DC1E62">
        <w:rPr>
          <w:rFonts w:cs="Arial"/>
        </w:rPr>
        <w:t xml:space="preserve"> worden</w:t>
      </w:r>
      <w:r w:rsidRPr="006A0C8E">
        <w:rPr>
          <w:rFonts w:cs="Arial"/>
        </w:rPr>
        <w:t xml:space="preserve"> geconditioneerd </w:t>
      </w:r>
      <w:r w:rsidR="00DC1E62">
        <w:rPr>
          <w:rFonts w:cs="Arial"/>
        </w:rPr>
        <w:t xml:space="preserve">zodat ze automatisch reageren op </w:t>
      </w:r>
      <w:r w:rsidRPr="006A0C8E">
        <w:rPr>
          <w:rFonts w:cs="Arial"/>
        </w:rPr>
        <w:t>de geur, ook in moeilijke situaties. Er zou aan obstakeltraining gedaan kunnen worden en de hond eventueel aanleren om een laserlampje te volgen, om op deze manier ook voor de mens onbereikbare plaatsen te doorzoeken.</w:t>
      </w:r>
      <w:r w:rsidR="0036263D">
        <w:rPr>
          <w:rFonts w:cs="Arial"/>
        </w:rPr>
        <w:t xml:space="preserve"> Herhaling en routine is bij zoekhonden essentieel en zouden voor veel betere resultaten hebben kunnen zorgen.</w:t>
      </w:r>
    </w:p>
    <w:p w14:paraId="7A4B734E" w14:textId="45EAC3C3" w:rsidR="00EC0654" w:rsidRDefault="00EC0654" w:rsidP="002F4289">
      <w:pPr>
        <w:rPr>
          <w:rFonts w:cs="Arial"/>
        </w:rPr>
      </w:pPr>
    </w:p>
    <w:p w14:paraId="5D868B4A" w14:textId="77777777" w:rsidR="00DC1E62" w:rsidRPr="006A0C8E" w:rsidRDefault="00DC1E62" w:rsidP="002F4289">
      <w:pPr>
        <w:rPr>
          <w:rFonts w:cs="Arial"/>
        </w:rPr>
      </w:pPr>
    </w:p>
    <w:p w14:paraId="1278A708" w14:textId="06FF9AFA" w:rsidR="00D6661C" w:rsidRPr="006A0C8E" w:rsidRDefault="00253A29" w:rsidP="006614E4">
      <w:pPr>
        <w:pStyle w:val="Kop2"/>
      </w:pPr>
      <w:bookmarkStart w:id="88" w:name="_Toc450912399"/>
      <w:r w:rsidRPr="006A0C8E">
        <w:t>traini</w:t>
      </w:r>
      <w:r w:rsidR="006614E4">
        <w:t>ng</w:t>
      </w:r>
      <w:bookmarkEnd w:id="88"/>
    </w:p>
    <w:p w14:paraId="27A5F38B" w14:textId="35D20330" w:rsidR="00DD7260" w:rsidRDefault="0076604C" w:rsidP="00DD7260">
      <w:pPr>
        <w:rPr>
          <w:rFonts w:cs="Arial"/>
        </w:rPr>
      </w:pPr>
      <w:r>
        <w:rPr>
          <w:rFonts w:cs="Arial"/>
        </w:rPr>
        <w:t>Om de hond automatisch te leren reageren op een geur, is herhaling en routine van groot belang. Hierbij moet er met zoveel mogelijk verschi</w:t>
      </w:r>
      <w:r w:rsidR="00126CFD">
        <w:rPr>
          <w:rFonts w:cs="Arial"/>
        </w:rPr>
        <w:t>llende stalen gewerkt worden zodat de hond de geur generaliseerd en deze in alle mogelijke situaties kan onderscheiden.</w:t>
      </w:r>
    </w:p>
    <w:p w14:paraId="54D108BA" w14:textId="2590DD01" w:rsidR="00126CFD" w:rsidRDefault="00126CFD" w:rsidP="00DD7260">
      <w:pPr>
        <w:rPr>
          <w:rFonts w:cs="Arial"/>
        </w:rPr>
      </w:pPr>
      <w:r>
        <w:rPr>
          <w:rFonts w:cs="Arial"/>
        </w:rPr>
        <w:t>Hierbij hebben wij enkele moeilijkheden ondervonden</w:t>
      </w:r>
      <w:r w:rsidR="00F054B2">
        <w:rPr>
          <w:rFonts w:cs="Arial"/>
        </w:rPr>
        <w:t>, aangezien otterstalen in België zeldzaam zijn.  We hebben de honden opgeleid op stalen van de dwergotter en pas later overgestapt naar stalen van de Europese otter. Hier hebben we 5 verschillende stalen van kunnen krijgen. Onze honden zijn dus opgeleid op een zeer nauw geurbeeld.</w:t>
      </w:r>
    </w:p>
    <w:p w14:paraId="417B284F" w14:textId="143A88C3" w:rsidR="00F054B2" w:rsidRDefault="00F054B2" w:rsidP="00DD7260">
      <w:pPr>
        <w:rPr>
          <w:rFonts w:cs="Arial"/>
        </w:rPr>
      </w:pPr>
      <w:r>
        <w:rPr>
          <w:rFonts w:cs="Arial"/>
        </w:rPr>
        <w:t>Verder waren we erg afhankelijk van de beschikbaarheid van medewerkers van het INBO waardoor trainingsmogelijkheden in de prakti</w:t>
      </w:r>
      <w:r w:rsidR="006614E4">
        <w:rPr>
          <w:rFonts w:cs="Arial"/>
        </w:rPr>
        <w:t>jk beperkt.</w:t>
      </w:r>
    </w:p>
    <w:p w14:paraId="249D6D6B" w14:textId="77777777" w:rsidR="006614E4" w:rsidRPr="006A0C8E" w:rsidRDefault="006614E4" w:rsidP="00DD7260">
      <w:pPr>
        <w:rPr>
          <w:rFonts w:cs="Arial"/>
        </w:rPr>
      </w:pPr>
    </w:p>
    <w:p w14:paraId="5504B7D5" w14:textId="20F33919" w:rsidR="005F7169" w:rsidRPr="006A0C8E" w:rsidRDefault="006614E4" w:rsidP="00D36E40">
      <w:pPr>
        <w:rPr>
          <w:rFonts w:cs="Arial"/>
          <w:lang w:val="nl-BE"/>
        </w:rPr>
      </w:pPr>
      <w:r>
        <w:rPr>
          <w:rFonts w:cs="Arial"/>
          <w:lang w:val="nl-BE"/>
        </w:rPr>
        <w:t xml:space="preserve">Bij het zoeken in Kruibeke hebben we helaas maar 4 stalen gevonden waardoor we de honden tijdens het zoeken erg weinig konden belonen. Dit probleem had </w:t>
      </w:r>
      <w:r w:rsidR="001814CA" w:rsidRPr="006A0C8E">
        <w:rPr>
          <w:rFonts w:cs="Arial"/>
          <w:lang w:val="nl-BE"/>
        </w:rPr>
        <w:t>verholpen kunnen worden door een ‘</w:t>
      </w:r>
      <w:proofErr w:type="spellStart"/>
      <w:r w:rsidR="001814CA" w:rsidRPr="006A0C8E">
        <w:rPr>
          <w:rFonts w:cs="Arial"/>
          <w:lang w:val="nl-BE"/>
        </w:rPr>
        <w:t>all-clear</w:t>
      </w:r>
      <w:proofErr w:type="spellEnd"/>
      <w:r w:rsidR="001814CA" w:rsidRPr="006A0C8E">
        <w:rPr>
          <w:rFonts w:cs="Arial"/>
          <w:lang w:val="nl-BE"/>
        </w:rPr>
        <w:t>’ aan te leren. Hierbij leren we de hond 2 juiste antwoorden aan. Wanneer er geur te vinden is, fixeert de hond het staal</w:t>
      </w:r>
      <w:r w:rsidR="005F7169" w:rsidRPr="006A0C8E">
        <w:rPr>
          <w:rFonts w:cs="Arial"/>
          <w:lang w:val="nl-BE"/>
        </w:rPr>
        <w:t>.</w:t>
      </w:r>
    </w:p>
    <w:p w14:paraId="0357A587" w14:textId="729C5115" w:rsidR="001814CA" w:rsidRPr="006A0C8E" w:rsidRDefault="005F7169" w:rsidP="00D36E40">
      <w:pPr>
        <w:rPr>
          <w:rFonts w:cs="Arial"/>
          <w:lang w:val="nl-BE"/>
        </w:rPr>
      </w:pPr>
      <w:r w:rsidRPr="006A0C8E">
        <w:rPr>
          <w:rFonts w:cs="Arial"/>
          <w:lang w:val="nl-BE"/>
        </w:rPr>
        <w:t>We leren hem hiernaast ook een extra s</w:t>
      </w:r>
      <w:r w:rsidR="001814CA" w:rsidRPr="006A0C8E">
        <w:rPr>
          <w:rFonts w:cs="Arial"/>
          <w:lang w:val="nl-BE"/>
        </w:rPr>
        <w:t>ignaal aan, om aan te geven dat er geen geur te vinden is. Zo heeft de hond in beide situaties een passend juist antwoord, dat beloond kan worden.</w:t>
      </w:r>
      <w:r w:rsidR="001814CA" w:rsidRPr="006A0C8E">
        <w:rPr>
          <w:rStyle w:val="Voetnootmarkering"/>
          <w:rFonts w:cs="Arial"/>
          <w:lang w:val="nl-BE"/>
        </w:rPr>
        <w:footnoteReference w:id="14"/>
      </w:r>
      <w:r w:rsidR="006614E4">
        <w:rPr>
          <w:rFonts w:cs="Arial"/>
          <w:lang w:val="nl-BE"/>
        </w:rPr>
        <w:t xml:space="preserve"> Dit zou</w:t>
      </w:r>
      <w:r w:rsidR="001814CA" w:rsidRPr="006A0C8E">
        <w:rPr>
          <w:rFonts w:cs="Arial"/>
          <w:lang w:val="nl-BE"/>
        </w:rPr>
        <w:t xml:space="preserve"> zeker bij het speuren naar otters een erg handige trainingstool geweest, aangezien de hond erg lang negatief moet zoeken en hierdoor motivatie plaats kan maken voor frustratie.</w:t>
      </w:r>
    </w:p>
    <w:p w14:paraId="2DAF45CD" w14:textId="5A726BB6" w:rsidR="001814CA" w:rsidRDefault="001814CA" w:rsidP="00D36E40">
      <w:pPr>
        <w:rPr>
          <w:rFonts w:cs="Arial"/>
          <w:lang w:val="nl-BE"/>
        </w:rPr>
      </w:pPr>
    </w:p>
    <w:p w14:paraId="729B0BC4" w14:textId="29F763E5" w:rsidR="00622D66" w:rsidRDefault="00622D66" w:rsidP="00D36E40">
      <w:pPr>
        <w:rPr>
          <w:rFonts w:cs="Arial"/>
          <w:lang w:val="nl-BE"/>
        </w:rPr>
      </w:pPr>
    </w:p>
    <w:p w14:paraId="12C00915" w14:textId="77777777" w:rsidR="00622D66" w:rsidRPr="006A0C8E" w:rsidRDefault="00622D66" w:rsidP="00D36E40">
      <w:pPr>
        <w:rPr>
          <w:rFonts w:cs="Arial"/>
          <w:lang w:val="nl-BE"/>
        </w:rPr>
      </w:pPr>
    </w:p>
    <w:p w14:paraId="5D0AFDE2" w14:textId="477121E9" w:rsidR="00A81CA0" w:rsidRPr="006A0C8E" w:rsidRDefault="00A81CA0" w:rsidP="00A81CA0">
      <w:pPr>
        <w:pStyle w:val="Kop2"/>
        <w:rPr>
          <w:lang w:val="nl-BE"/>
        </w:rPr>
      </w:pPr>
      <w:bookmarkStart w:id="89" w:name="_Toc450912400"/>
      <w:r w:rsidRPr="006A0C8E">
        <w:rPr>
          <w:lang w:val="nl-BE"/>
        </w:rPr>
        <w:lastRenderedPageBreak/>
        <w:t>Resultaat</w:t>
      </w:r>
      <w:bookmarkEnd w:id="89"/>
    </w:p>
    <w:p w14:paraId="192275AB" w14:textId="5424E1E7" w:rsidR="0089233F" w:rsidRPr="006A0C8E" w:rsidRDefault="00C60607" w:rsidP="00C60607">
      <w:pPr>
        <w:rPr>
          <w:rFonts w:cs="Arial"/>
          <w:lang w:val="nl-BE"/>
        </w:rPr>
      </w:pPr>
      <w:r w:rsidRPr="006A0C8E">
        <w:rPr>
          <w:rFonts w:cs="Arial"/>
          <w:lang w:val="nl-BE"/>
        </w:rPr>
        <w:t xml:space="preserve">Na een aantal </w:t>
      </w:r>
      <w:proofErr w:type="spellStart"/>
      <w:r w:rsidRPr="006A0C8E">
        <w:rPr>
          <w:rFonts w:cs="Arial"/>
          <w:lang w:val="nl-BE"/>
        </w:rPr>
        <w:t>zoekingen</w:t>
      </w:r>
      <w:proofErr w:type="spellEnd"/>
      <w:r w:rsidRPr="006A0C8E">
        <w:rPr>
          <w:rFonts w:cs="Arial"/>
          <w:lang w:val="nl-BE"/>
        </w:rPr>
        <w:t xml:space="preserve"> in Kruibeke bleek dat de honden succesvol otterstalen kunnen zoeken en aanduiden. Aangezien het vaak om uitgedroogde mest gaat moet de hond nog steeds erg dicht bij ottermest in de buurt komen, vooraleer hij deze ruikt. In tijd maakt het dus weinig verschil of er door de mens, visueel gezocht wordt, of door een hond.</w:t>
      </w:r>
      <w:r w:rsidR="0089233F" w:rsidRPr="006A0C8E">
        <w:rPr>
          <w:rFonts w:cs="Arial"/>
          <w:lang w:val="nl-BE"/>
        </w:rPr>
        <w:t xml:space="preserve"> Een hond zoekt echter veel efficiënter en vind ook mest die </w:t>
      </w:r>
      <w:r w:rsidR="001814CA" w:rsidRPr="006A0C8E">
        <w:rPr>
          <w:rFonts w:cs="Arial"/>
          <w:lang w:val="nl-BE"/>
        </w:rPr>
        <w:t>door regen verdund is</w:t>
      </w:r>
      <w:r w:rsidR="0089233F" w:rsidRPr="006A0C8E">
        <w:rPr>
          <w:rFonts w:cs="Arial"/>
          <w:lang w:val="nl-BE"/>
        </w:rPr>
        <w:t xml:space="preserve"> en dus niet meer visueel herkenbaar</w:t>
      </w:r>
      <w:r w:rsidR="001814CA" w:rsidRPr="006A0C8E">
        <w:rPr>
          <w:rFonts w:cs="Arial"/>
          <w:lang w:val="nl-BE"/>
        </w:rPr>
        <w:t xml:space="preserve"> is</w:t>
      </w:r>
      <w:r w:rsidR="0089233F" w:rsidRPr="006A0C8E">
        <w:rPr>
          <w:rFonts w:cs="Arial"/>
          <w:lang w:val="nl-BE"/>
        </w:rPr>
        <w:t xml:space="preserve">. </w:t>
      </w:r>
    </w:p>
    <w:p w14:paraId="5A2ED2DE" w14:textId="774BA7C0" w:rsidR="00C60607" w:rsidRPr="006A0C8E" w:rsidRDefault="0089233F" w:rsidP="00C60607">
      <w:pPr>
        <w:rPr>
          <w:rFonts w:cs="Arial"/>
          <w:lang w:val="nl-BE"/>
        </w:rPr>
      </w:pPr>
      <w:r w:rsidRPr="006A0C8E">
        <w:rPr>
          <w:rFonts w:cs="Arial"/>
          <w:lang w:val="nl-BE"/>
        </w:rPr>
        <w:t xml:space="preserve">Bepaalde planten geven een vergelijkbaar geurbeeld als ottermest, dat voor mensen moeilijk te onderscheiden is.  De hond ondervindt hier geen problemen mee. </w:t>
      </w:r>
    </w:p>
    <w:p w14:paraId="2C6F5741" w14:textId="6B5E281A" w:rsidR="0089233F" w:rsidRPr="006A0C8E" w:rsidRDefault="0089233F" w:rsidP="00C60607">
      <w:pPr>
        <w:rPr>
          <w:rFonts w:cs="Arial"/>
          <w:lang w:val="nl-BE"/>
        </w:rPr>
      </w:pPr>
      <w:r w:rsidRPr="006A0C8E">
        <w:rPr>
          <w:rFonts w:cs="Arial"/>
          <w:lang w:val="nl-BE"/>
        </w:rPr>
        <w:t xml:space="preserve">Wel ruikt hij plaatsen waar </w:t>
      </w:r>
      <w:r w:rsidR="009C39DF">
        <w:rPr>
          <w:rFonts w:cs="Arial"/>
          <w:lang w:val="nl-BE"/>
        </w:rPr>
        <w:t xml:space="preserve">vermoedelijk otters </w:t>
      </w:r>
      <w:r w:rsidRPr="006A0C8E">
        <w:rPr>
          <w:rFonts w:cs="Arial"/>
          <w:lang w:val="nl-BE"/>
        </w:rPr>
        <w:t>geweest</w:t>
      </w:r>
      <w:r w:rsidR="009C39DF">
        <w:rPr>
          <w:rFonts w:cs="Arial"/>
          <w:lang w:val="nl-BE"/>
        </w:rPr>
        <w:t xml:space="preserve"> zijn, maar wanneer ze hier</w:t>
      </w:r>
      <w:r w:rsidRPr="006A0C8E">
        <w:rPr>
          <w:rFonts w:cs="Arial"/>
          <w:lang w:val="nl-BE"/>
        </w:rPr>
        <w:t xml:space="preserve"> niet gemest hebben, kan de hond geen geurbron aanduiden, wat voor frustratie kan zorgen.</w:t>
      </w:r>
    </w:p>
    <w:p w14:paraId="3EC175C0" w14:textId="77777777" w:rsidR="00C60607" w:rsidRPr="006A0C8E" w:rsidRDefault="00C60607" w:rsidP="00C60607">
      <w:pPr>
        <w:rPr>
          <w:rFonts w:cs="Arial"/>
          <w:lang w:val="nl-BE"/>
        </w:rPr>
      </w:pPr>
    </w:p>
    <w:p w14:paraId="27010688" w14:textId="0826D610" w:rsidR="00A81CA0" w:rsidRPr="006A0C8E" w:rsidRDefault="00C60607" w:rsidP="00A81CA0">
      <w:pPr>
        <w:rPr>
          <w:rFonts w:cs="Arial"/>
          <w:lang w:val="nl-BE"/>
        </w:rPr>
      </w:pPr>
      <w:r w:rsidRPr="006A0C8E">
        <w:rPr>
          <w:rFonts w:cs="Arial"/>
          <w:lang w:val="nl-BE"/>
        </w:rPr>
        <w:t>Aangezien we de honden zo veel mogelijk verschillende stalen hebben aangeboden, om otterstalen te kunnen vinden met een verschillend dieet, kunnen we niet verwachten dat onze geen fouten maken qua specificatie. Voorlopig is er dus een getrainde bioloog nodig om gevonden stalen te verifiëren.</w:t>
      </w:r>
    </w:p>
    <w:p w14:paraId="5A02F120" w14:textId="502FE0BE" w:rsidR="00C60607" w:rsidRPr="006A0C8E" w:rsidRDefault="00C60607" w:rsidP="00A81CA0">
      <w:pPr>
        <w:rPr>
          <w:rFonts w:cs="Arial"/>
          <w:lang w:val="nl-BE"/>
        </w:rPr>
      </w:pPr>
      <w:r w:rsidRPr="006A0C8E">
        <w:rPr>
          <w:rFonts w:cs="Arial"/>
          <w:lang w:val="nl-BE"/>
        </w:rPr>
        <w:t>In de praktijk bleek dit echter zeer weinig problemen op te leveren. De honden hebben geen andere meststalen aangeduid, terwijl we frequent vossen, nerts, bever en reeënmest</w:t>
      </w:r>
      <w:r w:rsidR="009C39DF">
        <w:rPr>
          <w:rFonts w:cs="Arial"/>
          <w:lang w:val="nl-BE"/>
        </w:rPr>
        <w:t xml:space="preserve"> op het terrein aantroffen</w:t>
      </w:r>
      <w:r w:rsidRPr="006A0C8E">
        <w:rPr>
          <w:rFonts w:cs="Arial"/>
          <w:lang w:val="nl-BE"/>
        </w:rPr>
        <w:t>.</w:t>
      </w:r>
    </w:p>
    <w:p w14:paraId="6946D38D" w14:textId="005B3B69" w:rsidR="00253A29" w:rsidRDefault="00253A29" w:rsidP="00D36E40">
      <w:pPr>
        <w:rPr>
          <w:rFonts w:cs="Arial"/>
          <w:lang w:val="nl-BE"/>
        </w:rPr>
      </w:pPr>
    </w:p>
    <w:p w14:paraId="4702D87A" w14:textId="20E9B872" w:rsidR="006614E4" w:rsidRDefault="006614E4" w:rsidP="00D36E40">
      <w:pPr>
        <w:rPr>
          <w:rFonts w:cs="Arial"/>
          <w:lang w:val="nl-BE"/>
        </w:rPr>
      </w:pPr>
      <w:r>
        <w:rPr>
          <w:rFonts w:cs="Arial"/>
          <w:lang w:val="nl-BE"/>
        </w:rPr>
        <w:t>We komen uit op een diagnostische waarde van ongeveer 80 procent. We beschikken over te weinig gegevens om hier een duidelijker cijfer aan toe te kennen aangezien we in de praktijk zelden ottermest zijn</w:t>
      </w:r>
      <w:r w:rsidR="002E6DDB">
        <w:rPr>
          <w:rFonts w:cs="Arial"/>
          <w:lang w:val="nl-BE"/>
        </w:rPr>
        <w:t xml:space="preserve"> tegen gekomen.</w:t>
      </w:r>
    </w:p>
    <w:p w14:paraId="542713C6" w14:textId="122515A3" w:rsidR="006614E4" w:rsidRPr="006A0C8E" w:rsidRDefault="006614E4" w:rsidP="00D36E40">
      <w:pPr>
        <w:rPr>
          <w:rFonts w:cs="Arial"/>
          <w:lang w:val="nl-BE"/>
        </w:rPr>
      </w:pPr>
    </w:p>
    <w:p w14:paraId="70C54CE6" w14:textId="6CB398BC" w:rsidR="00253A29" w:rsidRPr="006A0C8E" w:rsidRDefault="00253A29" w:rsidP="00253A29">
      <w:pPr>
        <w:pStyle w:val="Kop2"/>
        <w:rPr>
          <w:lang w:val="nl-BE"/>
        </w:rPr>
      </w:pPr>
      <w:bookmarkStart w:id="90" w:name="_Toc450912401"/>
      <w:r w:rsidRPr="006A0C8E">
        <w:rPr>
          <w:lang w:val="nl-BE"/>
        </w:rPr>
        <w:t>Risico’s</w:t>
      </w:r>
      <w:bookmarkEnd w:id="90"/>
    </w:p>
    <w:p w14:paraId="1F2559E5" w14:textId="6B7CEEB0" w:rsidR="00253A29" w:rsidRPr="006A0C8E" w:rsidRDefault="00C60607" w:rsidP="00253A29">
      <w:pPr>
        <w:rPr>
          <w:rFonts w:cs="Arial"/>
        </w:rPr>
      </w:pPr>
      <w:r w:rsidRPr="006A0C8E">
        <w:rPr>
          <w:rFonts w:cs="Arial"/>
        </w:rPr>
        <w:t>Een van de voordelen van het inzetten van de hond om otters te zoeken, is het vermijden van een infectie van de vossenlintworm bij de mens.</w:t>
      </w:r>
      <w:r w:rsidRPr="006A0C8E">
        <w:rPr>
          <w:rFonts w:cs="Arial"/>
        </w:rPr>
        <w:br/>
        <w:t>We mogen echter</w:t>
      </w:r>
      <w:r w:rsidR="00253A29" w:rsidRPr="006A0C8E">
        <w:rPr>
          <w:rFonts w:cs="Arial"/>
        </w:rPr>
        <w:t xml:space="preserve"> niet vergeten dat ook onze honden</w:t>
      </w:r>
      <w:r w:rsidRPr="006A0C8E">
        <w:rPr>
          <w:rFonts w:cs="Arial"/>
        </w:rPr>
        <w:t xml:space="preserve"> besmet kunnen raken </w:t>
      </w:r>
      <w:r w:rsidR="009C39DF">
        <w:rPr>
          <w:rFonts w:cs="Arial"/>
        </w:rPr>
        <w:t xml:space="preserve">wanneer ze door </w:t>
      </w:r>
      <w:r w:rsidRPr="006A0C8E">
        <w:rPr>
          <w:rFonts w:cs="Arial"/>
        </w:rPr>
        <w:t xml:space="preserve"> deze lintworm </w:t>
      </w:r>
      <w:r w:rsidR="009C39DF">
        <w:rPr>
          <w:rFonts w:cs="Arial"/>
        </w:rPr>
        <w:t xml:space="preserve">besmette wilde knaagdieren, vooral woelmuizen, opeten – </w:t>
      </w:r>
      <w:r w:rsidR="009C39DF" w:rsidRPr="006A0C8E">
        <w:rPr>
          <w:rFonts w:cs="Arial"/>
        </w:rPr>
        <w:t xml:space="preserve">en </w:t>
      </w:r>
      <w:r w:rsidR="009C39DF">
        <w:rPr>
          <w:rFonts w:cs="Arial"/>
        </w:rPr>
        <w:t xml:space="preserve">dan naderhand </w:t>
      </w:r>
      <w:r w:rsidR="00253A29" w:rsidRPr="006A0C8E">
        <w:rPr>
          <w:rFonts w:cs="Arial"/>
        </w:rPr>
        <w:t xml:space="preserve"> kunnen fungeren als inf</w:t>
      </w:r>
      <w:r w:rsidRPr="006A0C8E">
        <w:rPr>
          <w:rFonts w:cs="Arial"/>
        </w:rPr>
        <w:t>ectiebron voor de mens. Daarom is het van</w:t>
      </w:r>
      <w:r w:rsidR="00253A29" w:rsidRPr="006A0C8E">
        <w:rPr>
          <w:rFonts w:cs="Arial"/>
        </w:rPr>
        <w:t xml:space="preserve"> groot belang is om de hond regelmatig te ontwormen met een midde</w:t>
      </w:r>
      <w:r w:rsidRPr="006A0C8E">
        <w:rPr>
          <w:rFonts w:cs="Arial"/>
        </w:rPr>
        <w:t xml:space="preserve">l dat </w:t>
      </w:r>
      <w:proofErr w:type="spellStart"/>
      <w:r w:rsidRPr="006A0C8E">
        <w:rPr>
          <w:rFonts w:cs="Arial"/>
        </w:rPr>
        <w:t>P</w:t>
      </w:r>
      <w:r w:rsidR="00253A29" w:rsidRPr="006A0C8E">
        <w:rPr>
          <w:rFonts w:cs="Arial"/>
        </w:rPr>
        <w:t>raziquantel</w:t>
      </w:r>
      <w:proofErr w:type="spellEnd"/>
      <w:r w:rsidR="00253A29" w:rsidRPr="006A0C8E">
        <w:rPr>
          <w:rFonts w:cs="Arial"/>
        </w:rPr>
        <w:t xml:space="preserve"> bevat.</w:t>
      </w:r>
    </w:p>
    <w:p w14:paraId="60C00DAA" w14:textId="7CC6E240" w:rsidR="00A13DAC" w:rsidRPr="006A0C8E" w:rsidRDefault="00A13DAC" w:rsidP="00253A29">
      <w:pPr>
        <w:rPr>
          <w:rFonts w:cs="Arial"/>
        </w:rPr>
      </w:pPr>
    </w:p>
    <w:p w14:paraId="74E29B92" w14:textId="1EB0D190" w:rsidR="00A13DAC" w:rsidRPr="006A0C8E" w:rsidRDefault="00A13DAC" w:rsidP="00A13DAC">
      <w:pPr>
        <w:pStyle w:val="Kop2"/>
      </w:pPr>
      <w:bookmarkStart w:id="91" w:name="_Toc450912402"/>
      <w:r w:rsidRPr="006A0C8E">
        <w:t>Besluit</w:t>
      </w:r>
      <w:bookmarkEnd w:id="91"/>
    </w:p>
    <w:p w14:paraId="17125B7B" w14:textId="2AED9866" w:rsidR="00707162" w:rsidRPr="006A0C8E" w:rsidRDefault="00707162" w:rsidP="00707162">
      <w:pPr>
        <w:rPr>
          <w:rFonts w:cs="Arial"/>
        </w:rPr>
      </w:pPr>
      <w:r w:rsidRPr="006A0C8E">
        <w:rPr>
          <w:rFonts w:cs="Arial"/>
        </w:rPr>
        <w:t xml:space="preserve">Met deze haalbaarheidsstudie werd bewezen dat het voor honden mogelijk is ottermest te herkennen. Dit eindwerk beschrijft hoe de honden werden opgeleid tot ecologische zoekhond en welke resultaten ze behaalde. </w:t>
      </w:r>
      <w:r w:rsidR="002F4289" w:rsidRPr="006A0C8E">
        <w:rPr>
          <w:rFonts w:cs="Arial"/>
        </w:rPr>
        <w:t>Dit is belangr</w:t>
      </w:r>
      <w:r w:rsidR="001742BC">
        <w:rPr>
          <w:rFonts w:cs="Arial"/>
        </w:rPr>
        <w:t>ijk voor het IN</w:t>
      </w:r>
      <w:r w:rsidR="002F4289" w:rsidRPr="006A0C8E">
        <w:rPr>
          <w:rFonts w:cs="Arial"/>
        </w:rPr>
        <w:t xml:space="preserve">BO om te beslissen of er eventueel een zoekhond </w:t>
      </w:r>
      <w:r w:rsidR="001742BC">
        <w:rPr>
          <w:rFonts w:cs="Arial"/>
        </w:rPr>
        <w:t>kan worden ingeschakeld</w:t>
      </w:r>
      <w:r w:rsidR="002F4289" w:rsidRPr="006A0C8E">
        <w:rPr>
          <w:rFonts w:cs="Arial"/>
        </w:rPr>
        <w:t>.</w:t>
      </w:r>
      <w:r w:rsidR="002E6DDB">
        <w:rPr>
          <w:rFonts w:cs="Arial"/>
        </w:rPr>
        <w:t xml:space="preserve"> </w:t>
      </w:r>
    </w:p>
    <w:p w14:paraId="056D81A0" w14:textId="6B2556AC" w:rsidR="00707162" w:rsidRPr="006A0C8E" w:rsidRDefault="00707162" w:rsidP="00707162">
      <w:pPr>
        <w:rPr>
          <w:rFonts w:cs="Arial"/>
        </w:rPr>
      </w:pPr>
    </w:p>
    <w:p w14:paraId="0EB03AA8" w14:textId="5C7AF763" w:rsidR="002E6DDB" w:rsidRPr="006A0C8E" w:rsidRDefault="00707162" w:rsidP="002E6DDB">
      <w:pPr>
        <w:rPr>
          <w:rFonts w:cs="Arial"/>
        </w:rPr>
      </w:pPr>
      <w:r w:rsidRPr="006A0C8E">
        <w:rPr>
          <w:rFonts w:cs="Arial"/>
        </w:rPr>
        <w:t xml:space="preserve">Zowel op de proefopstelling als in de praktijk bleken beide honden erg betrouwbaar.  Zelfs wanneer er geen ottermest te vinden is, kan aan het gedrag van de hond afgelezen worden, of hij otters ruikt. </w:t>
      </w:r>
      <w:r w:rsidR="002E6DDB">
        <w:rPr>
          <w:rFonts w:cs="Arial"/>
        </w:rPr>
        <w:t xml:space="preserve">We bekwamen een diagnostische waarde van ongeveer 80 procent. </w:t>
      </w:r>
      <w:r w:rsidR="002E6DDB" w:rsidRPr="006A0C8E">
        <w:rPr>
          <w:rFonts w:cs="Arial"/>
        </w:rPr>
        <w:t>Daarmee reflecteert het, de betrouwbaarheidsmarge voor het inzetten van speurhonden. De honden zijn in het onderzoek naar de verspreiding van otters een handige tool.</w:t>
      </w:r>
    </w:p>
    <w:p w14:paraId="1AE42023" w14:textId="1F5E3EDC" w:rsidR="00707162" w:rsidRPr="006A0C8E" w:rsidRDefault="00707162" w:rsidP="00253A29">
      <w:pPr>
        <w:rPr>
          <w:rFonts w:cs="Arial"/>
        </w:rPr>
      </w:pPr>
    </w:p>
    <w:p w14:paraId="1278A716" w14:textId="590A874E" w:rsidR="00CE1802" w:rsidRPr="006A0C8E" w:rsidRDefault="00CE1802" w:rsidP="00CE1802">
      <w:pPr>
        <w:rPr>
          <w:rFonts w:cs="Arial"/>
          <w:color w:val="220EB2"/>
        </w:rPr>
      </w:pPr>
      <w:r w:rsidRPr="006A0C8E">
        <w:rPr>
          <w:rFonts w:cs="Arial"/>
          <w:color w:val="220EB2"/>
        </w:rPr>
        <w:t>.</w:t>
      </w:r>
    </w:p>
    <w:p w14:paraId="1278A717" w14:textId="77777777" w:rsidR="00CE1802" w:rsidRPr="006A0C8E" w:rsidRDefault="00CE1802" w:rsidP="00CE1802">
      <w:pPr>
        <w:rPr>
          <w:rFonts w:cs="Arial"/>
          <w:color w:val="220EB2"/>
        </w:rPr>
      </w:pPr>
    </w:p>
    <w:p w14:paraId="1278A718" w14:textId="77777777" w:rsidR="00CE1802" w:rsidRPr="006A0C8E" w:rsidRDefault="00CE1802" w:rsidP="00CE1802">
      <w:pPr>
        <w:rPr>
          <w:rFonts w:cs="Arial"/>
          <w:color w:val="220EB2"/>
        </w:rPr>
      </w:pPr>
    </w:p>
    <w:p w14:paraId="1278A719" w14:textId="77777777" w:rsidR="00CE1802" w:rsidRPr="006A0C8E" w:rsidRDefault="00CE1802" w:rsidP="00CE1802">
      <w:pPr>
        <w:rPr>
          <w:rFonts w:cs="Arial"/>
        </w:rPr>
      </w:pPr>
    </w:p>
    <w:p w14:paraId="1278A71A" w14:textId="77777777" w:rsidR="00CE1802" w:rsidRPr="006A0C8E" w:rsidRDefault="00CE1802" w:rsidP="00FF37B8">
      <w:pPr>
        <w:pStyle w:val="Onderdeel"/>
        <w:numPr>
          <w:ilvl w:val="0"/>
          <w:numId w:val="9"/>
        </w:numPr>
        <w:rPr>
          <w:rFonts w:cs="Arial"/>
        </w:rPr>
        <w:sectPr w:rsidR="00CE1802" w:rsidRPr="006A0C8E" w:rsidSect="00A1726D">
          <w:pgSz w:w="11906" w:h="16838"/>
          <w:pgMar w:top="1418" w:right="1418" w:bottom="1418" w:left="1418" w:header="709" w:footer="709" w:gutter="0"/>
          <w:cols w:space="708"/>
        </w:sectPr>
      </w:pPr>
    </w:p>
    <w:p w14:paraId="1278A71B" w14:textId="77777777" w:rsidR="00CE1802" w:rsidRPr="006A0C8E" w:rsidRDefault="00CE1802" w:rsidP="005F1689">
      <w:pPr>
        <w:pStyle w:val="Kop1"/>
      </w:pPr>
      <w:bookmarkStart w:id="92" w:name="_Toc303865106"/>
      <w:bookmarkStart w:id="93" w:name="_Toc303865990"/>
      <w:bookmarkStart w:id="94" w:name="_Toc303866033"/>
      <w:bookmarkStart w:id="95" w:name="_Toc351024801"/>
      <w:bookmarkStart w:id="96" w:name="_Toc450912403"/>
      <w:r w:rsidRPr="006A0C8E">
        <w:lastRenderedPageBreak/>
        <w:t>Bio</w:t>
      </w:r>
      <w:r w:rsidR="00EE04A4" w:rsidRPr="006A0C8E">
        <w:t>-</w:t>
      </w:r>
      <w:r w:rsidRPr="006A0C8E">
        <w:t>ethische reflectie</w:t>
      </w:r>
      <w:bookmarkEnd w:id="92"/>
      <w:bookmarkEnd w:id="93"/>
      <w:bookmarkEnd w:id="94"/>
      <w:bookmarkEnd w:id="95"/>
      <w:bookmarkEnd w:id="96"/>
    </w:p>
    <w:p w14:paraId="4DA83E19" w14:textId="77777777" w:rsidR="00117416" w:rsidRPr="00117416" w:rsidRDefault="00117416" w:rsidP="00117416">
      <w:bookmarkStart w:id="97" w:name="_Toc303865107"/>
    </w:p>
    <w:p w14:paraId="5A12F978" w14:textId="5025E715" w:rsidR="00117416" w:rsidRPr="00117416" w:rsidRDefault="006F574C" w:rsidP="00EE0CF2">
      <w:pPr>
        <w:pStyle w:val="Kop2"/>
      </w:pPr>
      <w:r>
        <w:t>Wat is d</w:t>
      </w:r>
      <w:r w:rsidR="00EE0CF2">
        <w:t>uurzame ontwikkeling</w:t>
      </w:r>
      <w:r>
        <w:t xml:space="preserve"> en hoe sluit het project hierbij aan?</w:t>
      </w:r>
    </w:p>
    <w:p w14:paraId="4C35ABFD" w14:textId="55DF3138" w:rsidR="00117416" w:rsidRPr="00EE0CF2" w:rsidRDefault="00117416" w:rsidP="00EE0CF2">
      <w:pPr>
        <w:pStyle w:val="Geenafstand"/>
      </w:pPr>
    </w:p>
    <w:p w14:paraId="73857673" w14:textId="61A744BD" w:rsidR="00EE0CF2" w:rsidRPr="006F574C" w:rsidRDefault="00117416" w:rsidP="00EE0CF2">
      <w:pPr>
        <w:pStyle w:val="Geenafstand"/>
        <w:rPr>
          <w:rFonts w:ascii="Arial" w:hAnsi="Arial" w:cs="Arial"/>
        </w:rPr>
      </w:pPr>
      <w:r w:rsidRPr="006F574C">
        <w:rPr>
          <w:rFonts w:ascii="Arial" w:hAnsi="Arial" w:cs="Arial"/>
        </w:rPr>
        <w:t>In het heden wordt er meer een meer aandacht besteed aan een duurzaam beleid. Dit</w:t>
      </w:r>
      <w:r w:rsidR="00EE0CF2" w:rsidRPr="006F574C">
        <w:rPr>
          <w:rFonts w:ascii="Arial" w:hAnsi="Arial" w:cs="Arial"/>
        </w:rPr>
        <w:t xml:space="preserve"> wilt</w:t>
      </w:r>
      <w:r w:rsidR="00EE0CF2" w:rsidRPr="006F574C">
        <w:rPr>
          <w:rFonts w:ascii="Arial" w:hAnsi="Arial" w:cs="Arial"/>
          <w:b/>
          <w:bCs/>
          <w:color w:val="252525"/>
          <w:shd w:val="clear" w:color="auto" w:fill="FFFFFF"/>
        </w:rPr>
        <w:t xml:space="preserve"> </w:t>
      </w:r>
      <w:r w:rsidRPr="006F574C">
        <w:rPr>
          <w:rFonts w:ascii="Arial" w:hAnsi="Arial" w:cs="Arial"/>
        </w:rPr>
        <w:t>zeggen dat we in onze behoeften voorzien zonder het vermogen van toekomstige generaties in het gevaar te bre</w:t>
      </w:r>
      <w:r w:rsidR="00FE66D7">
        <w:rPr>
          <w:rFonts w:ascii="Arial" w:hAnsi="Arial" w:cs="Arial"/>
        </w:rPr>
        <w:t>n</w:t>
      </w:r>
      <w:r w:rsidRPr="006F574C">
        <w:rPr>
          <w:rFonts w:ascii="Arial" w:hAnsi="Arial" w:cs="Arial"/>
        </w:rPr>
        <w:t xml:space="preserve">gen. Dit werd besloten op de VN-commissie in </w:t>
      </w:r>
      <w:proofErr w:type="spellStart"/>
      <w:r w:rsidRPr="006F574C">
        <w:rPr>
          <w:rFonts w:ascii="Arial" w:hAnsi="Arial" w:cs="Arial"/>
        </w:rPr>
        <w:t>Brundlandt</w:t>
      </w:r>
      <w:proofErr w:type="spellEnd"/>
      <w:r w:rsidRPr="006F574C">
        <w:rPr>
          <w:rFonts w:ascii="Arial" w:hAnsi="Arial" w:cs="Arial"/>
        </w:rPr>
        <w:t xml:space="preserve"> in 1987.   Er wordt meer en meer aandacht besteed aan duurzame ontwikkeling, duurzaam bouwen en duurzaam leven. Deze trend in de samenleving  is echter al een veel langere tijd een algemene denkwijze onder natuurwetenschappers . Onze resources zijn eindig e bijna opgebruikt. Er werd altijd al geprobeerd om op een duurzame manier aan natuur beleid te doen en daar zijn we nu nog altijd mee bezig. Alhoewel de afgelopen decennia al enorm  veel schade aan het mili</w:t>
      </w:r>
      <w:r w:rsidR="00EE0CF2" w:rsidRPr="006F574C">
        <w:rPr>
          <w:rFonts w:ascii="Arial" w:hAnsi="Arial" w:cs="Arial"/>
        </w:rPr>
        <w:t xml:space="preserve">eu weer is goedgemaakt, </w:t>
      </w:r>
      <w:r w:rsidRPr="006F574C">
        <w:rPr>
          <w:rFonts w:ascii="Arial" w:hAnsi="Arial" w:cs="Arial"/>
        </w:rPr>
        <w:t>moet er nog een lange weg afgelegd worden</w:t>
      </w:r>
      <w:r w:rsidR="00EE0CF2" w:rsidRPr="006F574C">
        <w:rPr>
          <w:rFonts w:ascii="Arial" w:hAnsi="Arial" w:cs="Arial"/>
        </w:rPr>
        <w:t xml:space="preserve"> om de impact van de periode voor en- tijdens de tweede wereldoorlog weer te herstellen.</w:t>
      </w:r>
    </w:p>
    <w:p w14:paraId="0BE4B258" w14:textId="631D0927" w:rsidR="00E34FB7" w:rsidRPr="006F574C" w:rsidRDefault="00E34FB7" w:rsidP="00EE0CF2">
      <w:pPr>
        <w:pStyle w:val="Geenafstand"/>
        <w:rPr>
          <w:rFonts w:ascii="Arial" w:hAnsi="Arial" w:cs="Arial"/>
        </w:rPr>
      </w:pPr>
    </w:p>
    <w:p w14:paraId="6BF5174C" w14:textId="78762DA0" w:rsidR="00E34FB7" w:rsidRPr="006F574C" w:rsidRDefault="00E34FB7" w:rsidP="00EE0CF2">
      <w:pPr>
        <w:pStyle w:val="Geenafstand"/>
        <w:rPr>
          <w:rFonts w:ascii="Arial" w:hAnsi="Arial" w:cs="Arial"/>
        </w:rPr>
      </w:pPr>
      <w:r w:rsidRPr="006F574C">
        <w:rPr>
          <w:rFonts w:ascii="Arial" w:hAnsi="Arial" w:cs="Arial"/>
        </w:rPr>
        <w:t xml:space="preserve">Het concept van de ecologische zoekhonden helpt ons de natuur terug langzaam op te bouwen door de otterpopulatie te </w:t>
      </w:r>
      <w:r w:rsidR="005E70C2" w:rsidRPr="006F574C">
        <w:rPr>
          <w:rFonts w:ascii="Arial" w:hAnsi="Arial" w:cs="Arial"/>
        </w:rPr>
        <w:t>lokaliseren</w:t>
      </w:r>
      <w:r w:rsidRPr="006F574C">
        <w:rPr>
          <w:rFonts w:ascii="Arial" w:hAnsi="Arial" w:cs="Arial"/>
        </w:rPr>
        <w:t xml:space="preserve"> zodat er beschermingsmaatregelen genomen kunnen worden. </w:t>
      </w:r>
      <w:r w:rsidR="005E70C2" w:rsidRPr="006F574C">
        <w:rPr>
          <w:rFonts w:ascii="Arial" w:hAnsi="Arial" w:cs="Arial"/>
        </w:rPr>
        <w:t>Dit valt onder natuur conservatieprojecten</w:t>
      </w:r>
      <w:r w:rsidRPr="006F574C">
        <w:rPr>
          <w:rFonts w:ascii="Arial" w:hAnsi="Arial" w:cs="Arial"/>
        </w:rPr>
        <w:t xml:space="preserve"> en soortbehoud. De soort is door waterverontreinig</w:t>
      </w:r>
      <w:r w:rsidR="005E70C2" w:rsidRPr="006F574C">
        <w:rPr>
          <w:rFonts w:ascii="Arial" w:hAnsi="Arial" w:cs="Arial"/>
        </w:rPr>
        <w:t>ing en actieve bejaging een hele tijd</w:t>
      </w:r>
      <w:r w:rsidRPr="006F574C">
        <w:rPr>
          <w:rFonts w:ascii="Arial" w:hAnsi="Arial" w:cs="Arial"/>
        </w:rPr>
        <w:t xml:space="preserve"> uit Belgi</w:t>
      </w:r>
      <w:r w:rsidR="005E70C2" w:rsidRPr="006F574C">
        <w:rPr>
          <w:rFonts w:ascii="Arial" w:hAnsi="Arial" w:cs="Arial"/>
        </w:rPr>
        <w:t xml:space="preserve">ë </w:t>
      </w:r>
      <w:r w:rsidRPr="006F574C">
        <w:rPr>
          <w:rFonts w:ascii="Arial" w:hAnsi="Arial" w:cs="Arial"/>
        </w:rPr>
        <w:t xml:space="preserve">verdwenen. </w:t>
      </w:r>
      <w:r w:rsidR="005E70C2" w:rsidRPr="006F574C">
        <w:rPr>
          <w:rFonts w:ascii="Arial" w:hAnsi="Arial" w:cs="Arial"/>
        </w:rPr>
        <w:t xml:space="preserve"> Aangezien dit volledig door toedoen van de mens was, vindt ik het nu ook onze verantwoordelijkheid om de bescherming te bieden en alle kansen te geven, zodat de populatie zich weer kan opbouwen.</w:t>
      </w:r>
    </w:p>
    <w:p w14:paraId="68C14D8E" w14:textId="7A087D33" w:rsidR="005E70C2" w:rsidRDefault="005E70C2" w:rsidP="00EE0CF2">
      <w:pPr>
        <w:pStyle w:val="Geenafstand"/>
      </w:pPr>
    </w:p>
    <w:p w14:paraId="32B81752" w14:textId="55C1446D" w:rsidR="005E70C2" w:rsidRDefault="005E70C2" w:rsidP="005E70C2">
      <w:pPr>
        <w:pStyle w:val="Kop2"/>
      </w:pPr>
      <w:r>
        <w:t>De ecologische pijler (</w:t>
      </w:r>
      <w:proofErr w:type="spellStart"/>
      <w:r>
        <w:t>planet</w:t>
      </w:r>
      <w:proofErr w:type="spellEnd"/>
      <w:r>
        <w:t>)</w:t>
      </w:r>
      <w:r w:rsidR="006F574C">
        <w:t xml:space="preserve"> als meest belangrijke!</w:t>
      </w:r>
    </w:p>
    <w:p w14:paraId="01137CE0" w14:textId="200B0C8B" w:rsidR="005E70C2" w:rsidRDefault="00741AB9" w:rsidP="005E70C2">
      <w:r>
        <w:t>Met deze studie werd eerst en vooral onderzocht of het haalbaar is om honden in te zetten om otters op te sporen. Uit</w:t>
      </w:r>
      <w:r w:rsidR="00D0105A">
        <w:t xml:space="preserve"> de</w:t>
      </w:r>
      <w:r>
        <w:t xml:space="preserve"> resultaten blijkt dat het een effectieve manier is om deze soort te traceren en dat het dus een optie is, om honden in te zetten in functie van het onderzoek naar soortenverspreiding. Hiermee draagt het bij aan ecologisch onderzoek.</w:t>
      </w:r>
    </w:p>
    <w:p w14:paraId="602A5AC8" w14:textId="5A1F44C3" w:rsidR="00741AB9" w:rsidRDefault="00741AB9" w:rsidP="005E70C2"/>
    <w:p w14:paraId="7C9DD18A" w14:textId="45D3214F" w:rsidR="00741AB9" w:rsidRDefault="00741AB9" w:rsidP="005E70C2">
      <w:r>
        <w:t>De</w:t>
      </w:r>
      <w:r w:rsidR="00D0105A">
        <w:t xml:space="preserve">ze manier van zoeken heeft amper een </w:t>
      </w:r>
      <w:r>
        <w:t>negatieve impact op het milieu.</w:t>
      </w:r>
    </w:p>
    <w:p w14:paraId="4FB1A392" w14:textId="56F71DF4" w:rsidR="00D0105A" w:rsidRDefault="00D0105A" w:rsidP="005E70C2">
      <w:r>
        <w:t>De hond brengt minder verstoring aan in de natuur dan een aantal mensen veroorzaken omdat hij lichter en lager is. De hond kan zich ook stiller bewegen en geraakt op onbereikbare plaatsen voor de mens. Het enige negatieve argument zou kunnen zijn, dat je stress veroorzaakt bij de dieren door een hondengeur achter te laten, maar dit kan evenwel gezegd worden over een groep mensen die ottersporen zoekt.</w:t>
      </w:r>
    </w:p>
    <w:p w14:paraId="6144F9EC" w14:textId="12F4931F" w:rsidR="00D0105A" w:rsidRDefault="00D0105A" w:rsidP="005E70C2"/>
    <w:p w14:paraId="4BBCC98D" w14:textId="27DE3F47" w:rsidR="00D0105A" w:rsidRDefault="00D0105A" w:rsidP="00D0105A">
      <w:pPr>
        <w:pStyle w:val="Kop2"/>
      </w:pPr>
      <w:r>
        <w:t>De economische pijler (</w:t>
      </w:r>
      <w:proofErr w:type="spellStart"/>
      <w:r>
        <w:t>profit</w:t>
      </w:r>
      <w:proofErr w:type="spellEnd"/>
      <w:r>
        <w:t>)</w:t>
      </w:r>
      <w:r w:rsidR="006F574C">
        <w:t xml:space="preserve"> is bij natuurbehoud m</w:t>
      </w:r>
      <w:r w:rsidR="000931BD">
        <w:t>eestal van ondergeschikt belang</w:t>
      </w:r>
    </w:p>
    <w:p w14:paraId="087F9ADA" w14:textId="6928317E" w:rsidR="00D0105A" w:rsidRDefault="007925C2" w:rsidP="00D0105A">
      <w:r>
        <w:t xml:space="preserve">De </w:t>
      </w:r>
      <w:r w:rsidR="00D0105A">
        <w:t xml:space="preserve">hond kan </w:t>
      </w:r>
      <w:r>
        <w:t xml:space="preserve">een natuurgebied </w:t>
      </w:r>
      <w:r w:rsidR="00D0105A">
        <w:t>z</w:t>
      </w:r>
      <w:r>
        <w:t xml:space="preserve">owel grondiger, als sneller doorzoeken dan getrainde mensen dit kunnen. Dit project werd aangevraagd door het INBO en zou voor hen dus een besparing kunnen betekenen. </w:t>
      </w:r>
      <w:r w:rsidR="00B832C0">
        <w:t xml:space="preserve">In andere landen worden ecologische zoekhonden ook door zelfstandige bedrijven aangeboden. In België is er momenteel niet genoeg budget voor soortenbehoud om dit te financieren maar daar kan natuurlijk snel verandering in </w:t>
      </w:r>
      <w:r w:rsidR="006F574C">
        <w:t>komen.</w:t>
      </w:r>
    </w:p>
    <w:p w14:paraId="6D8BBCEF" w14:textId="4007FA80" w:rsidR="00B832C0" w:rsidRPr="00D0105A" w:rsidRDefault="00B832C0" w:rsidP="00D0105A">
      <w:r>
        <w:t xml:space="preserve">De opleiding van de hond duurt ongeveer 4 maanden voor een standaard detectie en </w:t>
      </w:r>
      <w:r w:rsidR="006F574C">
        <w:t xml:space="preserve">6 maanden voor detectie in moeilijkere omstandigheden. Hiervoor moet quasi dagelijks 30 minuten geoefend worden. De training moet hierna frequent herhaald worden om de hond op hetzelfde niveau te houden. </w:t>
      </w:r>
    </w:p>
    <w:p w14:paraId="56DAD73F" w14:textId="67FDF8F7" w:rsidR="005E70C2" w:rsidRDefault="00E167EF" w:rsidP="005E70C2">
      <w:r>
        <w:t>In de milieusector is het economische aspect meestal van ondergeschikt belang. Vaak zijn milieuvriendelijke oplossingen niet het goedkoopste of meest efficiënte maar gelukkig wordt er in onze huidige samenleving wel ingeboet op het financiële aspect om toch op een duurzame manier te produceren.</w:t>
      </w:r>
    </w:p>
    <w:p w14:paraId="1544FDF7" w14:textId="31BBBFF8" w:rsidR="00E167EF" w:rsidRDefault="00E167EF" w:rsidP="005E70C2"/>
    <w:p w14:paraId="0AC05B79" w14:textId="4A648A58" w:rsidR="00E167EF" w:rsidRDefault="00E167EF" w:rsidP="005E70C2">
      <w:r>
        <w:t xml:space="preserve">Dit geldt ook zo voor het gehele soortenbeschermingsonderzoek. Het doen voortbestaan van een soort levert ons financieel niets op, maar is daarom niet minder belangrijk. Gelukkig bestaat er sinds kort een milieuwaarderingssysteem dat ecosysteemdiensten uitdrukt een geldwaarde. </w:t>
      </w:r>
      <w:r w:rsidR="000931BD">
        <w:t>Zo kan het geïnvesteerde budget vergeleken worden met een fictief bedrag dat een bepaald ecosysteem ons opbrengt en wordt minder abstract om de waarde van onze natuur in te schatten.</w:t>
      </w:r>
      <w:r w:rsidR="000931BD">
        <w:rPr>
          <w:rStyle w:val="Voetnootmarkering"/>
        </w:rPr>
        <w:footnoteReference w:id="15"/>
      </w:r>
    </w:p>
    <w:p w14:paraId="0E1C1CC0" w14:textId="518C8E9F" w:rsidR="000931BD" w:rsidRDefault="000931BD" w:rsidP="005E70C2"/>
    <w:p w14:paraId="09AE0D4D" w14:textId="1721048C" w:rsidR="000931BD" w:rsidRDefault="000931BD" w:rsidP="000931BD">
      <w:pPr>
        <w:pStyle w:val="Kop2"/>
      </w:pPr>
      <w:r>
        <w:t>Sociale pijler (invloed op maatschappij-</w:t>
      </w:r>
      <w:proofErr w:type="spellStart"/>
      <w:r>
        <w:t>people</w:t>
      </w:r>
      <w:proofErr w:type="spellEnd"/>
      <w:r>
        <w:t>)</w:t>
      </w:r>
    </w:p>
    <w:p w14:paraId="68B82089" w14:textId="5512D03B" w:rsidR="000931BD" w:rsidRDefault="000931BD" w:rsidP="000931BD">
      <w:r>
        <w:t>Aangezien de otter volledig verdwenen was uit België krijgt het project onder natuurliefhebbers de nodige aandacht. De rest van de bevolking is helaas minder goed op de hoogte van de aanwezige soorten in ons land. Dat er naar wilde dieren wordt gezocht met een speurhond is echter iets relatief nieuw</w:t>
      </w:r>
      <w:r w:rsidR="00B15537">
        <w:t xml:space="preserve"> en kan extra publiciteit en interesse wekken voor projecten rond natuurconservatie. Bewustmaking en onderrichting is in deze sector van enorm belang.</w:t>
      </w:r>
      <w:r w:rsidR="0037765F">
        <w:t xml:space="preserve"> Als tweede pluspunt komt zo het werken met honden ook in de kijker.</w:t>
      </w:r>
      <w:r w:rsidR="00B56EC6">
        <w:t xml:space="preserve"> Onze honden kregen tegen het einde van het project de toestemming om los te lopen in beschermd natuurgebied waar normaal zelfs de toegang voor mensen verboden is.</w:t>
      </w:r>
      <w:r w:rsidR="0037765F">
        <w:t xml:space="preserve"> </w:t>
      </w:r>
      <w:r w:rsidR="00B56EC6">
        <w:t xml:space="preserve">Hiermee tonen we aan dat een goed getrainde hond gecontroleerd kan werken. Zowel hond als geleider genoten met volle teugen van deze dagen in het bos en de enorme voldoening na een geslaagde zoeking. Helaas worden honden vandaag de dag, in de eerste plaats gezien als huisdier. </w:t>
      </w:r>
      <w:r w:rsidR="0037765F">
        <w:t>Veel hondenrassen hebben nochtans nog steeds een sterke werkdrift en ontwikkelen door gebrek aan uitdaging en verrijking gedragsstoornissen. Dankzij dit project hebben we laten zien waar honden tot in staat zijn en kunnen we hopelijk mensen motiveren om samen met hun hond aan het werk te gaan.</w:t>
      </w:r>
    </w:p>
    <w:p w14:paraId="02ADA4F6" w14:textId="46080844" w:rsidR="00B15537" w:rsidRDefault="00B15537" w:rsidP="000931BD"/>
    <w:p w14:paraId="3D31FDC8" w14:textId="7807F6DE" w:rsidR="00B15537" w:rsidRPr="00B15537" w:rsidRDefault="00B15537" w:rsidP="00B15537">
      <w:pPr>
        <w:pStyle w:val="Kop2"/>
      </w:pPr>
      <w:r w:rsidRPr="00B15537">
        <w:t>Evenwicht tussen de 3 pijlers</w:t>
      </w:r>
    </w:p>
    <w:p w14:paraId="2F2EB455" w14:textId="5BA95843" w:rsidR="00B15537" w:rsidRDefault="004F7798" w:rsidP="00B15537">
      <w:r>
        <w:t>Voor de levensvatbaarheid van dit project is het essentieel een goed evenwicht te vinden tussen de prijs voor het inzetten van de hond en he</w:t>
      </w:r>
      <w:r w:rsidR="00657530">
        <w:t>t niveau waarop de hond getrain</w:t>
      </w:r>
      <w:r>
        <w:t>d is. Een hoge efficiëntie in zoeken behaal je namelijk enkel na dagelijkse training en frequente herhaling. Dit is natuurlijk enkel mogelijk als er genoeg aanbod is om dit te financieren. Momenteel is dit het belangrijkste struikelpunt. De honden van dit project kennen de basis en zijn inzetbaar in de praktijk maar zouden een hoger niveau kunnen behalen mits een grotere tijdsinvestering. Of deze investering met verloop van tijd door de Belgische overheid betaald zal willen worden, zal afhangen naar de vraag en noodzaak voor een ecologische zoekhond.</w:t>
      </w:r>
    </w:p>
    <w:p w14:paraId="2FFC7C05" w14:textId="4838140F" w:rsidR="0037765F" w:rsidRDefault="0037765F" w:rsidP="00B15537"/>
    <w:p w14:paraId="2A666FB9" w14:textId="48483413" w:rsidR="0037765F" w:rsidRDefault="0037765F" w:rsidP="0037765F">
      <w:pPr>
        <w:pStyle w:val="Kop2"/>
      </w:pPr>
      <w:r>
        <w:t>De ecologische zoekhond: enkel voordelen</w:t>
      </w:r>
    </w:p>
    <w:p w14:paraId="150293EF" w14:textId="4877E332" w:rsidR="0037765F" w:rsidRDefault="0037765F" w:rsidP="0037765F">
      <w:r>
        <w:t>W</w:t>
      </w:r>
      <w:r w:rsidR="00B56EC6">
        <w:t xml:space="preserve">e stelden voorheen al </w:t>
      </w:r>
      <w:r>
        <w:t>dat dit p</w:t>
      </w:r>
      <w:r w:rsidR="00B56EC6">
        <w:t>roject geen negatieve impact heeft</w:t>
      </w:r>
      <w:r>
        <w:t xml:space="preserve"> op het milieu. </w:t>
      </w:r>
    </w:p>
    <w:p w14:paraId="62BDBC69" w14:textId="1E779EA9" w:rsidR="0037765F" w:rsidRPr="0037765F" w:rsidRDefault="00CA4B67" w:rsidP="0037765F">
      <w:r>
        <w:t>We</w:t>
      </w:r>
      <w:r w:rsidR="0037765F">
        <w:t xml:space="preserve"> ku</w:t>
      </w:r>
      <w:r>
        <w:t>nnen</w:t>
      </w:r>
      <w:r w:rsidR="0037765F">
        <w:t xml:space="preserve"> helpen met het behoud van bedreigde </w:t>
      </w:r>
      <w:r w:rsidR="00B56EC6">
        <w:t>dier</w:t>
      </w:r>
      <w:r w:rsidR="0037765F">
        <w:t xml:space="preserve">soorten </w:t>
      </w:r>
      <w:r>
        <w:t>en tonen aan hoe breed de hond ingezet kan worden. Het was een verrijking voor zowel hond als baas. Als laatste is het een pioniersproject waar veel interesse voor is, waardoor we een grote groep hebben kunnen bereiken en interesseren in zowel de otter zelf, als het werken met honden als het onderzoek naar soortenbehoud.</w:t>
      </w:r>
    </w:p>
    <w:p w14:paraId="70419CE0" w14:textId="77777777" w:rsidR="0037765F" w:rsidRPr="0037765F" w:rsidRDefault="0037765F" w:rsidP="0037765F"/>
    <w:p w14:paraId="78EE4E38" w14:textId="77777777" w:rsidR="00CE1802" w:rsidRPr="006A0C8E" w:rsidRDefault="00910A04" w:rsidP="000931BD">
      <w:pPr>
        <w:pStyle w:val="Kop1"/>
      </w:pPr>
      <w:r w:rsidRPr="00B15537">
        <w:br w:type="page"/>
      </w:r>
      <w:bookmarkStart w:id="98" w:name="_Toc303865991"/>
      <w:bookmarkStart w:id="99" w:name="_Toc303866034"/>
      <w:bookmarkStart w:id="100" w:name="_Toc351024802"/>
      <w:bookmarkStart w:id="101" w:name="_Toc450912404"/>
      <w:proofErr w:type="spellStart"/>
      <w:r w:rsidR="00CE1802" w:rsidRPr="006A0C8E">
        <w:lastRenderedPageBreak/>
        <w:t>Publiceerbaar</w:t>
      </w:r>
      <w:proofErr w:type="spellEnd"/>
      <w:r w:rsidR="00CE1802" w:rsidRPr="006A0C8E">
        <w:t xml:space="preserve"> artikel</w:t>
      </w:r>
      <w:bookmarkEnd w:id="97"/>
      <w:bookmarkEnd w:id="98"/>
      <w:bookmarkEnd w:id="99"/>
      <w:bookmarkEnd w:id="100"/>
      <w:bookmarkEnd w:id="101"/>
    </w:p>
    <w:p w14:paraId="28DD221F" w14:textId="090EA9F2" w:rsidR="00BE314E" w:rsidRPr="006A0C8E" w:rsidRDefault="00BE314E" w:rsidP="00BE314E">
      <w:pPr>
        <w:rPr>
          <w:rFonts w:cs="Arial"/>
        </w:rPr>
      </w:pPr>
    </w:p>
    <w:p w14:paraId="129A6C81" w14:textId="48791D33" w:rsidR="00BE314E" w:rsidRPr="006A0C8E" w:rsidRDefault="00BE314E" w:rsidP="00BE314E">
      <w:pPr>
        <w:rPr>
          <w:rFonts w:cs="Arial"/>
          <w:b/>
          <w:u w:val="single"/>
        </w:rPr>
      </w:pPr>
      <w:r w:rsidRPr="006A0C8E">
        <w:rPr>
          <w:rFonts w:cs="Arial"/>
          <w:b/>
          <w:u w:val="single"/>
        </w:rPr>
        <w:t>Kunnen speurhonden otters redden?</w:t>
      </w:r>
    </w:p>
    <w:p w14:paraId="69621227" w14:textId="0EE24447" w:rsidR="00BE314E" w:rsidRPr="006A0C8E" w:rsidRDefault="00BE314E" w:rsidP="00BE314E">
      <w:pPr>
        <w:rPr>
          <w:rFonts w:cs="Arial"/>
          <w:b/>
          <w:u w:val="single"/>
        </w:rPr>
      </w:pPr>
    </w:p>
    <w:p w14:paraId="19620AAC" w14:textId="45A41ABC" w:rsidR="00BE314E" w:rsidRPr="006A0C8E" w:rsidRDefault="00BE314E" w:rsidP="00BE314E">
      <w:pPr>
        <w:rPr>
          <w:rFonts w:cs="Arial"/>
        </w:rPr>
      </w:pPr>
      <w:r w:rsidRPr="006A0C8E">
        <w:rPr>
          <w:rFonts w:cs="Arial"/>
        </w:rPr>
        <w:t xml:space="preserve">De otter in België is terug van weg geweest. Lange tijd kwamen deze dieren niet meer voor in ons land door uitroeiing en vervuiling. </w:t>
      </w:r>
      <w:r w:rsidR="000623FF" w:rsidRPr="006A0C8E">
        <w:rPr>
          <w:rFonts w:cs="Arial"/>
        </w:rPr>
        <w:t xml:space="preserve"> Tot </w:t>
      </w:r>
      <w:r w:rsidR="001742BC">
        <w:rPr>
          <w:rFonts w:cs="Arial"/>
        </w:rPr>
        <w:t xml:space="preserve">kort na </w:t>
      </w:r>
      <w:r w:rsidR="000623FF" w:rsidRPr="006A0C8E">
        <w:rPr>
          <w:rFonts w:cs="Arial"/>
        </w:rPr>
        <w:t xml:space="preserve">wereldoorlog II werden er premies uitgereikt aan mensen die otters konden vangen. Waardoor de soort </w:t>
      </w:r>
      <w:r w:rsidR="001742BC">
        <w:rPr>
          <w:rFonts w:cs="Arial"/>
        </w:rPr>
        <w:t>zo goed als volledig</w:t>
      </w:r>
      <w:r w:rsidR="000623FF" w:rsidRPr="006A0C8E">
        <w:rPr>
          <w:rFonts w:cs="Arial"/>
        </w:rPr>
        <w:t xml:space="preserve"> werd </w:t>
      </w:r>
      <w:r w:rsidR="0037789C" w:rsidRPr="006A0C8E">
        <w:rPr>
          <w:rFonts w:cs="Arial"/>
        </w:rPr>
        <w:t xml:space="preserve">uitgeroeid. </w:t>
      </w:r>
      <w:r w:rsidR="000623FF" w:rsidRPr="006A0C8E">
        <w:rPr>
          <w:rFonts w:cs="Arial"/>
        </w:rPr>
        <w:t>Gelukkig is het vangen van otters nu niet meer toegestaan en verb</w:t>
      </w:r>
      <w:r w:rsidR="001742BC">
        <w:rPr>
          <w:rFonts w:cs="Arial"/>
        </w:rPr>
        <w:t>etert</w:t>
      </w:r>
      <w:r w:rsidR="000623FF" w:rsidRPr="006A0C8E">
        <w:rPr>
          <w:rFonts w:cs="Arial"/>
        </w:rPr>
        <w:t xml:space="preserve"> onze waterkwaliteit weer langzaam aan waardoor er</w:t>
      </w:r>
      <w:r w:rsidR="002F04D6" w:rsidRPr="006A0C8E">
        <w:rPr>
          <w:rFonts w:cs="Arial"/>
        </w:rPr>
        <w:t xml:space="preserve"> sporadisch weer otters</w:t>
      </w:r>
      <w:r w:rsidR="000623FF" w:rsidRPr="006A0C8E">
        <w:rPr>
          <w:rFonts w:cs="Arial"/>
        </w:rPr>
        <w:t xml:space="preserve"> worden</w:t>
      </w:r>
      <w:r w:rsidR="002F04D6" w:rsidRPr="006A0C8E">
        <w:rPr>
          <w:rFonts w:cs="Arial"/>
        </w:rPr>
        <w:t xml:space="preserve"> waargenomen. </w:t>
      </w:r>
      <w:r w:rsidR="001742BC">
        <w:rPr>
          <w:rFonts w:cs="Arial"/>
        </w:rPr>
        <w:t>Helaas is het voor deze dieren</w:t>
      </w:r>
      <w:r w:rsidR="002F04D6" w:rsidRPr="006A0C8E">
        <w:rPr>
          <w:rFonts w:cs="Arial"/>
        </w:rPr>
        <w:t xml:space="preserve"> in België </w:t>
      </w:r>
      <w:r w:rsidR="000623FF" w:rsidRPr="006A0C8E">
        <w:rPr>
          <w:rFonts w:cs="Arial"/>
        </w:rPr>
        <w:t xml:space="preserve">helemaal </w:t>
      </w:r>
      <w:r w:rsidR="002F04D6" w:rsidRPr="006A0C8E">
        <w:rPr>
          <w:rFonts w:cs="Arial"/>
        </w:rPr>
        <w:t xml:space="preserve">niet makkelijk. Otters </w:t>
      </w:r>
      <w:r w:rsidR="000623FF" w:rsidRPr="006A0C8E">
        <w:rPr>
          <w:rFonts w:cs="Arial"/>
        </w:rPr>
        <w:t>leggen dagelijks meerdere</w:t>
      </w:r>
      <w:r w:rsidR="002F04D6" w:rsidRPr="006A0C8E">
        <w:rPr>
          <w:rFonts w:cs="Arial"/>
        </w:rPr>
        <w:t xml:space="preserve"> kilometers af</w:t>
      </w:r>
      <w:r w:rsidR="0037789C" w:rsidRPr="006A0C8E">
        <w:rPr>
          <w:rFonts w:cs="Arial"/>
        </w:rPr>
        <w:t>,</w:t>
      </w:r>
      <w:r w:rsidR="00B5510F" w:rsidRPr="006A0C8E">
        <w:rPr>
          <w:rFonts w:cs="Arial"/>
        </w:rPr>
        <w:t xml:space="preserve"> waardoor ze ons</w:t>
      </w:r>
      <w:r w:rsidR="002F04D6" w:rsidRPr="006A0C8E">
        <w:rPr>
          <w:rFonts w:cs="Arial"/>
        </w:rPr>
        <w:t xml:space="preserve"> wegennetwerk moeten doorkruisen.</w:t>
      </w:r>
      <w:r w:rsidR="00B5510F" w:rsidRPr="006A0C8E">
        <w:rPr>
          <w:rFonts w:cs="Arial"/>
        </w:rPr>
        <w:t xml:space="preserve"> </w:t>
      </w:r>
    </w:p>
    <w:p w14:paraId="670A7A96" w14:textId="430D53A5" w:rsidR="0037789C" w:rsidRPr="006A0C8E" w:rsidRDefault="00B5510F" w:rsidP="0037789C">
      <w:pPr>
        <w:pStyle w:val="Onderdeel"/>
        <w:rPr>
          <w:rFonts w:cs="Arial"/>
          <w:b w:val="0"/>
        </w:rPr>
      </w:pPr>
      <w:bookmarkStart w:id="102" w:name="_Toc450912405"/>
      <w:r w:rsidRPr="006A0C8E">
        <w:rPr>
          <w:rFonts w:cs="Arial"/>
          <w:b w:val="0"/>
        </w:rPr>
        <w:t>Er kunnen maatregelen genomen worden om veilige oversteekplaatsen te voorzien, maar daarvoor is het natuurlijk noodzakelijk om te weten waar de otters voorkomen.</w:t>
      </w:r>
      <w:r w:rsidR="0037789C" w:rsidRPr="006A0C8E">
        <w:rPr>
          <w:rFonts w:cs="Arial"/>
          <w:b w:val="0"/>
        </w:rPr>
        <w:t xml:space="preserve"> Aangezien het om een nachtdier gaat dat vooral in het water leeft is informatie verzamelen over de verblijfplaats van otters niet echt een efficiënte manier. Otters markeren hun territorium met ‘</w:t>
      </w:r>
      <w:proofErr w:type="spellStart"/>
      <w:r w:rsidR="0037789C" w:rsidRPr="006A0C8E">
        <w:rPr>
          <w:rFonts w:cs="Arial"/>
          <w:b w:val="0"/>
        </w:rPr>
        <w:t>spraints</w:t>
      </w:r>
      <w:proofErr w:type="spellEnd"/>
      <w:r w:rsidR="0037789C" w:rsidRPr="006A0C8E">
        <w:rPr>
          <w:rFonts w:cs="Arial"/>
          <w:b w:val="0"/>
        </w:rPr>
        <w:t>’. Dit zijn hoopjes mest die tactisch worden neergelegd op visueel opvallende plaatsen, bijvoorbeeld een eilandenpunt, een boomstronk of een bruggetje.</w:t>
      </w:r>
      <w:bookmarkEnd w:id="102"/>
    </w:p>
    <w:p w14:paraId="2DC28FB1" w14:textId="6FAFBE3E" w:rsidR="0037789C" w:rsidRPr="006A0C8E" w:rsidRDefault="0037789C" w:rsidP="0070771E">
      <w:pPr>
        <w:pStyle w:val="Onderdeel"/>
        <w:rPr>
          <w:rFonts w:cs="Arial"/>
          <w:b w:val="0"/>
        </w:rPr>
      </w:pPr>
      <w:r w:rsidRPr="006A0C8E">
        <w:rPr>
          <w:rFonts w:cs="Arial"/>
          <w:b w:val="0"/>
        </w:rPr>
        <w:t xml:space="preserve"> </w:t>
      </w:r>
      <w:bookmarkStart w:id="103" w:name="_Toc450912406"/>
      <w:r w:rsidRPr="006A0C8E">
        <w:rPr>
          <w:rFonts w:cs="Arial"/>
          <w:b w:val="0"/>
        </w:rPr>
        <w:t>Dit noemen we verklikkerplaatsen. De huid</w:t>
      </w:r>
      <w:r w:rsidR="001742BC">
        <w:rPr>
          <w:rFonts w:cs="Arial"/>
          <w:b w:val="0"/>
        </w:rPr>
        <w:t xml:space="preserve">ige methode om otters te zoeken, bestaat uit een steekproefsgewijze controle van deze </w:t>
      </w:r>
      <w:r w:rsidRPr="006A0C8E">
        <w:rPr>
          <w:rFonts w:cs="Arial"/>
          <w:b w:val="0"/>
        </w:rPr>
        <w:t xml:space="preserve">verklikkerplaatsen op </w:t>
      </w:r>
      <w:proofErr w:type="spellStart"/>
      <w:r w:rsidRPr="006A0C8E">
        <w:rPr>
          <w:rFonts w:cs="Arial"/>
          <w:b w:val="0"/>
        </w:rPr>
        <w:t>spraints</w:t>
      </w:r>
      <w:proofErr w:type="spellEnd"/>
      <w:r w:rsidRPr="006A0C8E">
        <w:rPr>
          <w:rFonts w:cs="Arial"/>
          <w:b w:val="0"/>
        </w:rPr>
        <w:t>. Dit is een erg arbeidsintensieve job.</w:t>
      </w:r>
      <w:r w:rsidRPr="006A0C8E">
        <w:rPr>
          <w:rFonts w:cs="Arial"/>
        </w:rPr>
        <w:t xml:space="preserve">  </w:t>
      </w:r>
      <w:r w:rsidR="00B5510F" w:rsidRPr="006A0C8E">
        <w:rPr>
          <w:rFonts w:cs="Arial"/>
          <w:b w:val="0"/>
        </w:rPr>
        <w:t>Hier kunnen honden ons bij helpen.</w:t>
      </w:r>
      <w:bookmarkEnd w:id="103"/>
      <w:r w:rsidR="00B5510F" w:rsidRPr="006A0C8E">
        <w:rPr>
          <w:rFonts w:cs="Arial"/>
          <w:b w:val="0"/>
        </w:rPr>
        <w:t xml:space="preserve"> </w:t>
      </w:r>
    </w:p>
    <w:p w14:paraId="469059F4" w14:textId="0BCB8C7C" w:rsidR="00B5510F" w:rsidRPr="006A0C8E" w:rsidRDefault="00C04B28" w:rsidP="0070771E">
      <w:pPr>
        <w:pStyle w:val="Onderdeel"/>
        <w:rPr>
          <w:rFonts w:cs="Arial"/>
          <w:b w:val="0"/>
        </w:rPr>
      </w:pPr>
      <w:bookmarkStart w:id="104" w:name="_Toc450912407"/>
      <w:r w:rsidRPr="006A0C8E">
        <w:rPr>
          <w:rFonts w:cs="Arial"/>
          <w:b w:val="0"/>
        </w:rPr>
        <w:t xml:space="preserve">Het doel van deze haalbaarheidsstudie was na gaan in hoeverre honden het zoeken naar otters kunnen vereenvoudigen en versnellen. </w:t>
      </w:r>
      <w:r w:rsidR="00F079A1" w:rsidRPr="006A0C8E">
        <w:rPr>
          <w:rFonts w:cs="Arial"/>
          <w:b w:val="0"/>
        </w:rPr>
        <w:t>Op vraag van h</w:t>
      </w:r>
      <w:r w:rsidR="001742BC">
        <w:rPr>
          <w:rFonts w:cs="Arial"/>
          <w:b w:val="0"/>
        </w:rPr>
        <w:t xml:space="preserve">et Instituut voor Natuur en Bosonderzoek </w:t>
      </w:r>
      <w:r w:rsidR="00F079A1" w:rsidRPr="006A0C8E">
        <w:rPr>
          <w:rFonts w:cs="Arial"/>
          <w:b w:val="0"/>
        </w:rPr>
        <w:t>werd er een haalbaarheidsstudie uitgevoerd waarvoor</w:t>
      </w:r>
      <w:r w:rsidR="001742BC">
        <w:rPr>
          <w:rFonts w:cs="Arial"/>
          <w:b w:val="0"/>
        </w:rPr>
        <w:t xml:space="preserve"> er twee</w:t>
      </w:r>
      <w:r w:rsidRPr="006A0C8E">
        <w:rPr>
          <w:rFonts w:cs="Arial"/>
          <w:b w:val="0"/>
        </w:rPr>
        <w:t xml:space="preserve"> honden</w:t>
      </w:r>
      <w:r w:rsidR="00F079A1" w:rsidRPr="006A0C8E">
        <w:rPr>
          <w:rFonts w:cs="Arial"/>
          <w:b w:val="0"/>
        </w:rPr>
        <w:t xml:space="preserve"> werden</w:t>
      </w:r>
      <w:r w:rsidRPr="006A0C8E">
        <w:rPr>
          <w:rFonts w:cs="Arial"/>
          <w:b w:val="0"/>
        </w:rPr>
        <w:t xml:space="preserve"> opgeleid tot otterspeurhonden.  De h</w:t>
      </w:r>
      <w:r w:rsidR="001742BC">
        <w:rPr>
          <w:rFonts w:cs="Arial"/>
          <w:b w:val="0"/>
        </w:rPr>
        <w:t>onden werden getrain</w:t>
      </w:r>
      <w:r w:rsidRPr="006A0C8E">
        <w:rPr>
          <w:rFonts w:cs="Arial"/>
          <w:b w:val="0"/>
        </w:rPr>
        <w:t xml:space="preserve">d om te zoeken naar </w:t>
      </w:r>
      <w:r w:rsidR="00B5510F" w:rsidRPr="006A0C8E">
        <w:rPr>
          <w:rFonts w:cs="Arial"/>
          <w:b w:val="0"/>
        </w:rPr>
        <w:t xml:space="preserve">de mest van otters </w:t>
      </w:r>
      <w:r w:rsidRPr="006A0C8E">
        <w:rPr>
          <w:rFonts w:cs="Arial"/>
          <w:b w:val="0"/>
        </w:rPr>
        <w:t xml:space="preserve">en deze aan te duiden. Zo kunnen </w:t>
      </w:r>
      <w:r w:rsidR="00B63C15" w:rsidRPr="006A0C8E">
        <w:rPr>
          <w:rFonts w:cs="Arial"/>
          <w:b w:val="0"/>
        </w:rPr>
        <w:t xml:space="preserve">gebieden </w:t>
      </w:r>
      <w:r w:rsidRPr="006A0C8E">
        <w:rPr>
          <w:rFonts w:cs="Arial"/>
          <w:b w:val="0"/>
        </w:rPr>
        <w:t xml:space="preserve">die </w:t>
      </w:r>
      <w:r w:rsidR="0037789C" w:rsidRPr="006A0C8E">
        <w:rPr>
          <w:rFonts w:cs="Arial"/>
          <w:b w:val="0"/>
        </w:rPr>
        <w:t>geschikt</w:t>
      </w:r>
      <w:r w:rsidRPr="006A0C8E">
        <w:rPr>
          <w:rFonts w:cs="Arial"/>
          <w:b w:val="0"/>
        </w:rPr>
        <w:t xml:space="preserve"> zouden kunnen zijn</w:t>
      </w:r>
      <w:r w:rsidR="0037789C" w:rsidRPr="006A0C8E">
        <w:rPr>
          <w:rFonts w:cs="Arial"/>
          <w:b w:val="0"/>
        </w:rPr>
        <w:t xml:space="preserve"> </w:t>
      </w:r>
      <w:r w:rsidRPr="006A0C8E">
        <w:rPr>
          <w:rFonts w:cs="Arial"/>
          <w:b w:val="0"/>
        </w:rPr>
        <w:t xml:space="preserve">voor </w:t>
      </w:r>
      <w:r w:rsidR="00B63C15" w:rsidRPr="006A0C8E">
        <w:rPr>
          <w:rFonts w:cs="Arial"/>
          <w:b w:val="0"/>
        </w:rPr>
        <w:t>otter</w:t>
      </w:r>
      <w:r w:rsidRPr="006A0C8E">
        <w:rPr>
          <w:rFonts w:cs="Arial"/>
          <w:b w:val="0"/>
        </w:rPr>
        <w:t>s doorzocht worden om te verifiëren of er ook effectief otters aanwezig zijn</w:t>
      </w:r>
      <w:r w:rsidR="00B63C15" w:rsidRPr="006A0C8E">
        <w:rPr>
          <w:rFonts w:cs="Arial"/>
          <w:b w:val="0"/>
        </w:rPr>
        <w:t>.</w:t>
      </w:r>
      <w:r w:rsidRPr="006A0C8E">
        <w:rPr>
          <w:rFonts w:cs="Arial"/>
          <w:b w:val="0"/>
        </w:rPr>
        <w:br/>
      </w:r>
      <w:r w:rsidR="00B63C15" w:rsidRPr="006A0C8E">
        <w:rPr>
          <w:rFonts w:cs="Arial"/>
          <w:b w:val="0"/>
        </w:rPr>
        <w:t xml:space="preserve">De hond kan </w:t>
      </w:r>
      <w:r w:rsidRPr="006A0C8E">
        <w:rPr>
          <w:rFonts w:cs="Arial"/>
          <w:b w:val="0"/>
        </w:rPr>
        <w:t xml:space="preserve">mest die </w:t>
      </w:r>
      <w:r w:rsidR="00B63C15" w:rsidRPr="006A0C8E">
        <w:rPr>
          <w:rFonts w:cs="Arial"/>
          <w:b w:val="0"/>
        </w:rPr>
        <w:t xml:space="preserve">enkele weken </w:t>
      </w:r>
      <w:r w:rsidRPr="006A0C8E">
        <w:rPr>
          <w:rFonts w:cs="Arial"/>
          <w:b w:val="0"/>
        </w:rPr>
        <w:t>oud is na regen en zon nog steeds detecteren</w:t>
      </w:r>
      <w:r w:rsidR="00B63C15" w:rsidRPr="006A0C8E">
        <w:rPr>
          <w:rFonts w:cs="Arial"/>
          <w:b w:val="0"/>
        </w:rPr>
        <w:t xml:space="preserve"> en is dus betrouwbaarder dan wanneer we zelf het terrein visueel controleren.</w:t>
      </w:r>
      <w:bookmarkEnd w:id="104"/>
    </w:p>
    <w:p w14:paraId="790A07B8" w14:textId="0C6B9424" w:rsidR="00B63C15" w:rsidRPr="006A0C8E" w:rsidRDefault="00B63C15" w:rsidP="0070771E">
      <w:pPr>
        <w:pStyle w:val="Onderdeel"/>
        <w:rPr>
          <w:rFonts w:cs="Arial"/>
          <w:b w:val="0"/>
        </w:rPr>
      </w:pPr>
      <w:bookmarkStart w:id="105" w:name="_Toc450912408"/>
      <w:r w:rsidRPr="006A0C8E">
        <w:rPr>
          <w:rFonts w:cs="Arial"/>
          <w:b w:val="0"/>
        </w:rPr>
        <w:t xml:space="preserve">We kunnen ook aan het gedrag van de hond zien, dat er otters zitten, zonder dat er effectief mest gevonden wordt. </w:t>
      </w:r>
      <w:r w:rsidR="00C04B28" w:rsidRPr="006A0C8E">
        <w:rPr>
          <w:rFonts w:cs="Arial"/>
          <w:b w:val="0"/>
        </w:rPr>
        <w:t>Verder kan de hond</w:t>
      </w:r>
      <w:r w:rsidRPr="006A0C8E">
        <w:rPr>
          <w:rFonts w:cs="Arial"/>
          <w:b w:val="0"/>
        </w:rPr>
        <w:t xml:space="preserve"> moeilijker bereikbare terreinen controleren die voor ons ontoegankelijk zijn.</w:t>
      </w:r>
      <w:bookmarkEnd w:id="105"/>
    </w:p>
    <w:p w14:paraId="402AB242" w14:textId="2625170C" w:rsidR="00B63C15" w:rsidRPr="006A0C8E" w:rsidRDefault="00B63C15" w:rsidP="0070771E">
      <w:pPr>
        <w:pStyle w:val="Onderdeel"/>
        <w:rPr>
          <w:rFonts w:cs="Arial"/>
          <w:b w:val="0"/>
        </w:rPr>
      </w:pPr>
    </w:p>
    <w:p w14:paraId="677BF4B1" w14:textId="230675E0" w:rsidR="00B63C15" w:rsidRDefault="00F079A1" w:rsidP="0070771E">
      <w:pPr>
        <w:pStyle w:val="Onderdeel"/>
        <w:rPr>
          <w:rFonts w:cs="Arial"/>
          <w:b w:val="0"/>
        </w:rPr>
      </w:pPr>
      <w:bookmarkStart w:id="106" w:name="_Toc450912409"/>
      <w:r w:rsidRPr="006A0C8E">
        <w:rPr>
          <w:rFonts w:cs="Arial"/>
          <w:b w:val="0"/>
        </w:rPr>
        <w:t xml:space="preserve">De haalbaarheidsstudie werd gestart met de opleiding van twee honden zonder speurervaring. </w:t>
      </w:r>
      <w:r w:rsidR="00B63C15" w:rsidRPr="006A0C8E">
        <w:rPr>
          <w:rFonts w:cs="Arial"/>
          <w:b w:val="0"/>
        </w:rPr>
        <w:t xml:space="preserve">We hebben de honden aangeleerd om ottermest aan te duiden met hun neus. Wanneer ze een </w:t>
      </w:r>
      <w:proofErr w:type="spellStart"/>
      <w:r w:rsidR="00B63C15" w:rsidRPr="006A0C8E">
        <w:rPr>
          <w:rFonts w:cs="Arial"/>
          <w:b w:val="0"/>
        </w:rPr>
        <w:t>spraint</w:t>
      </w:r>
      <w:proofErr w:type="spellEnd"/>
      <w:r w:rsidR="00B63C15" w:rsidRPr="006A0C8E">
        <w:rPr>
          <w:rFonts w:cs="Arial"/>
          <w:b w:val="0"/>
        </w:rPr>
        <w:t xml:space="preserve"> vinden, zullen ze hier van erg dicht bij intensief naar blijven kijken. Dit noemen we ‘fixeren’. Deze fixatie werd eerst aangeleerd op een potje met ottermest. Hierna moest de hond leren om tussen verschillende potjes met geuren, het potje aan te duiden waar er ottermest in zat. Zo werden er potjes met voedsel en mest van andere dieren tussen gestoken, die de hond moet leren negeren. Er werd ook aangeleerd om zowel verse als</w:t>
      </w:r>
      <w:r w:rsidR="00706049">
        <w:rPr>
          <w:rFonts w:cs="Arial"/>
          <w:b w:val="0"/>
        </w:rPr>
        <w:t xml:space="preserve"> oudere meststalen te herkennen en om ottermest van otters met een verschillende herkomst aan te duiden. Otters op een andere locatie eten namelijk niet noodzakelijk hetzelfde, waardoor ook het geurbeeld van hun mest zal verschillen. De hond moet leren om al deze verschillende nuances te herkennen. Dit wordt generaliseren genoemd. Natuurlijk is het ook erg belangrijk dat de hond enkel mest van otters aanduid</w:t>
      </w:r>
      <w:r w:rsidR="001742BC">
        <w:rPr>
          <w:rFonts w:cs="Arial"/>
          <w:b w:val="0"/>
        </w:rPr>
        <w:t>t</w:t>
      </w:r>
      <w:r w:rsidR="00706049">
        <w:rPr>
          <w:rFonts w:cs="Arial"/>
          <w:b w:val="0"/>
        </w:rPr>
        <w:t xml:space="preserve">. Daarom werd er ook </w:t>
      </w:r>
      <w:proofErr w:type="spellStart"/>
      <w:r w:rsidR="00706049">
        <w:rPr>
          <w:rFonts w:cs="Arial"/>
          <w:b w:val="0"/>
        </w:rPr>
        <w:t>eendenmest</w:t>
      </w:r>
      <w:proofErr w:type="spellEnd"/>
      <w:r w:rsidR="00706049">
        <w:rPr>
          <w:rFonts w:cs="Arial"/>
          <w:b w:val="0"/>
        </w:rPr>
        <w:t>, paardenmest en mest van de steenmarter verstopt.</w:t>
      </w:r>
      <w:bookmarkEnd w:id="106"/>
      <w:r w:rsidR="00706049">
        <w:rPr>
          <w:rFonts w:cs="Arial"/>
          <w:b w:val="0"/>
        </w:rPr>
        <w:t xml:space="preserve"> </w:t>
      </w:r>
    </w:p>
    <w:p w14:paraId="37F48F7B" w14:textId="77777777" w:rsidR="00706049" w:rsidRPr="006A0C8E" w:rsidRDefault="00706049" w:rsidP="0070771E">
      <w:pPr>
        <w:pStyle w:val="Onderdeel"/>
        <w:rPr>
          <w:rFonts w:cs="Arial"/>
          <w:b w:val="0"/>
        </w:rPr>
      </w:pPr>
    </w:p>
    <w:p w14:paraId="0AA11CCD" w14:textId="30D5E324" w:rsidR="00B63C15" w:rsidRPr="006A0C8E" w:rsidRDefault="00B63C15" w:rsidP="0070771E">
      <w:pPr>
        <w:pStyle w:val="Onderdeel"/>
        <w:rPr>
          <w:rFonts w:cs="Arial"/>
          <w:b w:val="0"/>
        </w:rPr>
      </w:pPr>
      <w:bookmarkStart w:id="107" w:name="_Toc450912410"/>
      <w:r w:rsidRPr="006A0C8E">
        <w:rPr>
          <w:rFonts w:cs="Arial"/>
          <w:b w:val="0"/>
        </w:rPr>
        <w:t>Eens de hond dit onder</w:t>
      </w:r>
      <w:r w:rsidR="00A86FFF" w:rsidRPr="006A0C8E">
        <w:rPr>
          <w:rFonts w:cs="Arial"/>
          <w:b w:val="0"/>
        </w:rPr>
        <w:t xml:space="preserve"> de knie</w:t>
      </w:r>
      <w:r w:rsidRPr="006A0C8E">
        <w:rPr>
          <w:rFonts w:cs="Arial"/>
          <w:b w:val="0"/>
        </w:rPr>
        <w:t xml:space="preserve"> had, konden we echt beginnen met zoeken. Er werden </w:t>
      </w:r>
      <w:r w:rsidR="00706049">
        <w:rPr>
          <w:rFonts w:cs="Arial"/>
          <w:b w:val="0"/>
        </w:rPr>
        <w:t>otter</w:t>
      </w:r>
      <w:r w:rsidRPr="006A0C8E">
        <w:rPr>
          <w:rFonts w:cs="Arial"/>
          <w:b w:val="0"/>
        </w:rPr>
        <w:t>stal</w:t>
      </w:r>
      <w:r w:rsidR="00EE283C">
        <w:rPr>
          <w:rFonts w:cs="Arial"/>
          <w:b w:val="0"/>
        </w:rPr>
        <w:t xml:space="preserve">en in het gras verstopt, die de hond </w:t>
      </w:r>
      <w:r w:rsidRPr="006A0C8E">
        <w:rPr>
          <w:rFonts w:cs="Arial"/>
          <w:b w:val="0"/>
        </w:rPr>
        <w:t>moet zoeken en correct aanduiden.</w:t>
      </w:r>
      <w:bookmarkEnd w:id="107"/>
    </w:p>
    <w:p w14:paraId="4767332A" w14:textId="3AB5A096" w:rsidR="00A86FFF" w:rsidRDefault="00A86FFF" w:rsidP="0070771E">
      <w:pPr>
        <w:pStyle w:val="Onderdeel"/>
        <w:rPr>
          <w:rFonts w:cs="Arial"/>
          <w:b w:val="0"/>
        </w:rPr>
      </w:pPr>
      <w:bookmarkStart w:id="108" w:name="_Toc450912411"/>
      <w:r w:rsidRPr="006A0C8E">
        <w:rPr>
          <w:rFonts w:cs="Arial"/>
          <w:b w:val="0"/>
        </w:rPr>
        <w:t>Eerst werd er geoef</w:t>
      </w:r>
      <w:r w:rsidR="00C04B28" w:rsidRPr="006A0C8E">
        <w:rPr>
          <w:rFonts w:cs="Arial"/>
          <w:b w:val="0"/>
        </w:rPr>
        <w:t xml:space="preserve">end op kleine grasstroken en in een volgende fase </w:t>
      </w:r>
      <w:r w:rsidRPr="006A0C8E">
        <w:rPr>
          <w:rFonts w:cs="Arial"/>
          <w:b w:val="0"/>
        </w:rPr>
        <w:t>op grotere terreinen.</w:t>
      </w:r>
      <w:bookmarkEnd w:id="108"/>
      <w:r w:rsidRPr="006A0C8E">
        <w:rPr>
          <w:rFonts w:cs="Arial"/>
          <w:b w:val="0"/>
        </w:rPr>
        <w:t xml:space="preserve"> </w:t>
      </w:r>
    </w:p>
    <w:p w14:paraId="64DE6651" w14:textId="21365060" w:rsidR="00EE283C" w:rsidRPr="006A0C8E" w:rsidRDefault="00EE283C" w:rsidP="0070771E">
      <w:pPr>
        <w:pStyle w:val="Onderdeel"/>
        <w:rPr>
          <w:rFonts w:cs="Arial"/>
          <w:b w:val="0"/>
        </w:rPr>
      </w:pPr>
      <w:bookmarkStart w:id="109" w:name="_Toc450912412"/>
      <w:r>
        <w:rPr>
          <w:rFonts w:cs="Arial"/>
          <w:b w:val="0"/>
        </w:rPr>
        <w:t>Op verplaatsing moesten de honden leren om zich te concentreren op het zoeken, wat niet elke keer even makkelijk was, door de afleiding.</w:t>
      </w:r>
      <w:bookmarkEnd w:id="109"/>
      <w:r>
        <w:rPr>
          <w:rFonts w:cs="Arial"/>
          <w:b w:val="0"/>
        </w:rPr>
        <w:t xml:space="preserve"> </w:t>
      </w:r>
    </w:p>
    <w:p w14:paraId="0562A5DC" w14:textId="5BD95E16" w:rsidR="00B92581" w:rsidRDefault="00F079A1" w:rsidP="00B92581">
      <w:pPr>
        <w:pStyle w:val="Onderdeel"/>
        <w:rPr>
          <w:rFonts w:cs="Arial"/>
          <w:b w:val="0"/>
        </w:rPr>
      </w:pPr>
      <w:bookmarkStart w:id="110" w:name="_Toc450912413"/>
      <w:r w:rsidRPr="006A0C8E">
        <w:rPr>
          <w:rFonts w:cs="Arial"/>
          <w:b w:val="0"/>
        </w:rPr>
        <w:t>In de laatste fase werd er met de hond gezocht in natuurgebieden waar er waarne</w:t>
      </w:r>
      <w:r w:rsidR="00B92581">
        <w:rPr>
          <w:rFonts w:cs="Arial"/>
          <w:b w:val="0"/>
        </w:rPr>
        <w:t>mingen van otters geweest zijn en waar er al enkele keren ottermest is gevonden.</w:t>
      </w:r>
      <w:bookmarkEnd w:id="110"/>
    </w:p>
    <w:p w14:paraId="24F05F45" w14:textId="77777777" w:rsidR="00B92581" w:rsidRDefault="00EE283C" w:rsidP="0070771E">
      <w:pPr>
        <w:pStyle w:val="Onderdeel"/>
        <w:rPr>
          <w:rFonts w:cs="Arial"/>
          <w:b w:val="0"/>
        </w:rPr>
      </w:pPr>
      <w:bookmarkStart w:id="111" w:name="_Toc450912414"/>
      <w:r>
        <w:rPr>
          <w:rFonts w:cs="Arial"/>
          <w:b w:val="0"/>
        </w:rPr>
        <w:lastRenderedPageBreak/>
        <w:t xml:space="preserve">In Kruibeke </w:t>
      </w:r>
      <w:r w:rsidR="00B92581">
        <w:rPr>
          <w:rFonts w:cs="Arial"/>
          <w:b w:val="0"/>
        </w:rPr>
        <w:t>ligt het grootste overstromingsgebied van Vlaanderen. Dit natuurgebied is beschermd en wij kregen toestemming om hier met de honden te gaan zoeken.</w:t>
      </w:r>
      <w:bookmarkEnd w:id="111"/>
    </w:p>
    <w:p w14:paraId="2B7284B0" w14:textId="72158165" w:rsidR="00F079A1" w:rsidRDefault="001742BC" w:rsidP="0070771E">
      <w:pPr>
        <w:pStyle w:val="Onderdeel"/>
        <w:rPr>
          <w:rFonts w:cs="Arial"/>
          <w:b w:val="0"/>
        </w:rPr>
      </w:pPr>
      <w:bookmarkStart w:id="112" w:name="_Toc450912415"/>
      <w:r>
        <w:rPr>
          <w:rFonts w:cs="Arial"/>
          <w:b w:val="0"/>
        </w:rPr>
        <w:t xml:space="preserve">Hier werden enkele </w:t>
      </w:r>
      <w:r w:rsidR="00EE283C">
        <w:rPr>
          <w:rFonts w:cs="Arial"/>
          <w:b w:val="0"/>
        </w:rPr>
        <w:t xml:space="preserve">wildcamera’s opgehangen waar maar zeer af en toe een otter met werd gespot. Gelukkig konden onze honden dankzij hun goede neus, effectief een aantal </w:t>
      </w:r>
      <w:proofErr w:type="spellStart"/>
      <w:r w:rsidR="00EE283C">
        <w:rPr>
          <w:rFonts w:cs="Arial"/>
          <w:b w:val="0"/>
        </w:rPr>
        <w:t>otterspraints</w:t>
      </w:r>
      <w:proofErr w:type="spellEnd"/>
      <w:r w:rsidR="00EE283C">
        <w:rPr>
          <w:rFonts w:cs="Arial"/>
          <w:b w:val="0"/>
        </w:rPr>
        <w:t xml:space="preserve"> vinden.</w:t>
      </w:r>
      <w:bookmarkEnd w:id="112"/>
    </w:p>
    <w:p w14:paraId="048DC2FF" w14:textId="4D9CDECD" w:rsidR="00EE283C" w:rsidRDefault="00EE283C" w:rsidP="0070771E">
      <w:pPr>
        <w:pStyle w:val="Onderdeel"/>
        <w:rPr>
          <w:rFonts w:cs="Arial"/>
          <w:b w:val="0"/>
        </w:rPr>
      </w:pPr>
      <w:bookmarkStart w:id="113" w:name="_Toc450912416"/>
      <w:r>
        <w:rPr>
          <w:rFonts w:cs="Arial"/>
          <w:b w:val="0"/>
        </w:rPr>
        <w:t>Na deze studie en het vergelijken van alle resultaten werd bereken</w:t>
      </w:r>
      <w:r w:rsidR="001742BC">
        <w:rPr>
          <w:rFonts w:cs="Arial"/>
          <w:b w:val="0"/>
        </w:rPr>
        <w:t>d</w:t>
      </w:r>
      <w:r>
        <w:rPr>
          <w:rFonts w:cs="Arial"/>
          <w:b w:val="0"/>
        </w:rPr>
        <w:t xml:space="preserve"> dat de honden in  80 procent van de gevallen een betrouwbaar signaal geven. Dit is erg hoog en betekent dat het inderdaad erg efficiënt zou zijn, om honden in te zetten bij het monitoren van bedreigde diersoorten. Zeker als we er rekening mee houden, dat onze honden deel uitmaken van een haalbaarheidsstudie en de opleiding dus nog in een testfase zat.</w:t>
      </w:r>
      <w:bookmarkEnd w:id="113"/>
      <w:r>
        <w:rPr>
          <w:rFonts w:cs="Arial"/>
          <w:b w:val="0"/>
        </w:rPr>
        <w:t xml:space="preserve"> </w:t>
      </w:r>
    </w:p>
    <w:p w14:paraId="48E44287" w14:textId="3500FDAB" w:rsidR="00EE283C" w:rsidRPr="006A0C8E" w:rsidRDefault="00EE283C" w:rsidP="0070771E">
      <w:pPr>
        <w:pStyle w:val="Onderdeel"/>
        <w:rPr>
          <w:rFonts w:cs="Arial"/>
          <w:b w:val="0"/>
        </w:rPr>
      </w:pPr>
      <w:bookmarkStart w:id="114" w:name="_Toc450912417"/>
      <w:r>
        <w:rPr>
          <w:rFonts w:cs="Arial"/>
          <w:b w:val="0"/>
        </w:rPr>
        <w:t>Met intensieve training zouden nog veel betere resultaten behaald kunnen worden.</w:t>
      </w:r>
      <w:bookmarkEnd w:id="114"/>
      <w:r>
        <w:rPr>
          <w:rFonts w:cs="Arial"/>
          <w:b w:val="0"/>
        </w:rPr>
        <w:t xml:space="preserve"> </w:t>
      </w:r>
    </w:p>
    <w:p w14:paraId="63CADF7F" w14:textId="77777777" w:rsidR="00C04B28" w:rsidRPr="006A0C8E" w:rsidRDefault="00C04B28" w:rsidP="0070771E">
      <w:pPr>
        <w:pStyle w:val="Onderdeel"/>
        <w:rPr>
          <w:rFonts w:cs="Arial"/>
          <w:b w:val="0"/>
        </w:rPr>
      </w:pPr>
    </w:p>
    <w:p w14:paraId="6EBA4371" w14:textId="7103A945" w:rsidR="00B63C15" w:rsidRDefault="003F36D7" w:rsidP="0070771E">
      <w:pPr>
        <w:pStyle w:val="Onderdeel"/>
        <w:rPr>
          <w:rFonts w:cs="Arial"/>
          <w:b w:val="0"/>
        </w:rPr>
      </w:pPr>
      <w:bookmarkStart w:id="115" w:name="_Toc450912418"/>
      <w:r>
        <w:rPr>
          <w:rFonts w:cs="Arial"/>
          <w:b w:val="0"/>
        </w:rPr>
        <w:t xml:space="preserve">Dankzij de hond zouden de </w:t>
      </w:r>
      <w:proofErr w:type="spellStart"/>
      <w:r>
        <w:rPr>
          <w:rFonts w:cs="Arial"/>
          <w:b w:val="0"/>
        </w:rPr>
        <w:t>spraints</w:t>
      </w:r>
      <w:proofErr w:type="spellEnd"/>
      <w:r>
        <w:rPr>
          <w:rFonts w:cs="Arial"/>
          <w:b w:val="0"/>
        </w:rPr>
        <w:t xml:space="preserve"> veel sneller kunnen worden gevonden en waardoor de verspreiding van de otter in kaart kan worden gebracht. Op deze plaatsen zouden dan migratieknelpunten kunnen worden bepaald en verholpen. Otters kruisen bijvoorbeeld rivieren altijd bovengronds als ze niet langs een oever naast de waterloop kunnen. Hierdoor vallen er erg veel verkeersslachtoffers. </w:t>
      </w:r>
      <w:r w:rsidR="00490374">
        <w:rPr>
          <w:rFonts w:cs="Arial"/>
          <w:b w:val="0"/>
        </w:rPr>
        <w:t>Dit kan verholpe</w:t>
      </w:r>
      <w:r w:rsidR="001742BC">
        <w:rPr>
          <w:rFonts w:cs="Arial"/>
          <w:b w:val="0"/>
        </w:rPr>
        <w:t>n worden door oevers minder stei</w:t>
      </w:r>
      <w:r w:rsidR="00490374">
        <w:rPr>
          <w:rFonts w:cs="Arial"/>
          <w:b w:val="0"/>
        </w:rPr>
        <w:t>l te maken,</w:t>
      </w:r>
      <w:r w:rsidR="00B92581">
        <w:rPr>
          <w:rFonts w:cs="Arial"/>
          <w:b w:val="0"/>
        </w:rPr>
        <w:t xml:space="preserve"> </w:t>
      </w:r>
      <w:r w:rsidR="00490374">
        <w:rPr>
          <w:rFonts w:cs="Arial"/>
          <w:b w:val="0"/>
        </w:rPr>
        <w:t xml:space="preserve">door drijvende oevers en door ecoducten of tunnels aan te </w:t>
      </w:r>
      <w:r w:rsidR="00B92581">
        <w:rPr>
          <w:rFonts w:cs="Arial"/>
          <w:b w:val="0"/>
        </w:rPr>
        <w:t>leggen waar weg</w:t>
      </w:r>
      <w:r w:rsidR="00490374">
        <w:rPr>
          <w:rFonts w:cs="Arial"/>
          <w:b w:val="0"/>
        </w:rPr>
        <w:t>en een waterloop kruisen.</w:t>
      </w:r>
      <w:bookmarkEnd w:id="115"/>
    </w:p>
    <w:p w14:paraId="40A30F1F" w14:textId="7ABC1084" w:rsidR="00B92581" w:rsidRPr="006A0C8E" w:rsidRDefault="00B92581" w:rsidP="0070771E">
      <w:pPr>
        <w:pStyle w:val="Onderdeel"/>
        <w:rPr>
          <w:rFonts w:cs="Arial"/>
          <w:b w:val="0"/>
        </w:rPr>
      </w:pPr>
      <w:bookmarkStart w:id="116" w:name="_Toc450912419"/>
      <w:r>
        <w:rPr>
          <w:rFonts w:cs="Arial"/>
          <w:b w:val="0"/>
        </w:rPr>
        <w:t>Nu de otter na enkele decennia zich terug in België gevestigd heeft, moeten we proberen hem zo goed mogelijk te beschermen, wat een heel stuk makkelijker gemaakt kan worden, dankzij onze honden. Ja dus, de ecologische zoekhond, zou de otter kunnen redden!</w:t>
      </w:r>
      <w:bookmarkEnd w:id="116"/>
    </w:p>
    <w:p w14:paraId="02FDCCDC" w14:textId="61DB583D" w:rsidR="0037789C" w:rsidRPr="006A0C8E" w:rsidRDefault="0037789C" w:rsidP="0070771E">
      <w:pPr>
        <w:pStyle w:val="Onderdeel"/>
        <w:rPr>
          <w:rFonts w:cs="Arial"/>
          <w:b w:val="0"/>
        </w:rPr>
      </w:pPr>
    </w:p>
    <w:p w14:paraId="1278A751" w14:textId="46CE9600" w:rsidR="0070771E" w:rsidRPr="006A0C8E" w:rsidRDefault="0070771E" w:rsidP="0070771E">
      <w:pPr>
        <w:pStyle w:val="Onderdeel"/>
        <w:rPr>
          <w:rFonts w:cs="Arial"/>
        </w:rPr>
      </w:pPr>
    </w:p>
    <w:p w14:paraId="1278A752" w14:textId="77777777" w:rsidR="000A56AC" w:rsidRPr="006A0C8E" w:rsidRDefault="00910A04" w:rsidP="005F1689">
      <w:pPr>
        <w:pStyle w:val="Kop1"/>
      </w:pPr>
      <w:bookmarkStart w:id="117" w:name="_Toc303865109"/>
      <w:r w:rsidRPr="006A0C8E">
        <w:br w:type="page"/>
      </w:r>
      <w:bookmarkStart w:id="118" w:name="_Toc450912420"/>
      <w:bookmarkStart w:id="119" w:name="_Toc289264741"/>
      <w:bookmarkStart w:id="120" w:name="_Toc303865987"/>
      <w:bookmarkStart w:id="121" w:name="_Toc303866030"/>
      <w:bookmarkStart w:id="122" w:name="_Toc351024798"/>
      <w:bookmarkStart w:id="123" w:name="_Toc303865113"/>
      <w:bookmarkStart w:id="124" w:name="_Toc303865993"/>
      <w:bookmarkStart w:id="125" w:name="_Toc303866035"/>
      <w:bookmarkStart w:id="126" w:name="_Toc351024803"/>
      <w:bookmarkEnd w:id="117"/>
      <w:r w:rsidR="000A56AC" w:rsidRPr="006A0C8E">
        <w:lastRenderedPageBreak/>
        <w:t>Voorstelling van de dagelijkse werkzaamheden</w:t>
      </w:r>
      <w:bookmarkEnd w:id="118"/>
    </w:p>
    <w:p w14:paraId="1278A753" w14:textId="77777777" w:rsidR="000A56AC" w:rsidRPr="006A0C8E" w:rsidRDefault="000A56AC" w:rsidP="000A56AC">
      <w:pPr>
        <w:rPr>
          <w:rFonts w:cs="Arial"/>
          <w:color w:val="000080"/>
        </w:rPr>
      </w:pPr>
    </w:p>
    <w:p w14:paraId="226CD6B6" w14:textId="77777777" w:rsidR="00D36E40" w:rsidRPr="006A0C8E" w:rsidRDefault="00D36E40" w:rsidP="00D36E40">
      <w:pPr>
        <w:rPr>
          <w:rFonts w:cs="Arial"/>
          <w:u w:val="single"/>
          <w:lang w:val="nl-BE"/>
        </w:rPr>
      </w:pPr>
      <w:r w:rsidRPr="006A0C8E">
        <w:rPr>
          <w:rFonts w:cs="Arial"/>
          <w:u w:val="single"/>
          <w:lang w:val="nl-BE"/>
        </w:rPr>
        <w:t>20 Juli</w:t>
      </w:r>
    </w:p>
    <w:p w14:paraId="4475D411" w14:textId="77777777" w:rsidR="00D36E40" w:rsidRPr="006A0C8E" w:rsidRDefault="00D36E40" w:rsidP="00D36E40">
      <w:pPr>
        <w:rPr>
          <w:rFonts w:cs="Arial"/>
          <w:lang w:val="nl-BE"/>
        </w:rPr>
      </w:pPr>
    </w:p>
    <w:p w14:paraId="775562BE" w14:textId="77777777" w:rsidR="00D36E40" w:rsidRPr="006A0C8E" w:rsidRDefault="00D36E40" w:rsidP="00D36E40">
      <w:pPr>
        <w:rPr>
          <w:rFonts w:cs="Arial"/>
          <w:lang w:val="nl-BE"/>
        </w:rPr>
      </w:pPr>
      <w:r w:rsidRPr="006A0C8E">
        <w:rPr>
          <w:rFonts w:cs="Arial"/>
          <w:lang w:val="nl-BE"/>
        </w:rPr>
        <w:t>In een eerste vergadering stelden we het doel, de methode en de gebruiksmiddelen vast.</w:t>
      </w:r>
    </w:p>
    <w:p w14:paraId="21BA19AC" w14:textId="77777777" w:rsidR="00D36E40" w:rsidRPr="006A0C8E" w:rsidRDefault="00D36E40" w:rsidP="00D36E40">
      <w:pPr>
        <w:rPr>
          <w:rFonts w:cs="Arial"/>
          <w:lang w:val="nl-BE"/>
        </w:rPr>
      </w:pPr>
      <w:r w:rsidRPr="006A0C8E">
        <w:rPr>
          <w:rFonts w:cs="Arial"/>
          <w:lang w:val="nl-BE"/>
        </w:rPr>
        <w:t>Belangrijk om de resultaten van de studie te vergelijken is dat iedereen op de zelfde manier werkt. Er werd gekozen voor het werken met stalen zonder menselijke geur op. Deze moeten dus vastgenomen worden met handschoenen of pincet.</w:t>
      </w:r>
    </w:p>
    <w:p w14:paraId="7B779EB1" w14:textId="77777777" w:rsidR="00D36E40" w:rsidRPr="006A0C8E" w:rsidRDefault="00D36E40" w:rsidP="00D36E40">
      <w:pPr>
        <w:rPr>
          <w:rFonts w:cs="Arial"/>
          <w:lang w:val="nl-BE"/>
        </w:rPr>
      </w:pPr>
    </w:p>
    <w:p w14:paraId="370FE9E2" w14:textId="77777777" w:rsidR="00D36E40" w:rsidRPr="006A0C8E" w:rsidRDefault="00D36E40" w:rsidP="00D36E40">
      <w:pPr>
        <w:rPr>
          <w:rFonts w:cs="Arial"/>
          <w:lang w:val="nl-BE"/>
        </w:rPr>
      </w:pPr>
      <w:r w:rsidRPr="006A0C8E">
        <w:rPr>
          <w:rFonts w:cs="Arial"/>
          <w:lang w:val="nl-BE"/>
        </w:rPr>
        <w:t>Thuis mag er niet geëxperimenteerd worden met versere of recentere geuren, aangezien dit de resultaten van een volgende oefening kan beïnvloeden.</w:t>
      </w:r>
    </w:p>
    <w:p w14:paraId="788C470F" w14:textId="77777777" w:rsidR="00D36E40" w:rsidRPr="006A0C8E" w:rsidRDefault="00D36E40" w:rsidP="00D36E40">
      <w:pPr>
        <w:rPr>
          <w:rFonts w:cs="Arial"/>
          <w:lang w:val="nl-BE"/>
        </w:rPr>
      </w:pPr>
      <w:r w:rsidRPr="006A0C8E">
        <w:rPr>
          <w:rFonts w:cs="Arial"/>
          <w:lang w:val="nl-BE"/>
        </w:rPr>
        <w:t xml:space="preserve">We gaan eerst de indicatie aanleren met behulp van de </w:t>
      </w:r>
      <w:proofErr w:type="spellStart"/>
      <w:r w:rsidRPr="006A0C8E">
        <w:rPr>
          <w:rFonts w:cs="Arial"/>
          <w:lang w:val="nl-BE"/>
        </w:rPr>
        <w:t>clicker</w:t>
      </w:r>
      <w:proofErr w:type="spellEnd"/>
      <w:r w:rsidRPr="006A0C8E">
        <w:rPr>
          <w:rFonts w:cs="Arial"/>
          <w:lang w:val="nl-BE"/>
        </w:rPr>
        <w:t>.</w:t>
      </w:r>
    </w:p>
    <w:p w14:paraId="388F00FD" w14:textId="77777777" w:rsidR="00D36E40" w:rsidRPr="006A0C8E" w:rsidRDefault="00D36E40" w:rsidP="00D36E40">
      <w:pPr>
        <w:rPr>
          <w:rFonts w:cs="Arial"/>
          <w:lang w:val="nl-BE"/>
        </w:rPr>
      </w:pPr>
      <w:r w:rsidRPr="006A0C8E">
        <w:rPr>
          <w:rFonts w:cs="Arial"/>
          <w:lang w:val="nl-BE"/>
        </w:rPr>
        <w:t>Hiervoor wordt gekozen om het aanleren van de indicatie onmiddellijk op een geurstaal te doen. Er wordt een document bijgehouden met de ouderdom van de stalen, het geslacht, de ouderdom en de leeftijd van de individuen. Verder is ook het dieet van de otters erg belangrijk, daar dit een groot deel van de geur van het staal zal bepalen.</w:t>
      </w:r>
    </w:p>
    <w:p w14:paraId="6125AB2C" w14:textId="77777777" w:rsidR="00D36E40" w:rsidRPr="006A0C8E" w:rsidRDefault="00D36E40" w:rsidP="00D36E40">
      <w:pPr>
        <w:rPr>
          <w:rFonts w:cs="Arial"/>
          <w:lang w:val="nl-BE"/>
        </w:rPr>
      </w:pPr>
    </w:p>
    <w:p w14:paraId="7D2498D6" w14:textId="77777777" w:rsidR="00D36E40" w:rsidRPr="006A0C8E" w:rsidRDefault="00D36E40" w:rsidP="00D36E40">
      <w:pPr>
        <w:rPr>
          <w:rFonts w:cs="Arial"/>
          <w:lang w:val="nl-BE"/>
        </w:rPr>
      </w:pPr>
      <w:r w:rsidRPr="006A0C8E">
        <w:rPr>
          <w:rFonts w:cs="Arial"/>
          <w:lang w:val="nl-BE"/>
        </w:rPr>
        <w:t xml:space="preserve">Er wordt begonnen met het aanleren van de </w:t>
      </w:r>
      <w:proofErr w:type="spellStart"/>
      <w:r w:rsidRPr="006A0C8E">
        <w:rPr>
          <w:rFonts w:cs="Arial"/>
          <w:lang w:val="nl-BE"/>
        </w:rPr>
        <w:t>clicker</w:t>
      </w:r>
      <w:proofErr w:type="spellEnd"/>
      <w:r w:rsidRPr="006A0C8E">
        <w:rPr>
          <w:rFonts w:cs="Arial"/>
          <w:lang w:val="nl-BE"/>
        </w:rPr>
        <w:t xml:space="preserve">. </w:t>
      </w:r>
    </w:p>
    <w:p w14:paraId="0008527E" w14:textId="77777777" w:rsidR="00D36E40" w:rsidRPr="006A0C8E" w:rsidRDefault="00D36E40" w:rsidP="00D36E40">
      <w:pPr>
        <w:rPr>
          <w:rFonts w:cs="Arial"/>
          <w:lang w:val="nl-BE"/>
        </w:rPr>
      </w:pPr>
      <w:r w:rsidRPr="006A0C8E">
        <w:rPr>
          <w:rFonts w:cs="Arial"/>
          <w:lang w:val="nl-BE"/>
        </w:rPr>
        <w:t>Dit moet thuis verder geoefend worden.</w:t>
      </w:r>
    </w:p>
    <w:p w14:paraId="5A514BEB" w14:textId="77777777" w:rsidR="00D36E40" w:rsidRPr="006A0C8E" w:rsidRDefault="00D36E40" w:rsidP="00D36E40">
      <w:pPr>
        <w:rPr>
          <w:rFonts w:cs="Arial"/>
          <w:lang w:val="nl-BE"/>
        </w:rPr>
      </w:pPr>
      <w:r w:rsidRPr="006A0C8E">
        <w:rPr>
          <w:rFonts w:cs="Arial"/>
          <w:lang w:val="nl-BE"/>
        </w:rPr>
        <w:t xml:space="preserve">De eerste oefening in het PIVO verliep niet echt vlot. Blue had weinig oog voor de </w:t>
      </w:r>
      <w:proofErr w:type="spellStart"/>
      <w:r w:rsidRPr="006A0C8E">
        <w:rPr>
          <w:rFonts w:cs="Arial"/>
          <w:lang w:val="nl-BE"/>
        </w:rPr>
        <w:t>clicker</w:t>
      </w:r>
      <w:proofErr w:type="spellEnd"/>
      <w:r w:rsidRPr="006A0C8E">
        <w:rPr>
          <w:rFonts w:cs="Arial"/>
          <w:lang w:val="nl-BE"/>
        </w:rPr>
        <w:t xml:space="preserve">. Maar thuis in een rustige omgeving had ze dit zeer snel door. </w:t>
      </w:r>
    </w:p>
    <w:p w14:paraId="7BDA4D49" w14:textId="77777777" w:rsidR="00D36E40" w:rsidRPr="006A0C8E" w:rsidRDefault="00D36E40" w:rsidP="00D36E40">
      <w:pPr>
        <w:rPr>
          <w:rFonts w:cs="Arial"/>
          <w:lang w:val="nl-BE"/>
        </w:rPr>
      </w:pPr>
      <w:r w:rsidRPr="006A0C8E">
        <w:rPr>
          <w:rFonts w:cs="Arial"/>
          <w:lang w:val="nl-BE"/>
        </w:rPr>
        <w:t xml:space="preserve">Na enkele dagen oefenen heeft ze de </w:t>
      </w:r>
      <w:proofErr w:type="spellStart"/>
      <w:r w:rsidRPr="006A0C8E">
        <w:rPr>
          <w:rFonts w:cs="Arial"/>
          <w:lang w:val="nl-BE"/>
        </w:rPr>
        <w:t>clicker</w:t>
      </w:r>
      <w:proofErr w:type="spellEnd"/>
      <w:r w:rsidRPr="006A0C8E">
        <w:rPr>
          <w:rFonts w:cs="Arial"/>
          <w:lang w:val="nl-BE"/>
        </w:rPr>
        <w:t xml:space="preserve"> goed genoeg door, om de indicatie aan te leren.</w:t>
      </w:r>
    </w:p>
    <w:p w14:paraId="00D3EBF9" w14:textId="77777777" w:rsidR="00D36E40" w:rsidRPr="006A0C8E" w:rsidRDefault="00D36E40" w:rsidP="00D36E40">
      <w:pPr>
        <w:rPr>
          <w:rFonts w:cs="Arial"/>
          <w:lang w:val="nl-BE"/>
        </w:rPr>
      </w:pPr>
    </w:p>
    <w:p w14:paraId="5D106C13" w14:textId="77777777" w:rsidR="00D36E40" w:rsidRPr="006A0C8E" w:rsidRDefault="00D36E40" w:rsidP="00D36E40">
      <w:pPr>
        <w:rPr>
          <w:rFonts w:cs="Arial"/>
          <w:u w:val="single"/>
          <w:lang w:val="nl-BE"/>
        </w:rPr>
      </w:pPr>
      <w:r w:rsidRPr="006A0C8E">
        <w:rPr>
          <w:rFonts w:cs="Arial"/>
          <w:u w:val="single"/>
          <w:lang w:val="nl-BE"/>
        </w:rPr>
        <w:t>21 juli:</w:t>
      </w:r>
    </w:p>
    <w:p w14:paraId="5A0EECB8" w14:textId="77777777" w:rsidR="00D36E40" w:rsidRPr="006A0C8E" w:rsidRDefault="00D36E40" w:rsidP="00D36E40">
      <w:pPr>
        <w:rPr>
          <w:rFonts w:cs="Arial"/>
          <w:lang w:val="nl-BE"/>
        </w:rPr>
      </w:pPr>
    </w:p>
    <w:p w14:paraId="53E67CDA" w14:textId="78F5BB28" w:rsidR="00D36E40" w:rsidRPr="006A0C8E" w:rsidRDefault="00E7170A" w:rsidP="00D36E40">
      <w:pPr>
        <w:rPr>
          <w:rFonts w:cs="Arial"/>
          <w:lang w:val="nl-BE"/>
        </w:rPr>
      </w:pPr>
      <w:r>
        <w:rPr>
          <w:rFonts w:cs="Arial"/>
          <w:lang w:val="nl-BE"/>
        </w:rPr>
        <w:t xml:space="preserve">De eerste otterstalen moesten worden opgehaald in dierenpark ‘De zonnegloed’ in </w:t>
      </w:r>
      <w:proofErr w:type="spellStart"/>
      <w:r>
        <w:rPr>
          <w:rFonts w:cs="Arial"/>
          <w:lang w:val="nl-BE"/>
        </w:rPr>
        <w:t>Oostvleteren</w:t>
      </w:r>
      <w:proofErr w:type="spellEnd"/>
      <w:r>
        <w:rPr>
          <w:rFonts w:cs="Arial"/>
          <w:lang w:val="nl-BE"/>
        </w:rPr>
        <w:t xml:space="preserve">. </w:t>
      </w:r>
      <w:r w:rsidR="00D36E40" w:rsidRPr="006A0C8E">
        <w:rPr>
          <w:rFonts w:cs="Arial"/>
          <w:lang w:val="nl-BE"/>
        </w:rPr>
        <w:t>Ik heb de verzorgers even kort uitgelegd waar</w:t>
      </w:r>
      <w:r>
        <w:rPr>
          <w:rFonts w:cs="Arial"/>
          <w:lang w:val="nl-BE"/>
        </w:rPr>
        <w:t xml:space="preserve"> we de stalen voor nodig hadden en ons project voorgesteld.  </w:t>
      </w:r>
      <w:r w:rsidR="00D36E40" w:rsidRPr="006A0C8E">
        <w:rPr>
          <w:rFonts w:cs="Arial"/>
          <w:lang w:val="nl-BE"/>
        </w:rPr>
        <w:t xml:space="preserve">De stalen werden thuis verdeelt. Een deel wordt gebruikt om mee te werken en het andere deel wordt </w:t>
      </w:r>
      <w:r w:rsidR="001E4C5D" w:rsidRPr="006A0C8E">
        <w:rPr>
          <w:rFonts w:cs="Arial"/>
          <w:lang w:val="nl-BE"/>
        </w:rPr>
        <w:t>ingevroren</w:t>
      </w:r>
      <w:r w:rsidR="00D36E40" w:rsidRPr="006A0C8E">
        <w:rPr>
          <w:rFonts w:cs="Arial"/>
          <w:lang w:val="nl-BE"/>
        </w:rPr>
        <w:t>, om over een paar weken met een vers staal te kunnen beginnen.</w:t>
      </w:r>
    </w:p>
    <w:p w14:paraId="4C50ABC9" w14:textId="77777777" w:rsidR="00D36E40" w:rsidRPr="006A0C8E" w:rsidRDefault="00D36E40" w:rsidP="00D36E40">
      <w:pPr>
        <w:rPr>
          <w:rFonts w:cs="Arial"/>
          <w:lang w:val="nl-BE"/>
        </w:rPr>
      </w:pPr>
    </w:p>
    <w:p w14:paraId="4DDB09C6" w14:textId="233F1776" w:rsidR="00D36E40" w:rsidRPr="006A0C8E" w:rsidRDefault="00D36E40" w:rsidP="00D36E40">
      <w:pPr>
        <w:rPr>
          <w:rFonts w:cs="Arial"/>
          <w:lang w:val="nl-BE"/>
        </w:rPr>
      </w:pPr>
      <w:r w:rsidRPr="006A0C8E">
        <w:rPr>
          <w:rFonts w:cs="Arial"/>
          <w:lang w:val="nl-BE"/>
        </w:rPr>
        <w:t>Het staal om mee te werken, wordt blootgesteld aan de lucht</w:t>
      </w:r>
      <w:r w:rsidR="001E4C5D" w:rsidRPr="006A0C8E">
        <w:rPr>
          <w:rFonts w:cs="Arial"/>
          <w:lang w:val="nl-BE"/>
        </w:rPr>
        <w:t xml:space="preserve"> om te drogen</w:t>
      </w:r>
      <w:r w:rsidRPr="006A0C8E">
        <w:rPr>
          <w:rFonts w:cs="Arial"/>
          <w:lang w:val="nl-BE"/>
        </w:rPr>
        <w:t xml:space="preserve"> en in een potje bewaard, waar gaatjes in geprikt werden.</w:t>
      </w:r>
    </w:p>
    <w:p w14:paraId="6712BCE8" w14:textId="77777777" w:rsidR="00D36E40" w:rsidRPr="006A0C8E" w:rsidRDefault="00D36E40" w:rsidP="00D36E40">
      <w:pPr>
        <w:rPr>
          <w:rFonts w:cs="Arial"/>
          <w:lang w:val="nl-BE"/>
        </w:rPr>
      </w:pPr>
    </w:p>
    <w:p w14:paraId="54E5F12A" w14:textId="5097DFA2" w:rsidR="00D36E40" w:rsidRPr="006A0C8E" w:rsidRDefault="00D36E40" w:rsidP="00D36E40">
      <w:pPr>
        <w:rPr>
          <w:rFonts w:cs="Arial"/>
          <w:lang w:val="nl-BE"/>
        </w:rPr>
      </w:pPr>
      <w:r w:rsidRPr="006A0C8E">
        <w:rPr>
          <w:rFonts w:cs="Arial"/>
          <w:lang w:val="nl-BE"/>
        </w:rPr>
        <w:t xml:space="preserve">Deze geur wekt onmiddellijk de </w:t>
      </w:r>
      <w:r w:rsidR="001E4C5D" w:rsidRPr="006A0C8E">
        <w:rPr>
          <w:rFonts w:cs="Arial"/>
          <w:lang w:val="nl-BE"/>
        </w:rPr>
        <w:t>interesse</w:t>
      </w:r>
      <w:r w:rsidRPr="006A0C8E">
        <w:rPr>
          <w:rFonts w:cs="Arial"/>
          <w:lang w:val="nl-BE"/>
        </w:rPr>
        <w:t xml:space="preserve"> van de hond, waardoor we Blue onmiddellijk konden belonen. Initieel had ze niet direct door, dat ze weg van mij moest kijke</w:t>
      </w:r>
      <w:r w:rsidR="001E4C5D" w:rsidRPr="006A0C8E">
        <w:rPr>
          <w:rFonts w:cs="Arial"/>
          <w:lang w:val="nl-BE"/>
        </w:rPr>
        <w:t>n</w:t>
      </w:r>
      <w:r w:rsidRPr="006A0C8E">
        <w:rPr>
          <w:rFonts w:cs="Arial"/>
          <w:lang w:val="nl-BE"/>
        </w:rPr>
        <w:t xml:space="preserve"> en bij het potje moest blijven. Dit is resultaat van het aanleren van de </w:t>
      </w:r>
      <w:proofErr w:type="spellStart"/>
      <w:r w:rsidRPr="006A0C8E">
        <w:rPr>
          <w:rFonts w:cs="Arial"/>
          <w:lang w:val="nl-BE"/>
        </w:rPr>
        <w:t>clicker</w:t>
      </w:r>
      <w:proofErr w:type="spellEnd"/>
      <w:r w:rsidRPr="006A0C8E">
        <w:rPr>
          <w:rFonts w:cs="Arial"/>
          <w:lang w:val="nl-BE"/>
        </w:rPr>
        <w:t>,</w:t>
      </w:r>
      <w:r w:rsidR="002D15C7">
        <w:rPr>
          <w:rFonts w:cs="Arial"/>
          <w:lang w:val="nl-BE"/>
        </w:rPr>
        <w:t xml:space="preserve"> omdat de hond hierbij beloond </w:t>
      </w:r>
      <w:r w:rsidRPr="006A0C8E">
        <w:rPr>
          <w:rFonts w:cs="Arial"/>
          <w:lang w:val="nl-BE"/>
        </w:rPr>
        <w:t>wordt voor een onverdeelde aandacht naar zijn geleider.</w:t>
      </w:r>
    </w:p>
    <w:p w14:paraId="1461ACC8" w14:textId="1C4DEA83" w:rsidR="00D36E40" w:rsidRPr="006A0C8E" w:rsidRDefault="00D36E40" w:rsidP="00D36E40">
      <w:pPr>
        <w:rPr>
          <w:rFonts w:cs="Arial"/>
          <w:lang w:val="nl-BE"/>
        </w:rPr>
      </w:pPr>
      <w:r w:rsidRPr="006A0C8E">
        <w:rPr>
          <w:rFonts w:cs="Arial"/>
          <w:lang w:val="nl-BE"/>
        </w:rPr>
        <w:t>Een Blue doorhad, dat ze haar aandacht mocht afwenden van mij naar het potje, gin</w:t>
      </w:r>
      <w:r w:rsidR="00A13DAC" w:rsidRPr="006A0C8E">
        <w:rPr>
          <w:rFonts w:cs="Arial"/>
          <w:lang w:val="nl-BE"/>
        </w:rPr>
        <w:t>g</w:t>
      </w:r>
      <w:r w:rsidRPr="006A0C8E">
        <w:rPr>
          <w:rFonts w:cs="Arial"/>
          <w:lang w:val="nl-BE"/>
        </w:rPr>
        <w:t xml:space="preserve"> het zeer snel.</w:t>
      </w:r>
    </w:p>
    <w:p w14:paraId="022E23F1" w14:textId="77777777" w:rsidR="00D36E40" w:rsidRPr="006A0C8E" w:rsidRDefault="00D36E40" w:rsidP="00D36E40">
      <w:pPr>
        <w:rPr>
          <w:rFonts w:cs="Arial"/>
          <w:lang w:val="nl-BE"/>
        </w:rPr>
      </w:pPr>
    </w:p>
    <w:p w14:paraId="3F257944" w14:textId="56BA7760" w:rsidR="00D36E40" w:rsidRPr="006A0C8E" w:rsidRDefault="00D36E40" w:rsidP="00D36E40">
      <w:pPr>
        <w:rPr>
          <w:rFonts w:cs="Arial"/>
          <w:lang w:val="nl-BE"/>
        </w:rPr>
      </w:pPr>
      <w:r w:rsidRPr="006A0C8E">
        <w:rPr>
          <w:rFonts w:cs="Arial"/>
          <w:lang w:val="nl-BE"/>
        </w:rPr>
        <w:t xml:space="preserve">Na de eerste trainingssessie van 10 minuten kon ze het potje snel aanwijzen. Eerst </w:t>
      </w:r>
      <w:r w:rsidR="002D15C7" w:rsidRPr="006A0C8E">
        <w:rPr>
          <w:rFonts w:cs="Arial"/>
          <w:lang w:val="nl-BE"/>
        </w:rPr>
        <w:t>varieerde</w:t>
      </w:r>
      <w:r w:rsidRPr="006A0C8E">
        <w:rPr>
          <w:rFonts w:cs="Arial"/>
          <w:lang w:val="nl-BE"/>
        </w:rPr>
        <w:t xml:space="preserve"> dit van de grond fixeren, naar gewoon naar beneden kijken. Maar door het potje een aantal keren te verplaatsen, kon haar worden duidelijk gemaakt worden, dat ze dit moet volgen.</w:t>
      </w:r>
    </w:p>
    <w:p w14:paraId="1BA9FFB2" w14:textId="77777777" w:rsidR="00D36E40" w:rsidRPr="006A0C8E" w:rsidRDefault="00D36E40" w:rsidP="00D36E40">
      <w:pPr>
        <w:rPr>
          <w:rFonts w:cs="Arial"/>
          <w:lang w:val="nl-BE"/>
        </w:rPr>
      </w:pPr>
    </w:p>
    <w:p w14:paraId="63C31FE9" w14:textId="77777777" w:rsidR="00D36E40" w:rsidRPr="006A0C8E" w:rsidRDefault="00D36E40" w:rsidP="00D36E40">
      <w:pPr>
        <w:rPr>
          <w:rFonts w:cs="Arial"/>
          <w:lang w:val="nl-BE"/>
        </w:rPr>
      </w:pPr>
      <w:r w:rsidRPr="006A0C8E">
        <w:rPr>
          <w:rFonts w:cs="Arial"/>
          <w:lang w:val="nl-BE"/>
        </w:rPr>
        <w:t>Na de tweede trainingssessie van 10 minuten, kon de fixatie worden uitgebouwd naar een dikke seconde.</w:t>
      </w:r>
    </w:p>
    <w:p w14:paraId="4FAC1C17" w14:textId="77777777" w:rsidR="00D36E40" w:rsidRPr="006A0C8E" w:rsidRDefault="00D36E40" w:rsidP="00D36E40">
      <w:pPr>
        <w:rPr>
          <w:rFonts w:cs="Arial"/>
          <w:lang w:val="nl-BE"/>
        </w:rPr>
      </w:pPr>
      <w:r w:rsidRPr="006A0C8E">
        <w:rPr>
          <w:rFonts w:cs="Arial"/>
          <w:lang w:val="nl-BE"/>
        </w:rPr>
        <w:t>Het doel is na een maand, de hond 7 seconden te laten fixeren.</w:t>
      </w:r>
    </w:p>
    <w:p w14:paraId="18BE6E28" w14:textId="77777777" w:rsidR="00D36E40" w:rsidRPr="006A0C8E" w:rsidRDefault="00D36E40" w:rsidP="00D36E40">
      <w:pPr>
        <w:rPr>
          <w:rFonts w:cs="Arial"/>
          <w:lang w:val="nl-BE"/>
        </w:rPr>
      </w:pPr>
      <w:r w:rsidRPr="006A0C8E">
        <w:rPr>
          <w:rFonts w:cs="Arial"/>
          <w:lang w:val="nl-BE"/>
        </w:rPr>
        <w:t>Het is belangrijk om deze fixatie lang genoeg te nemen, zodat de hond hier moeite voor moet doen. Anders is er kans, dat hij bij elk staal gaat proberen om een beloning te krijgen, door dit even te fixeren.</w:t>
      </w:r>
    </w:p>
    <w:p w14:paraId="5C94B92A" w14:textId="0E145162" w:rsidR="00D36E40" w:rsidRPr="00E7170A" w:rsidRDefault="00D36E40" w:rsidP="00E7170A">
      <w:pPr>
        <w:pStyle w:val="Geenafstand"/>
        <w:rPr>
          <w:rFonts w:ascii="Arial" w:hAnsi="Arial" w:cs="Arial"/>
        </w:rPr>
      </w:pPr>
      <w:r w:rsidRPr="00E7170A">
        <w:rPr>
          <w:rFonts w:ascii="Arial" w:hAnsi="Arial" w:cs="Arial"/>
        </w:rPr>
        <w:lastRenderedPageBreak/>
        <w:t>Er wordt wel rekening mee gehouden dat in de praktijk, de fixatie nog wat kan afnemen</w:t>
      </w:r>
      <w:r w:rsidR="00E7170A" w:rsidRPr="00E7170A">
        <w:rPr>
          <w:rFonts w:ascii="Arial" w:hAnsi="Arial" w:cs="Arial"/>
        </w:rPr>
        <w:t xml:space="preserve">. Dus </w:t>
      </w:r>
      <w:r w:rsidRPr="00E7170A">
        <w:rPr>
          <w:rFonts w:ascii="Arial" w:hAnsi="Arial" w:cs="Arial"/>
        </w:rPr>
        <w:t>dan zitten we met een indicatie van ongeveer 5 seconden, wat goed werkbaar is, in de praktijk.</w:t>
      </w:r>
    </w:p>
    <w:p w14:paraId="509068C8" w14:textId="77777777" w:rsidR="00D36E40" w:rsidRPr="006A0C8E" w:rsidRDefault="00D36E40" w:rsidP="00D36E40">
      <w:pPr>
        <w:spacing w:line="360" w:lineRule="auto"/>
        <w:rPr>
          <w:rFonts w:cs="Arial"/>
          <w:lang w:val="nl-BE"/>
        </w:rPr>
      </w:pPr>
    </w:p>
    <w:p w14:paraId="4F10A968" w14:textId="77777777" w:rsidR="00D36E40" w:rsidRPr="006A0C8E" w:rsidRDefault="00D36E40" w:rsidP="00D36E40">
      <w:pPr>
        <w:spacing w:line="360" w:lineRule="auto"/>
        <w:rPr>
          <w:rFonts w:cs="Arial"/>
          <w:u w:val="single"/>
          <w:lang w:val="nl-BE"/>
        </w:rPr>
      </w:pPr>
      <w:r w:rsidRPr="006A0C8E">
        <w:rPr>
          <w:rFonts w:cs="Arial"/>
          <w:u w:val="single"/>
          <w:lang w:val="nl-BE"/>
        </w:rPr>
        <w:t>26 juli</w:t>
      </w:r>
    </w:p>
    <w:p w14:paraId="4D3FD212" w14:textId="77777777" w:rsidR="00D36E40" w:rsidRPr="006A0C8E" w:rsidRDefault="00D36E40" w:rsidP="00D36E40">
      <w:pPr>
        <w:rPr>
          <w:rFonts w:cs="Arial"/>
          <w:lang w:val="nl-BE"/>
        </w:rPr>
      </w:pPr>
      <w:r w:rsidRPr="006A0C8E">
        <w:rPr>
          <w:rFonts w:cs="Arial"/>
          <w:lang w:val="nl-BE"/>
        </w:rPr>
        <w:t>De fixatie werd verder uitgebouwd en begint stabieler te worden. De hond fixeert onmiddellijk langere tijd in plaatst van de eerste keer maar enkele seconden en dit telkens weer te moeten uitbouwen. Het geurstaal wordt nu regelmatig verzet en de hond mag vanop en afstand uit een positie aan de voet vertrekken, om de oefening minder passief te maken.</w:t>
      </w:r>
    </w:p>
    <w:p w14:paraId="246AEDD5" w14:textId="77777777" w:rsidR="00D36E40" w:rsidRPr="006A0C8E" w:rsidRDefault="00D36E40" w:rsidP="00D36E40">
      <w:pPr>
        <w:rPr>
          <w:rFonts w:cs="Arial"/>
          <w:lang w:val="nl-BE"/>
        </w:rPr>
      </w:pPr>
    </w:p>
    <w:p w14:paraId="3532D06F" w14:textId="77777777" w:rsidR="00D36E40" w:rsidRPr="006A0C8E" w:rsidRDefault="00D36E40" w:rsidP="00D36E40">
      <w:pPr>
        <w:rPr>
          <w:rFonts w:cs="Arial"/>
          <w:u w:val="single"/>
          <w:lang w:val="nl-BE"/>
        </w:rPr>
      </w:pPr>
      <w:r w:rsidRPr="006A0C8E">
        <w:rPr>
          <w:rFonts w:cs="Arial"/>
          <w:u w:val="single"/>
          <w:lang w:val="nl-BE"/>
        </w:rPr>
        <w:t>7 augustus</w:t>
      </w:r>
    </w:p>
    <w:p w14:paraId="7972F3CF" w14:textId="77777777" w:rsidR="00D36E40" w:rsidRPr="006A0C8E" w:rsidRDefault="00D36E40" w:rsidP="00D36E40">
      <w:pPr>
        <w:rPr>
          <w:rFonts w:cs="Arial"/>
          <w:lang w:val="nl-BE"/>
        </w:rPr>
      </w:pPr>
      <w:r w:rsidRPr="006A0C8E">
        <w:rPr>
          <w:rFonts w:cs="Arial"/>
          <w:lang w:val="nl-BE"/>
        </w:rPr>
        <w:t>De fixatie wordt nu ook geoefend op andere plaatsen. De hond moet dit ook kunnen op onbeperkt terrein. Blue kijkt nu de fixatie langer wordt regelmatig op, wat vermeden moet worden door vroeger te belonen. Ik heb de pot met het geurstaal ook al op ooghoogte gezet, zodat ze hem niet kan omduwen of omtrappen, aangezien ze dit soms probeert wanneer ze de oefening te lang vind duren.</w:t>
      </w:r>
    </w:p>
    <w:p w14:paraId="4A0042F6" w14:textId="77777777" w:rsidR="00D36E40" w:rsidRPr="006A0C8E" w:rsidRDefault="00D36E40" w:rsidP="00D36E40">
      <w:pPr>
        <w:rPr>
          <w:rFonts w:cs="Arial"/>
          <w:lang w:val="nl-BE"/>
        </w:rPr>
      </w:pPr>
    </w:p>
    <w:p w14:paraId="0715AD77" w14:textId="77777777" w:rsidR="00D36E40" w:rsidRPr="006A0C8E" w:rsidRDefault="00D36E40" w:rsidP="00D36E40">
      <w:pPr>
        <w:rPr>
          <w:rFonts w:cs="Arial"/>
          <w:u w:val="single"/>
          <w:lang w:val="nl-BE"/>
        </w:rPr>
      </w:pPr>
      <w:r w:rsidRPr="006A0C8E">
        <w:rPr>
          <w:rFonts w:cs="Arial"/>
          <w:u w:val="single"/>
          <w:lang w:val="nl-BE"/>
        </w:rPr>
        <w:t>13 augustus</w:t>
      </w:r>
    </w:p>
    <w:p w14:paraId="1F7B21F5" w14:textId="77777777" w:rsidR="00D36E40" w:rsidRPr="006A0C8E" w:rsidRDefault="00D36E40" w:rsidP="00D36E40">
      <w:pPr>
        <w:rPr>
          <w:rFonts w:cs="Arial"/>
          <w:lang w:val="nl-BE"/>
        </w:rPr>
      </w:pPr>
      <w:r w:rsidRPr="006A0C8E">
        <w:rPr>
          <w:rFonts w:cs="Arial"/>
          <w:lang w:val="nl-BE"/>
        </w:rPr>
        <w:t>De fixatie wordt beschouwt als gekend. Deze bedraagt nog niet perfect 7 seconden, maar aangezien de honden de oefening niet meer uitdagend vonden en hierdoor erg weinig motivatie toonden, werd er besloten over te gaan naar de volgende stap.</w:t>
      </w:r>
    </w:p>
    <w:p w14:paraId="51D26F7F" w14:textId="77777777" w:rsidR="00D36E40" w:rsidRPr="006A0C8E" w:rsidRDefault="00D36E40" w:rsidP="00D36E40">
      <w:pPr>
        <w:rPr>
          <w:rFonts w:cs="Arial"/>
          <w:lang w:val="nl-BE"/>
        </w:rPr>
      </w:pPr>
    </w:p>
    <w:p w14:paraId="110C3D85" w14:textId="77777777" w:rsidR="00D36E40" w:rsidRPr="006A0C8E" w:rsidRDefault="00D36E40" w:rsidP="00D36E40">
      <w:pPr>
        <w:rPr>
          <w:rFonts w:cs="Arial"/>
          <w:lang w:val="nl-BE"/>
        </w:rPr>
      </w:pPr>
      <w:r w:rsidRPr="006A0C8E">
        <w:rPr>
          <w:rFonts w:cs="Arial"/>
          <w:lang w:val="nl-BE"/>
        </w:rPr>
        <w:t>Hier werd allereerst een trainingsschema opgesteld, voor de komende weken.</w:t>
      </w:r>
    </w:p>
    <w:p w14:paraId="1DA0DDC0" w14:textId="77777777" w:rsidR="00D36E40" w:rsidRPr="006A0C8E" w:rsidRDefault="00D36E40" w:rsidP="00D36E40">
      <w:pPr>
        <w:rPr>
          <w:rFonts w:cs="Arial"/>
          <w:lang w:val="nl-BE"/>
        </w:rPr>
      </w:pPr>
      <w:r w:rsidRPr="006A0C8E">
        <w:rPr>
          <w:rFonts w:cs="Arial"/>
          <w:lang w:val="nl-BE"/>
        </w:rPr>
        <w:t>De nieuwe stalen werden verdeeld, en er werd een opstelling klaargezet.</w:t>
      </w:r>
    </w:p>
    <w:p w14:paraId="3F67DEB3" w14:textId="77777777" w:rsidR="00D36E40" w:rsidRPr="006A0C8E" w:rsidRDefault="00D36E40" w:rsidP="00D36E40">
      <w:pPr>
        <w:rPr>
          <w:rFonts w:cs="Arial"/>
          <w:lang w:val="nl-BE"/>
        </w:rPr>
      </w:pPr>
      <w:r w:rsidRPr="006A0C8E">
        <w:rPr>
          <w:rFonts w:cs="Arial"/>
          <w:lang w:val="nl-BE"/>
        </w:rPr>
        <w:t>Deze bestaat uit bakstenen, waar de bokalen met geurstalen inpassen.</w:t>
      </w:r>
    </w:p>
    <w:p w14:paraId="0ED74B9A" w14:textId="77777777" w:rsidR="00D36E40" w:rsidRPr="006A0C8E" w:rsidRDefault="00D36E40" w:rsidP="00D36E40">
      <w:pPr>
        <w:rPr>
          <w:rFonts w:cs="Arial"/>
          <w:lang w:val="nl-BE"/>
        </w:rPr>
      </w:pPr>
    </w:p>
    <w:p w14:paraId="747C0CDD" w14:textId="63916101" w:rsidR="00D36E40" w:rsidRPr="006A0C8E" w:rsidRDefault="00D36E40" w:rsidP="00D36E40">
      <w:pPr>
        <w:rPr>
          <w:rFonts w:cs="Arial"/>
          <w:lang w:val="nl-BE"/>
        </w:rPr>
      </w:pPr>
      <w:proofErr w:type="spellStart"/>
      <w:r w:rsidRPr="006A0C8E">
        <w:rPr>
          <w:rFonts w:cs="Arial"/>
          <w:lang w:val="nl-BE"/>
        </w:rPr>
        <w:t>Smok</w:t>
      </w:r>
      <w:r w:rsidR="002D15C7">
        <w:rPr>
          <w:rFonts w:cs="Arial"/>
          <w:lang w:val="nl-BE"/>
        </w:rPr>
        <w:t>e</w:t>
      </w:r>
      <w:r w:rsidRPr="006A0C8E">
        <w:rPr>
          <w:rFonts w:cs="Arial"/>
          <w:lang w:val="nl-BE"/>
        </w:rPr>
        <w:t>y</w:t>
      </w:r>
      <w:proofErr w:type="spellEnd"/>
      <w:r w:rsidRPr="006A0C8E">
        <w:rPr>
          <w:rFonts w:cs="Arial"/>
          <w:lang w:val="nl-BE"/>
        </w:rPr>
        <w:t xml:space="preserve"> was al vertrouwd met deze opstelling, en had al enkele keren zijn bokaal gefixeerd in deze opstelling. De volgende stap bestond er daarom uit, om enkele negatieve, identieke bokalen, toe te voegen. Hierdoor kan hij niet meer op het zicht, het staal fixeren.</w:t>
      </w:r>
    </w:p>
    <w:p w14:paraId="560663C8" w14:textId="77777777" w:rsidR="00D36E40" w:rsidRPr="006A0C8E" w:rsidRDefault="00D36E40" w:rsidP="00D36E40">
      <w:pPr>
        <w:rPr>
          <w:rFonts w:cs="Arial"/>
          <w:lang w:val="nl-BE"/>
        </w:rPr>
      </w:pPr>
      <w:r w:rsidRPr="006A0C8E">
        <w:rPr>
          <w:rFonts w:cs="Arial"/>
          <w:lang w:val="nl-BE"/>
        </w:rPr>
        <w:t>Dit ging van de eerste keer zeer goed. Het positieve staal, werd enkele keren van plaats verwisseld. Hierbij mag er zeker niet vergeten worden, ook altijd een negatief staal van plaats te veranderen, omdat de hond zeer snel doorheeft, dat hij vooral de bokalen die aangeraakt werden, moet onderzoeken.</w:t>
      </w:r>
    </w:p>
    <w:p w14:paraId="4E2EE644" w14:textId="77777777" w:rsidR="00D36E40" w:rsidRPr="006A0C8E" w:rsidRDefault="00D36E40" w:rsidP="00D36E40">
      <w:pPr>
        <w:rPr>
          <w:rFonts w:cs="Arial"/>
          <w:lang w:val="nl-BE"/>
        </w:rPr>
      </w:pPr>
    </w:p>
    <w:p w14:paraId="7844AD25" w14:textId="77777777" w:rsidR="00D36E40" w:rsidRPr="006A0C8E" w:rsidRDefault="00D36E40" w:rsidP="00D36E40">
      <w:pPr>
        <w:rPr>
          <w:rFonts w:cs="Arial"/>
          <w:lang w:val="nl-BE"/>
        </w:rPr>
      </w:pPr>
      <w:r w:rsidRPr="006A0C8E">
        <w:rPr>
          <w:rFonts w:cs="Arial"/>
          <w:lang w:val="nl-BE"/>
        </w:rPr>
        <w:t xml:space="preserve">Tijdens de tweede sessie, werd er ineens overgeschakeld naar het nieuwe staal uit </w:t>
      </w:r>
      <w:proofErr w:type="spellStart"/>
      <w:r w:rsidRPr="006A0C8E">
        <w:rPr>
          <w:rFonts w:cs="Arial"/>
          <w:lang w:val="nl-BE"/>
        </w:rPr>
        <w:t>planckendael</w:t>
      </w:r>
      <w:proofErr w:type="spellEnd"/>
      <w:r w:rsidRPr="006A0C8E">
        <w:rPr>
          <w:rFonts w:cs="Arial"/>
          <w:lang w:val="nl-BE"/>
        </w:rPr>
        <w:t>. Deze otters worden hoofdzakelijk gevoerd met vis en kuikens, wat ons doet vermoeden, dat het staal een heel andere geur zal hebben, dan de stalen uit de Zonnegloed, waar de otters gevoerd worden met kattenbrokken en vlees.</w:t>
      </w:r>
    </w:p>
    <w:p w14:paraId="7DB35A9A" w14:textId="77777777" w:rsidR="00D36E40" w:rsidRPr="006A0C8E" w:rsidRDefault="00D36E40" w:rsidP="00D36E40">
      <w:pPr>
        <w:rPr>
          <w:rFonts w:cs="Arial"/>
          <w:lang w:val="nl-BE"/>
        </w:rPr>
      </w:pPr>
    </w:p>
    <w:p w14:paraId="64A7B104" w14:textId="08769101" w:rsidR="00D36E40" w:rsidRPr="006A0C8E" w:rsidRDefault="00D36E40" w:rsidP="00D36E40">
      <w:pPr>
        <w:rPr>
          <w:rFonts w:cs="Arial"/>
          <w:lang w:val="nl-BE"/>
        </w:rPr>
      </w:pPr>
      <w:proofErr w:type="spellStart"/>
      <w:r w:rsidRPr="006A0C8E">
        <w:rPr>
          <w:rFonts w:cs="Arial"/>
          <w:lang w:val="nl-BE"/>
        </w:rPr>
        <w:t>Smok</w:t>
      </w:r>
      <w:r w:rsidR="002D15C7">
        <w:rPr>
          <w:rFonts w:cs="Arial"/>
          <w:lang w:val="nl-BE"/>
        </w:rPr>
        <w:t>e</w:t>
      </w:r>
      <w:r w:rsidRPr="006A0C8E">
        <w:rPr>
          <w:rFonts w:cs="Arial"/>
          <w:lang w:val="nl-BE"/>
        </w:rPr>
        <w:t>y</w:t>
      </w:r>
      <w:proofErr w:type="spellEnd"/>
      <w:r w:rsidRPr="006A0C8E">
        <w:rPr>
          <w:rFonts w:cs="Arial"/>
          <w:lang w:val="nl-BE"/>
        </w:rPr>
        <w:t xml:space="preserve"> had echter totaal geen problemen, om het nieuwe staal uit de line-up met verder negatieve bokalen te halen.</w:t>
      </w:r>
    </w:p>
    <w:p w14:paraId="103ED606" w14:textId="77777777" w:rsidR="00D36E40" w:rsidRPr="006A0C8E" w:rsidRDefault="00D36E40" w:rsidP="00D36E40">
      <w:pPr>
        <w:rPr>
          <w:rFonts w:cs="Arial"/>
          <w:lang w:val="nl-BE"/>
        </w:rPr>
      </w:pPr>
    </w:p>
    <w:p w14:paraId="55A5696A" w14:textId="77777777" w:rsidR="00D36E40" w:rsidRPr="006A0C8E" w:rsidRDefault="00D36E40" w:rsidP="00D36E40">
      <w:pPr>
        <w:rPr>
          <w:rFonts w:cs="Arial"/>
          <w:lang w:val="nl-BE"/>
        </w:rPr>
      </w:pPr>
      <w:r w:rsidRPr="006A0C8E">
        <w:rPr>
          <w:rFonts w:cs="Arial"/>
          <w:lang w:val="nl-BE"/>
        </w:rPr>
        <w:t>Blue had het vandaag veel moeilijker aangezien het niet alleen op verplaatsing was, maar ook een erg stimuli-rijke omgeving met eenden, kippen en katten.</w:t>
      </w:r>
    </w:p>
    <w:p w14:paraId="45C9DB0E" w14:textId="77777777" w:rsidR="00D36E40" w:rsidRPr="006A0C8E" w:rsidRDefault="00D36E40" w:rsidP="00D36E40">
      <w:pPr>
        <w:rPr>
          <w:rFonts w:cs="Arial"/>
          <w:lang w:val="nl-BE"/>
        </w:rPr>
      </w:pPr>
      <w:r w:rsidRPr="006A0C8E">
        <w:rPr>
          <w:rFonts w:cs="Arial"/>
          <w:lang w:val="nl-BE"/>
        </w:rPr>
        <w:t>Dit was een zeer goede test, die ervoor zorgde dat er aan ons trainingsplan een nieuwe regel werd toegevoegd. Vanaf nu doen we voor elke trainingssessie, eerst een aantal gehoorzaamheidsoefeningen om zo de honden te doen concentreren en hopelijk een duidelijke werkomgeving kunnen scheppen.</w:t>
      </w:r>
    </w:p>
    <w:p w14:paraId="6BE56FDD" w14:textId="77777777" w:rsidR="00D36E40" w:rsidRPr="006A0C8E" w:rsidRDefault="00D36E40" w:rsidP="00D36E40">
      <w:pPr>
        <w:rPr>
          <w:rFonts w:cs="Arial"/>
          <w:lang w:val="nl-BE"/>
        </w:rPr>
      </w:pPr>
    </w:p>
    <w:p w14:paraId="5C0171F0" w14:textId="77777777" w:rsidR="00D36E40" w:rsidRPr="006A0C8E" w:rsidRDefault="00D36E40" w:rsidP="00D36E40">
      <w:pPr>
        <w:rPr>
          <w:rFonts w:cs="Arial"/>
          <w:lang w:val="nl-BE"/>
        </w:rPr>
      </w:pPr>
      <w:r w:rsidRPr="006A0C8E">
        <w:rPr>
          <w:rFonts w:cs="Arial"/>
          <w:lang w:val="nl-BE"/>
        </w:rPr>
        <w:t xml:space="preserve">Blue had initieel veel meer interesse in de kooi met valkparkietjes. </w:t>
      </w:r>
    </w:p>
    <w:p w14:paraId="3E7CD962" w14:textId="77777777" w:rsidR="00D36E40" w:rsidRPr="006A0C8E" w:rsidRDefault="00D36E40" w:rsidP="00D36E40">
      <w:pPr>
        <w:rPr>
          <w:rFonts w:cs="Arial"/>
          <w:lang w:val="nl-BE"/>
        </w:rPr>
      </w:pPr>
      <w:r w:rsidRPr="006A0C8E">
        <w:rPr>
          <w:rFonts w:cs="Arial"/>
          <w:lang w:val="nl-BE"/>
        </w:rPr>
        <w:t>Uiteindelijk lukte het toch om haar staal te fixeren. Dit werd dan ook in de bakstenen geplaatst (zonder extra negatieve bokalen). Eens ze begon met zoeken,  vond ze het staal zeer snel, maar hiervoor moest ze herhaaldelijk aangespoord worden.</w:t>
      </w:r>
    </w:p>
    <w:p w14:paraId="56AC4C3B" w14:textId="77777777" w:rsidR="00D36E40" w:rsidRPr="006A0C8E" w:rsidRDefault="00D36E40" w:rsidP="00D36E40">
      <w:pPr>
        <w:rPr>
          <w:rFonts w:cs="Arial"/>
          <w:lang w:val="nl-BE"/>
        </w:rPr>
      </w:pPr>
    </w:p>
    <w:p w14:paraId="2AF56627" w14:textId="77777777" w:rsidR="00D36E40" w:rsidRPr="006A0C8E" w:rsidRDefault="00D36E40" w:rsidP="00D36E40">
      <w:pPr>
        <w:rPr>
          <w:rFonts w:cs="Arial"/>
          <w:lang w:val="nl-BE"/>
        </w:rPr>
      </w:pPr>
      <w:r w:rsidRPr="006A0C8E">
        <w:rPr>
          <w:rFonts w:cs="Arial"/>
          <w:lang w:val="nl-BE"/>
        </w:rPr>
        <w:lastRenderedPageBreak/>
        <w:t xml:space="preserve">Tijdens de tweede sessie, werd het verse staal uit </w:t>
      </w:r>
      <w:proofErr w:type="spellStart"/>
      <w:r w:rsidRPr="006A0C8E">
        <w:rPr>
          <w:rFonts w:cs="Arial"/>
          <w:lang w:val="nl-BE"/>
        </w:rPr>
        <w:t>planckendael</w:t>
      </w:r>
      <w:proofErr w:type="spellEnd"/>
      <w:r w:rsidRPr="006A0C8E">
        <w:rPr>
          <w:rFonts w:cs="Arial"/>
          <w:lang w:val="nl-BE"/>
        </w:rPr>
        <w:t xml:space="preserve"> gebruikt. Deze nieuwe geur haalde ze er gelukkig wel verrassend snel uit, en kon ze onmiddellijk fixeren.</w:t>
      </w:r>
    </w:p>
    <w:p w14:paraId="235C9D2B" w14:textId="77777777" w:rsidR="00D36E40" w:rsidRPr="006A0C8E" w:rsidRDefault="00D36E40" w:rsidP="00D36E40">
      <w:pPr>
        <w:rPr>
          <w:rFonts w:cs="Arial"/>
          <w:lang w:val="nl-BE"/>
        </w:rPr>
      </w:pPr>
    </w:p>
    <w:p w14:paraId="33063A89" w14:textId="31AF1841" w:rsidR="00D36E40" w:rsidRPr="006A0C8E" w:rsidRDefault="00D36E40" w:rsidP="00D36E40">
      <w:pPr>
        <w:rPr>
          <w:rFonts w:cs="Arial"/>
          <w:lang w:val="nl-BE"/>
        </w:rPr>
      </w:pPr>
      <w:r w:rsidRPr="006A0C8E">
        <w:rPr>
          <w:rFonts w:cs="Arial"/>
          <w:lang w:val="nl-BE"/>
        </w:rPr>
        <w:t>Volgens het trainingsschema zouden de honden in oktober, de geur goed moeten kennen, waarna de specificatieperiode volgt die volledig afgerond zou moeten zijn in februari.</w:t>
      </w:r>
    </w:p>
    <w:p w14:paraId="25423215" w14:textId="77777777" w:rsidR="00D36E40" w:rsidRPr="006A0C8E" w:rsidRDefault="00D36E40" w:rsidP="00D36E40">
      <w:pPr>
        <w:rPr>
          <w:rFonts w:cs="Arial"/>
          <w:lang w:val="nl-BE"/>
        </w:rPr>
      </w:pPr>
    </w:p>
    <w:p w14:paraId="5906DD5A" w14:textId="383DBD3B" w:rsidR="00D36E40" w:rsidRPr="006A0C8E" w:rsidRDefault="00D36E40" w:rsidP="00D36E40">
      <w:pPr>
        <w:rPr>
          <w:rFonts w:cs="Arial"/>
          <w:lang w:val="nl-BE"/>
        </w:rPr>
      </w:pPr>
      <w:r w:rsidRPr="006A0C8E">
        <w:rPr>
          <w:rFonts w:cs="Arial"/>
          <w:u w:val="single"/>
          <w:lang w:val="nl-BE"/>
        </w:rPr>
        <w:t>20 augustus:</w:t>
      </w:r>
    </w:p>
    <w:p w14:paraId="7766ABBF" w14:textId="77777777" w:rsidR="00D36E40" w:rsidRPr="006A0C8E" w:rsidRDefault="00D36E40" w:rsidP="00D36E40">
      <w:pPr>
        <w:rPr>
          <w:rFonts w:cs="Arial"/>
          <w:lang w:val="nl-BE"/>
        </w:rPr>
      </w:pPr>
      <w:r w:rsidRPr="006A0C8E">
        <w:rPr>
          <w:rFonts w:cs="Arial"/>
          <w:lang w:val="nl-BE"/>
        </w:rPr>
        <w:t>Sinds 14 augustus zijn we bezig met een proefopstelling waaruit de hond het positieve staal moet fixeren.</w:t>
      </w:r>
    </w:p>
    <w:p w14:paraId="38D7A75D" w14:textId="77777777" w:rsidR="00D36E40" w:rsidRPr="006A0C8E" w:rsidRDefault="00D36E40" w:rsidP="00D36E40">
      <w:pPr>
        <w:rPr>
          <w:rFonts w:cs="Arial"/>
          <w:lang w:val="nl-BE"/>
        </w:rPr>
      </w:pPr>
      <w:r w:rsidRPr="006A0C8E">
        <w:rPr>
          <w:rFonts w:cs="Arial"/>
          <w:lang w:val="nl-BE"/>
        </w:rPr>
        <w:t>De eerste dag heb ik Blue eerst het staal laten fixeren en dit hierna, tussen lege bekers in de proefopstelling verstopt. Dit ging zeer vlot, en het was duidelijk dat de hond hier geen probleem mee had.</w:t>
      </w:r>
    </w:p>
    <w:p w14:paraId="443C60B1" w14:textId="77777777" w:rsidR="00D36E40" w:rsidRPr="006A0C8E" w:rsidRDefault="00D36E40" w:rsidP="00D36E40">
      <w:pPr>
        <w:rPr>
          <w:rFonts w:cs="Arial"/>
          <w:lang w:val="nl-BE"/>
        </w:rPr>
      </w:pPr>
      <w:r w:rsidRPr="006A0C8E">
        <w:rPr>
          <w:rFonts w:cs="Arial"/>
          <w:lang w:val="nl-BE"/>
        </w:rPr>
        <w:t xml:space="preserve">Vanaf dan werd er elke dag 1 </w:t>
      </w:r>
      <w:proofErr w:type="spellStart"/>
      <w:r w:rsidRPr="006A0C8E">
        <w:rPr>
          <w:rFonts w:cs="Arial"/>
          <w:lang w:val="nl-BE"/>
        </w:rPr>
        <w:t>bijgeur</w:t>
      </w:r>
      <w:proofErr w:type="spellEnd"/>
      <w:r w:rsidRPr="006A0C8E">
        <w:rPr>
          <w:rFonts w:cs="Arial"/>
          <w:lang w:val="nl-BE"/>
        </w:rPr>
        <w:t xml:space="preserve"> toegevoegd. Dit was eerst bloem, hierna aarde, op dag 3 kiezels en op dag 4 zwarte thee. Dit ging allemaal zonder problemen. Blue heeft nooit in eender welke vorm op deze geuren gereageerd. </w:t>
      </w:r>
      <w:r w:rsidRPr="006A0C8E">
        <w:rPr>
          <w:rFonts w:cs="Arial"/>
          <w:lang w:val="nl-BE"/>
        </w:rPr>
        <w:br/>
        <w:t>De 5</w:t>
      </w:r>
      <w:r w:rsidRPr="006A0C8E">
        <w:rPr>
          <w:rFonts w:cs="Arial"/>
          <w:vertAlign w:val="superscript"/>
          <w:lang w:val="nl-BE"/>
        </w:rPr>
        <w:t>e</w:t>
      </w:r>
      <w:r w:rsidRPr="006A0C8E">
        <w:rPr>
          <w:rFonts w:cs="Arial"/>
          <w:lang w:val="nl-BE"/>
        </w:rPr>
        <w:t xml:space="preserve"> dag werd er als </w:t>
      </w:r>
      <w:proofErr w:type="spellStart"/>
      <w:r w:rsidRPr="006A0C8E">
        <w:rPr>
          <w:rFonts w:cs="Arial"/>
          <w:lang w:val="nl-BE"/>
        </w:rPr>
        <w:t>bijgeur</w:t>
      </w:r>
      <w:proofErr w:type="spellEnd"/>
      <w:r w:rsidRPr="006A0C8E">
        <w:rPr>
          <w:rFonts w:cs="Arial"/>
          <w:lang w:val="nl-BE"/>
        </w:rPr>
        <w:t xml:space="preserve"> het zaagsel uit een rattenkooi toegevoegd. </w:t>
      </w:r>
    </w:p>
    <w:p w14:paraId="190D2CCB" w14:textId="30776B8E" w:rsidR="00D36E40" w:rsidRPr="006A0C8E" w:rsidRDefault="00D36E40" w:rsidP="00D36E40">
      <w:pPr>
        <w:rPr>
          <w:rFonts w:cs="Arial"/>
          <w:lang w:val="nl-BE"/>
        </w:rPr>
      </w:pPr>
      <w:r w:rsidRPr="006A0C8E">
        <w:rPr>
          <w:rFonts w:cs="Arial"/>
          <w:lang w:val="nl-BE"/>
        </w:rPr>
        <w:t xml:space="preserve">Tijdens deze oefening liep Blue naar de proefopstelling en fixeerde onmiddellijk het rattenzaagsel. </w:t>
      </w:r>
      <w:r w:rsidR="00E7170A">
        <w:rPr>
          <w:rFonts w:cs="Arial"/>
          <w:lang w:val="nl-BE"/>
        </w:rPr>
        <w:t xml:space="preserve"> </w:t>
      </w:r>
      <w:r w:rsidRPr="006A0C8E">
        <w:rPr>
          <w:rFonts w:cs="Arial"/>
          <w:lang w:val="nl-BE"/>
        </w:rPr>
        <w:t>Nadat dit gedrag niet beloond werd en een aanmaning tot verder zoeken vond ze wel snel het positieve staal.</w:t>
      </w:r>
      <w:r w:rsidR="00E7170A">
        <w:rPr>
          <w:rFonts w:cs="Arial"/>
          <w:lang w:val="nl-BE"/>
        </w:rPr>
        <w:t xml:space="preserve"> </w:t>
      </w:r>
      <w:r w:rsidRPr="006A0C8E">
        <w:rPr>
          <w:rFonts w:cs="Arial"/>
          <w:lang w:val="nl-BE"/>
        </w:rPr>
        <w:t>De</w:t>
      </w:r>
      <w:r w:rsidR="00657530">
        <w:rPr>
          <w:rFonts w:cs="Arial"/>
          <w:lang w:val="nl-BE"/>
        </w:rPr>
        <w:t xml:space="preserve"> laatste 3 dagen heb ik getrain</w:t>
      </w:r>
      <w:r w:rsidRPr="006A0C8E">
        <w:rPr>
          <w:rFonts w:cs="Arial"/>
          <w:lang w:val="nl-BE"/>
        </w:rPr>
        <w:t xml:space="preserve">d op dezelfde 5 </w:t>
      </w:r>
      <w:proofErr w:type="spellStart"/>
      <w:r w:rsidRPr="006A0C8E">
        <w:rPr>
          <w:rFonts w:cs="Arial"/>
          <w:lang w:val="nl-BE"/>
        </w:rPr>
        <w:t>bijgeuren</w:t>
      </w:r>
      <w:proofErr w:type="spellEnd"/>
      <w:r w:rsidRPr="006A0C8E">
        <w:rPr>
          <w:rFonts w:cs="Arial"/>
          <w:lang w:val="nl-BE"/>
        </w:rPr>
        <w:t xml:space="preserve"> en de hond blijft systematisch initieel voor het rattenzaagsel kiezen.</w:t>
      </w:r>
    </w:p>
    <w:p w14:paraId="297C1D2C" w14:textId="77777777" w:rsidR="00D36E40" w:rsidRPr="006A0C8E" w:rsidRDefault="00D36E40" w:rsidP="00D36E40">
      <w:pPr>
        <w:rPr>
          <w:rFonts w:cs="Arial"/>
          <w:lang w:val="nl-BE"/>
        </w:rPr>
      </w:pPr>
      <w:r w:rsidRPr="006A0C8E">
        <w:rPr>
          <w:rFonts w:cs="Arial"/>
          <w:lang w:val="nl-BE"/>
        </w:rPr>
        <w:t xml:space="preserve">Nadat ze hier echter niet voor beloond wordt, zoekt ze verder en fixeert ze het otterstaal. </w:t>
      </w:r>
    </w:p>
    <w:p w14:paraId="1977E805" w14:textId="77777777" w:rsidR="00D36E40" w:rsidRPr="006A0C8E" w:rsidRDefault="00D36E40" w:rsidP="00D36E40">
      <w:pPr>
        <w:rPr>
          <w:rFonts w:cs="Arial"/>
          <w:lang w:val="nl-BE"/>
        </w:rPr>
      </w:pPr>
    </w:p>
    <w:p w14:paraId="0C9970FD" w14:textId="0381B919" w:rsidR="00D36E40" w:rsidRPr="006A0C8E" w:rsidRDefault="00D36E40" w:rsidP="00D36E40">
      <w:pPr>
        <w:rPr>
          <w:rFonts w:cs="Arial"/>
          <w:lang w:val="nl-BE"/>
        </w:rPr>
      </w:pPr>
      <w:r w:rsidRPr="006A0C8E">
        <w:rPr>
          <w:rFonts w:cs="Arial"/>
          <w:u w:val="single"/>
          <w:lang w:val="nl-BE"/>
        </w:rPr>
        <w:t>27 augustus:</w:t>
      </w:r>
    </w:p>
    <w:p w14:paraId="759056D3" w14:textId="65C6B00E" w:rsidR="00D36E40" w:rsidRPr="006A0C8E" w:rsidRDefault="00F07F27" w:rsidP="00D36E40">
      <w:pPr>
        <w:rPr>
          <w:rFonts w:cs="Arial"/>
          <w:lang w:val="nl-BE"/>
        </w:rPr>
      </w:pPr>
      <w:r w:rsidRPr="006A0C8E">
        <w:rPr>
          <w:rFonts w:cs="Arial"/>
          <w:lang w:val="nl-BE"/>
        </w:rPr>
        <w:t>We zijn begonnen met fase 3</w:t>
      </w:r>
      <w:r w:rsidR="00D36E40" w:rsidRPr="006A0C8E">
        <w:rPr>
          <w:rFonts w:cs="Arial"/>
          <w:lang w:val="nl-BE"/>
        </w:rPr>
        <w:t xml:space="preserve"> van het leerplan. Het generaliseren van de otterstalen in ouderdom. Hiervoor gebruikte we 4 verschillende stalen. </w:t>
      </w:r>
    </w:p>
    <w:p w14:paraId="3D5FD058" w14:textId="77777777" w:rsidR="00D36E40" w:rsidRPr="006A0C8E" w:rsidRDefault="00D36E40" w:rsidP="00D36E40">
      <w:pPr>
        <w:rPr>
          <w:rFonts w:cs="Arial"/>
          <w:lang w:val="nl-BE"/>
        </w:rPr>
      </w:pPr>
      <w:r w:rsidRPr="006A0C8E">
        <w:rPr>
          <w:rFonts w:cs="Arial"/>
          <w:lang w:val="nl-BE"/>
        </w:rPr>
        <w:t xml:space="preserve">2 A van </w:t>
      </w:r>
      <w:proofErr w:type="spellStart"/>
      <w:r w:rsidRPr="006A0C8E">
        <w:rPr>
          <w:rFonts w:cs="Arial"/>
          <w:lang w:val="nl-BE"/>
        </w:rPr>
        <w:t>planckendael</w:t>
      </w:r>
      <w:proofErr w:type="spellEnd"/>
      <w:r w:rsidRPr="006A0C8E">
        <w:rPr>
          <w:rFonts w:cs="Arial"/>
          <w:lang w:val="nl-BE"/>
        </w:rPr>
        <w:t xml:space="preserve"> (gedroogd)</w:t>
      </w:r>
    </w:p>
    <w:p w14:paraId="1FC884D5" w14:textId="77777777" w:rsidR="00D36E40" w:rsidRPr="006A0C8E" w:rsidRDefault="00D36E40" w:rsidP="00D36E40">
      <w:pPr>
        <w:rPr>
          <w:rFonts w:cs="Arial"/>
          <w:lang w:val="nl-BE"/>
        </w:rPr>
      </w:pPr>
      <w:r w:rsidRPr="006A0C8E">
        <w:rPr>
          <w:rFonts w:cs="Arial"/>
          <w:lang w:val="nl-BE"/>
        </w:rPr>
        <w:t xml:space="preserve">2 B van </w:t>
      </w:r>
      <w:proofErr w:type="spellStart"/>
      <w:r w:rsidRPr="006A0C8E">
        <w:rPr>
          <w:rFonts w:cs="Arial"/>
          <w:lang w:val="nl-BE"/>
        </w:rPr>
        <w:t>Planckendael</w:t>
      </w:r>
      <w:proofErr w:type="spellEnd"/>
      <w:r w:rsidRPr="006A0C8E">
        <w:rPr>
          <w:rFonts w:cs="Arial"/>
          <w:lang w:val="nl-BE"/>
        </w:rPr>
        <w:t xml:space="preserve"> (zongedroogd)</w:t>
      </w:r>
    </w:p>
    <w:p w14:paraId="6A9C9014" w14:textId="77777777" w:rsidR="00D36E40" w:rsidRPr="006A0C8E" w:rsidRDefault="00D36E40" w:rsidP="00D36E40">
      <w:pPr>
        <w:rPr>
          <w:rFonts w:cs="Arial"/>
          <w:lang w:val="nl-BE"/>
        </w:rPr>
      </w:pPr>
      <w:r w:rsidRPr="006A0C8E">
        <w:rPr>
          <w:rFonts w:cs="Arial"/>
          <w:lang w:val="nl-BE"/>
        </w:rPr>
        <w:t xml:space="preserve">2 C van </w:t>
      </w:r>
      <w:proofErr w:type="spellStart"/>
      <w:r w:rsidRPr="006A0C8E">
        <w:rPr>
          <w:rFonts w:cs="Arial"/>
          <w:lang w:val="nl-BE"/>
        </w:rPr>
        <w:t>Planckendael</w:t>
      </w:r>
      <w:proofErr w:type="spellEnd"/>
      <w:r w:rsidRPr="006A0C8E">
        <w:rPr>
          <w:rFonts w:cs="Arial"/>
          <w:lang w:val="nl-BE"/>
        </w:rPr>
        <w:t xml:space="preserve"> ( pas blootgesteld aan lucht op de dag van de training 27/8)</w:t>
      </w:r>
    </w:p>
    <w:p w14:paraId="13505205" w14:textId="77777777" w:rsidR="00D36E40" w:rsidRPr="006A0C8E" w:rsidRDefault="00D36E40" w:rsidP="00D36E40">
      <w:pPr>
        <w:rPr>
          <w:rFonts w:cs="Arial"/>
          <w:lang w:val="nl-BE"/>
        </w:rPr>
      </w:pPr>
      <w:r w:rsidRPr="006A0C8E">
        <w:rPr>
          <w:rFonts w:cs="Arial"/>
          <w:lang w:val="nl-BE"/>
        </w:rPr>
        <w:t>1 van de zonnegloed</w:t>
      </w:r>
    </w:p>
    <w:p w14:paraId="0B673BDF" w14:textId="77777777" w:rsidR="00D36E40" w:rsidRPr="006A0C8E" w:rsidRDefault="00D36E40" w:rsidP="00D36E40">
      <w:pPr>
        <w:rPr>
          <w:rFonts w:cs="Arial"/>
          <w:lang w:val="nl-BE"/>
        </w:rPr>
      </w:pPr>
    </w:p>
    <w:p w14:paraId="12709A61" w14:textId="6538FB52" w:rsidR="00D36E40" w:rsidRPr="006A0C8E" w:rsidRDefault="00D36E40" w:rsidP="00D36E40">
      <w:pPr>
        <w:rPr>
          <w:rFonts w:cs="Arial"/>
          <w:lang w:val="nl-BE"/>
        </w:rPr>
      </w:pPr>
      <w:r w:rsidRPr="006A0C8E">
        <w:rPr>
          <w:rFonts w:cs="Arial"/>
          <w:lang w:val="nl-BE"/>
        </w:rPr>
        <w:t>We hebben deze training bij Ellen thuis gedaan. Hiervoor had ik mijn proefopstelling mee. Hier heb ik met Bl</w:t>
      </w:r>
      <w:r w:rsidR="00657530">
        <w:rPr>
          <w:rFonts w:cs="Arial"/>
          <w:lang w:val="nl-BE"/>
        </w:rPr>
        <w:t>ue eerst op getrain</w:t>
      </w:r>
      <w:r w:rsidR="002D15C7">
        <w:rPr>
          <w:rFonts w:cs="Arial"/>
          <w:lang w:val="nl-BE"/>
        </w:rPr>
        <w:t>d, met de</w:t>
      </w:r>
      <w:r w:rsidRPr="006A0C8E">
        <w:rPr>
          <w:rFonts w:cs="Arial"/>
          <w:lang w:val="nl-BE"/>
        </w:rPr>
        <w:t xml:space="preserve"> vertrouwde </w:t>
      </w:r>
      <w:proofErr w:type="spellStart"/>
      <w:r w:rsidRPr="006A0C8E">
        <w:rPr>
          <w:rFonts w:cs="Arial"/>
          <w:lang w:val="nl-BE"/>
        </w:rPr>
        <w:t>bijgeuren</w:t>
      </w:r>
      <w:proofErr w:type="spellEnd"/>
      <w:r w:rsidRPr="006A0C8E">
        <w:rPr>
          <w:rFonts w:cs="Arial"/>
          <w:lang w:val="nl-BE"/>
        </w:rPr>
        <w:t>, en dit ging zonder problemen.</w:t>
      </w:r>
    </w:p>
    <w:p w14:paraId="04DF2FD8" w14:textId="547606AB" w:rsidR="00D36E40" w:rsidRPr="006A0C8E" w:rsidRDefault="00C11453" w:rsidP="00D36E40">
      <w:pPr>
        <w:rPr>
          <w:rFonts w:cs="Arial"/>
          <w:lang w:val="nl-BE"/>
        </w:rPr>
      </w:pPr>
      <w:r w:rsidRPr="006A0C8E">
        <w:rPr>
          <w:rFonts w:cs="Arial"/>
          <w:lang w:val="nl-BE"/>
        </w:rPr>
        <w:t xml:space="preserve">Hierna heeft </w:t>
      </w:r>
      <w:proofErr w:type="spellStart"/>
      <w:r w:rsidRPr="006A0C8E">
        <w:rPr>
          <w:rFonts w:cs="Arial"/>
          <w:lang w:val="nl-BE"/>
        </w:rPr>
        <w:t>S</w:t>
      </w:r>
      <w:r w:rsidR="00D36E40" w:rsidRPr="006A0C8E">
        <w:rPr>
          <w:rFonts w:cs="Arial"/>
          <w:lang w:val="nl-BE"/>
        </w:rPr>
        <w:t>mokey</w:t>
      </w:r>
      <w:proofErr w:type="spellEnd"/>
      <w:r w:rsidR="00D36E40" w:rsidRPr="006A0C8E">
        <w:rPr>
          <w:rFonts w:cs="Arial"/>
          <w:lang w:val="nl-BE"/>
        </w:rPr>
        <w:t xml:space="preserve"> op mijn proefopstelling getraind. Dit zijn dus </w:t>
      </w:r>
      <w:proofErr w:type="spellStart"/>
      <w:r w:rsidR="00D36E40" w:rsidRPr="006A0C8E">
        <w:rPr>
          <w:rFonts w:cs="Arial"/>
          <w:lang w:val="nl-BE"/>
        </w:rPr>
        <w:t>bijgeuren</w:t>
      </w:r>
      <w:proofErr w:type="spellEnd"/>
      <w:r w:rsidR="00D36E40" w:rsidRPr="006A0C8E">
        <w:rPr>
          <w:rFonts w:cs="Arial"/>
          <w:lang w:val="nl-BE"/>
        </w:rPr>
        <w:t xml:space="preserve"> die hij al kende, en een staal van dezelfde individuen met de zelfde ouderdom. Enkel de gebruikte materialen verschilden.</w:t>
      </w:r>
    </w:p>
    <w:p w14:paraId="013B1237" w14:textId="0BF92249" w:rsidR="00D36E40" w:rsidRPr="006A0C8E" w:rsidRDefault="00D36E40" w:rsidP="00D36E40">
      <w:pPr>
        <w:rPr>
          <w:rFonts w:cs="Arial"/>
          <w:lang w:val="nl-BE"/>
        </w:rPr>
      </w:pPr>
      <w:proofErr w:type="spellStart"/>
      <w:r w:rsidRPr="006A0C8E">
        <w:rPr>
          <w:rFonts w:cs="Arial"/>
          <w:lang w:val="nl-BE"/>
        </w:rPr>
        <w:t>Smokey</w:t>
      </w:r>
      <w:proofErr w:type="spellEnd"/>
      <w:r w:rsidRPr="006A0C8E">
        <w:rPr>
          <w:rFonts w:cs="Arial"/>
          <w:lang w:val="nl-BE"/>
        </w:rPr>
        <w:t xml:space="preserve"> ha</w:t>
      </w:r>
      <w:r w:rsidR="00C11453" w:rsidRPr="006A0C8E">
        <w:rPr>
          <w:rFonts w:cs="Arial"/>
          <w:lang w:val="nl-BE"/>
        </w:rPr>
        <w:t>d hier totaal geen probleem mee</w:t>
      </w:r>
      <w:r w:rsidRPr="006A0C8E">
        <w:rPr>
          <w:rFonts w:cs="Arial"/>
          <w:lang w:val="nl-BE"/>
        </w:rPr>
        <w:t xml:space="preserve"> en deed ook dit foutloos.</w:t>
      </w:r>
    </w:p>
    <w:p w14:paraId="523689EB" w14:textId="77777777" w:rsidR="00D36E40" w:rsidRPr="006A0C8E" w:rsidRDefault="00D36E40" w:rsidP="00D36E40">
      <w:pPr>
        <w:rPr>
          <w:rFonts w:cs="Arial"/>
          <w:lang w:val="nl-BE"/>
        </w:rPr>
      </w:pPr>
    </w:p>
    <w:p w14:paraId="1155D038" w14:textId="77777777" w:rsidR="00D36E40" w:rsidRPr="006A0C8E" w:rsidRDefault="00D36E40" w:rsidP="00D36E40">
      <w:pPr>
        <w:rPr>
          <w:rFonts w:cs="Arial"/>
          <w:lang w:val="nl-BE"/>
        </w:rPr>
      </w:pPr>
      <w:r w:rsidRPr="006A0C8E">
        <w:rPr>
          <w:rFonts w:cs="Arial"/>
          <w:lang w:val="nl-BE"/>
        </w:rPr>
        <w:t>Hierna volgde fase 4 die meteen ook gescoord werd als representatieve test, voor de haalbaarheidsstudie van het INBO.</w:t>
      </w:r>
    </w:p>
    <w:p w14:paraId="2421BD1A" w14:textId="77777777" w:rsidR="00D36E40" w:rsidRPr="006A0C8E" w:rsidRDefault="00D36E40" w:rsidP="00D36E40">
      <w:pPr>
        <w:rPr>
          <w:rFonts w:cs="Arial"/>
          <w:lang w:val="nl-BE"/>
        </w:rPr>
      </w:pPr>
    </w:p>
    <w:p w14:paraId="3D60503C" w14:textId="77777777" w:rsidR="00D36E40" w:rsidRPr="006A0C8E" w:rsidRDefault="00D36E40" w:rsidP="00D36E40">
      <w:pPr>
        <w:rPr>
          <w:rFonts w:cs="Arial"/>
          <w:lang w:val="nl-BE"/>
        </w:rPr>
      </w:pPr>
      <w:r w:rsidRPr="006A0C8E">
        <w:rPr>
          <w:rFonts w:cs="Arial"/>
          <w:lang w:val="nl-BE"/>
        </w:rPr>
        <w:t xml:space="preserve">Elk staal werd in bovenvermelde volgorde in de proefopstelling geplaatst, samen met de gekende </w:t>
      </w:r>
      <w:proofErr w:type="spellStart"/>
      <w:r w:rsidRPr="006A0C8E">
        <w:rPr>
          <w:rFonts w:cs="Arial"/>
          <w:lang w:val="nl-BE"/>
        </w:rPr>
        <w:t>bijgeuren</w:t>
      </w:r>
      <w:proofErr w:type="spellEnd"/>
      <w:r w:rsidRPr="006A0C8E">
        <w:rPr>
          <w:rFonts w:cs="Arial"/>
          <w:lang w:val="nl-BE"/>
        </w:rPr>
        <w:t>. Hiervoor werd de proefopstelling van Ellen gebruikt. Deze bestaat uit bakstenen, waarin de bokalen met stalen worden gezet.</w:t>
      </w:r>
    </w:p>
    <w:p w14:paraId="32F2D3B5" w14:textId="77777777" w:rsidR="00D36E40" w:rsidRPr="006A0C8E" w:rsidRDefault="00D36E40" w:rsidP="00D36E40">
      <w:pPr>
        <w:rPr>
          <w:rFonts w:cs="Arial"/>
          <w:lang w:val="nl-BE"/>
        </w:rPr>
      </w:pPr>
    </w:p>
    <w:p w14:paraId="28B08C4A" w14:textId="77777777" w:rsidR="00D36E40" w:rsidRPr="006A0C8E" w:rsidRDefault="00D36E40" w:rsidP="00D36E40">
      <w:pPr>
        <w:rPr>
          <w:rFonts w:cs="Arial"/>
          <w:lang w:val="nl-BE"/>
        </w:rPr>
      </w:pPr>
      <w:proofErr w:type="spellStart"/>
      <w:r w:rsidRPr="006A0C8E">
        <w:rPr>
          <w:rFonts w:cs="Arial"/>
          <w:lang w:val="nl-BE"/>
        </w:rPr>
        <w:t>Smokey</w:t>
      </w:r>
      <w:proofErr w:type="spellEnd"/>
      <w:r w:rsidRPr="006A0C8E">
        <w:rPr>
          <w:rFonts w:cs="Arial"/>
          <w:lang w:val="nl-BE"/>
        </w:rPr>
        <w:t xml:space="preserve"> deed dit zonder problemen, en begon enkel bij het staal van de zonnegloed, </w:t>
      </w:r>
      <w:proofErr w:type="spellStart"/>
      <w:r w:rsidRPr="006A0C8E">
        <w:rPr>
          <w:rFonts w:cs="Arial"/>
          <w:lang w:val="nl-BE"/>
        </w:rPr>
        <w:t>bijgeuren</w:t>
      </w:r>
      <w:proofErr w:type="spellEnd"/>
      <w:r w:rsidRPr="006A0C8E">
        <w:rPr>
          <w:rFonts w:cs="Arial"/>
          <w:lang w:val="nl-BE"/>
        </w:rPr>
        <w:t xml:space="preserve"> te fixeren. Dit staal zat echter in een ander soort bokaal. Wanneer de oefening herhaald werd, werd met hetzelfde staal, in een juiste bokaal, deed </w:t>
      </w:r>
      <w:proofErr w:type="spellStart"/>
      <w:r w:rsidRPr="006A0C8E">
        <w:rPr>
          <w:rFonts w:cs="Arial"/>
          <w:lang w:val="nl-BE"/>
        </w:rPr>
        <w:t>Smokey</w:t>
      </w:r>
      <w:proofErr w:type="spellEnd"/>
      <w:r w:rsidRPr="006A0C8E">
        <w:rPr>
          <w:rFonts w:cs="Arial"/>
          <w:lang w:val="nl-BE"/>
        </w:rPr>
        <w:t xml:space="preserve"> het wel goed.</w:t>
      </w:r>
    </w:p>
    <w:p w14:paraId="1802BBF1" w14:textId="77777777" w:rsidR="00D36E40" w:rsidRPr="006A0C8E" w:rsidRDefault="00D36E40" w:rsidP="00D36E40">
      <w:pPr>
        <w:rPr>
          <w:rFonts w:cs="Arial"/>
          <w:lang w:val="nl-BE"/>
        </w:rPr>
      </w:pPr>
      <w:r w:rsidRPr="006A0C8E">
        <w:rPr>
          <w:rFonts w:cs="Arial"/>
          <w:lang w:val="nl-BE"/>
        </w:rPr>
        <w:t xml:space="preserve">Elk staal werd 2 maal herhaald. En bij de herhaling fixeerde ze wederom een </w:t>
      </w:r>
      <w:proofErr w:type="spellStart"/>
      <w:r w:rsidRPr="006A0C8E">
        <w:rPr>
          <w:rFonts w:cs="Arial"/>
          <w:lang w:val="nl-BE"/>
        </w:rPr>
        <w:t>bijgeur</w:t>
      </w:r>
      <w:proofErr w:type="spellEnd"/>
      <w:r w:rsidRPr="006A0C8E">
        <w:rPr>
          <w:rFonts w:cs="Arial"/>
          <w:lang w:val="nl-BE"/>
        </w:rPr>
        <w:t>.</w:t>
      </w:r>
    </w:p>
    <w:p w14:paraId="3BF0C3D9" w14:textId="77777777" w:rsidR="00D36E40" w:rsidRPr="006A0C8E" w:rsidRDefault="00D36E40" w:rsidP="00D36E40">
      <w:pPr>
        <w:rPr>
          <w:rFonts w:cs="Arial"/>
          <w:lang w:val="nl-BE"/>
        </w:rPr>
      </w:pPr>
    </w:p>
    <w:p w14:paraId="03E095CC" w14:textId="3FDF1D96" w:rsidR="00D36E40" w:rsidRPr="006A0C8E" w:rsidRDefault="00D36E40" w:rsidP="00D36E40">
      <w:pPr>
        <w:rPr>
          <w:rFonts w:cs="Arial"/>
          <w:lang w:val="nl-BE"/>
        </w:rPr>
      </w:pPr>
      <w:r w:rsidRPr="006A0C8E">
        <w:rPr>
          <w:rFonts w:cs="Arial"/>
          <w:lang w:val="nl-BE"/>
        </w:rPr>
        <w:t xml:space="preserve">Dit kan om verschillende redenen </w:t>
      </w:r>
      <w:proofErr w:type="spellStart"/>
      <w:r w:rsidRPr="006A0C8E">
        <w:rPr>
          <w:rFonts w:cs="Arial"/>
          <w:lang w:val="nl-BE"/>
        </w:rPr>
        <w:t>zijn.Het</w:t>
      </w:r>
      <w:proofErr w:type="spellEnd"/>
      <w:r w:rsidRPr="006A0C8E">
        <w:rPr>
          <w:rFonts w:cs="Arial"/>
          <w:lang w:val="nl-BE"/>
        </w:rPr>
        <w:t xml:space="preserve"> staal van de Zonnegloed, was sowieso het oudste uit de reeks, en is daarom ook het moeilijkste. Deze otters staan op een ander dieet, dan de stalen wa</w:t>
      </w:r>
      <w:r w:rsidR="00657530">
        <w:rPr>
          <w:rFonts w:cs="Arial"/>
          <w:lang w:val="nl-BE"/>
        </w:rPr>
        <w:t>arop we de laatste week getrain</w:t>
      </w:r>
      <w:r w:rsidRPr="006A0C8E">
        <w:rPr>
          <w:rFonts w:cs="Arial"/>
          <w:lang w:val="nl-BE"/>
        </w:rPr>
        <w:t>d hebben. Het kan dus zijn dat de hond deze geur niet herkent en nog niet genoeg generaliseerd.</w:t>
      </w:r>
    </w:p>
    <w:p w14:paraId="59DF6E14" w14:textId="77777777" w:rsidR="00D36E40" w:rsidRPr="006A0C8E" w:rsidRDefault="00D36E40" w:rsidP="00D36E40">
      <w:pPr>
        <w:rPr>
          <w:rFonts w:cs="Arial"/>
          <w:lang w:val="nl-BE"/>
        </w:rPr>
      </w:pPr>
    </w:p>
    <w:p w14:paraId="6B8ECD3B" w14:textId="77777777" w:rsidR="00D36E40" w:rsidRPr="006A0C8E" w:rsidRDefault="00D36E40" w:rsidP="00D36E40">
      <w:pPr>
        <w:rPr>
          <w:rFonts w:cs="Arial"/>
          <w:lang w:val="nl-BE"/>
        </w:rPr>
      </w:pPr>
      <w:r w:rsidRPr="006A0C8E">
        <w:rPr>
          <w:rFonts w:cs="Arial"/>
          <w:lang w:val="nl-BE"/>
        </w:rPr>
        <w:lastRenderedPageBreak/>
        <w:t>Verder was dit ook een moeilijkere en langere training dan de hond gewoon is. De hond weet dat ze de beloning krijgt na een fixatie, waardoor ze uit frustratie en verveling, ad random geuren kan gaan fixeren, om de beloning te krijgen.</w:t>
      </w:r>
    </w:p>
    <w:p w14:paraId="606433B6" w14:textId="77777777" w:rsidR="00D36E40" w:rsidRPr="006A0C8E" w:rsidRDefault="00D36E40" w:rsidP="00D36E40">
      <w:pPr>
        <w:rPr>
          <w:rFonts w:cs="Arial"/>
          <w:lang w:val="nl-BE"/>
        </w:rPr>
      </w:pPr>
    </w:p>
    <w:p w14:paraId="61534C8A" w14:textId="0D3E3A57" w:rsidR="00D36E40" w:rsidRPr="006A0C8E" w:rsidRDefault="00D36E40" w:rsidP="00D36E40">
      <w:pPr>
        <w:rPr>
          <w:rFonts w:cs="Arial"/>
          <w:lang w:val="nl-BE"/>
        </w:rPr>
      </w:pPr>
      <w:r w:rsidRPr="006A0C8E">
        <w:rPr>
          <w:rFonts w:cs="Arial"/>
          <w:lang w:val="nl-BE"/>
        </w:rPr>
        <w:t>Met Blue heb</w:t>
      </w:r>
      <w:r w:rsidR="00E7170A">
        <w:rPr>
          <w:rFonts w:cs="Arial"/>
          <w:lang w:val="nl-BE"/>
        </w:rPr>
        <w:t xml:space="preserve"> ik</w:t>
      </w:r>
      <w:r w:rsidRPr="006A0C8E">
        <w:rPr>
          <w:rFonts w:cs="Arial"/>
          <w:lang w:val="nl-BE"/>
        </w:rPr>
        <w:t xml:space="preserve"> deze test ook geprobeerd, maar zij had het wederom zeer moeilijk om te zoeken in de bakstenen. Ze heeft enkele keren zowel juist als fout gefixeerd, maar was eigenlijk meer bezig met de omgeving.</w:t>
      </w:r>
      <w:r w:rsidR="00E7170A">
        <w:rPr>
          <w:rFonts w:cs="Arial"/>
          <w:lang w:val="nl-BE"/>
        </w:rPr>
        <w:t xml:space="preserve">  </w:t>
      </w:r>
      <w:r w:rsidRPr="006A0C8E">
        <w:rPr>
          <w:rFonts w:cs="Arial"/>
          <w:lang w:val="nl-BE"/>
        </w:rPr>
        <w:t xml:space="preserve">Hieruit kunnen we concluderen dat zij het niet zozeer moeilijk heeft, met een training op een andere plaats, maar wel met een training </w:t>
      </w:r>
      <w:r w:rsidR="00F07F27" w:rsidRPr="006A0C8E">
        <w:rPr>
          <w:rFonts w:cs="Arial"/>
          <w:lang w:val="nl-BE"/>
        </w:rPr>
        <w:t>waarin ze de opzet niet herkent, a</w:t>
      </w:r>
      <w:r w:rsidRPr="006A0C8E">
        <w:rPr>
          <w:rFonts w:cs="Arial"/>
          <w:lang w:val="nl-BE"/>
        </w:rPr>
        <w:t>angezien ze op mijn eigen proefopstelling, op verplaatsing wel wou zoeken.</w:t>
      </w:r>
      <w:r w:rsidR="00E7170A">
        <w:rPr>
          <w:rFonts w:cs="Arial"/>
          <w:lang w:val="nl-BE"/>
        </w:rPr>
        <w:t xml:space="preserve">  </w:t>
      </w:r>
      <w:r w:rsidRPr="006A0C8E">
        <w:rPr>
          <w:rFonts w:cs="Arial"/>
          <w:lang w:val="nl-BE"/>
        </w:rPr>
        <w:t>Er werd ook afgesproken, om de hond compleet te negeren, wanneer ze een foute geur fixeert. Ik zei meestal ‘NEE’ wanneer ze dit deed. Maar hierdoor straf je de hond eigenlijk, terwijl deze wel flink aan het zoeken is. Ook wordt de hond op die manier afhankelijk van de geleider. Je geeft een bekrachtiging die je niet meer kan geven, vanaf dat er blind wordt gezocht.</w:t>
      </w:r>
    </w:p>
    <w:p w14:paraId="53AC4564" w14:textId="77777777" w:rsidR="00D36E40" w:rsidRPr="006A0C8E" w:rsidRDefault="00D36E40" w:rsidP="00D36E40">
      <w:pPr>
        <w:rPr>
          <w:rFonts w:cs="Arial"/>
          <w:lang w:val="nl-BE"/>
        </w:rPr>
      </w:pPr>
    </w:p>
    <w:p w14:paraId="12EEDF74" w14:textId="77777777" w:rsidR="00D36E40" w:rsidRPr="006A0C8E" w:rsidRDefault="00D36E40" w:rsidP="00D36E40">
      <w:pPr>
        <w:rPr>
          <w:rFonts w:cs="Arial"/>
          <w:lang w:val="nl-BE"/>
        </w:rPr>
      </w:pPr>
      <w:r w:rsidRPr="006A0C8E">
        <w:rPr>
          <w:rFonts w:cs="Arial"/>
          <w:lang w:val="nl-BE"/>
        </w:rPr>
        <w:t>Hier zal ik aan moeten werken, door thuis op meer verschillende manieren te  werken.</w:t>
      </w:r>
    </w:p>
    <w:p w14:paraId="70FF1B9C" w14:textId="77777777" w:rsidR="00D36E40" w:rsidRPr="006A0C8E" w:rsidRDefault="00D36E40" w:rsidP="00D36E40">
      <w:pPr>
        <w:rPr>
          <w:rFonts w:cs="Arial"/>
          <w:lang w:val="nl-BE"/>
        </w:rPr>
      </w:pPr>
      <w:r w:rsidRPr="006A0C8E">
        <w:rPr>
          <w:rFonts w:cs="Arial"/>
          <w:lang w:val="nl-BE"/>
        </w:rPr>
        <w:t>Aangezien er met Blue geen data verzameld werden voor de haalbaarheidsstudie, werd er beslist deze test, thuis opnieuw te doen.</w:t>
      </w:r>
    </w:p>
    <w:p w14:paraId="05D331E7" w14:textId="77777777" w:rsidR="00D36E40" w:rsidRPr="006A0C8E" w:rsidRDefault="00D36E40" w:rsidP="00D36E40">
      <w:pPr>
        <w:rPr>
          <w:rFonts w:cs="Arial"/>
          <w:u w:val="single"/>
          <w:lang w:val="nl-BE"/>
        </w:rPr>
      </w:pPr>
    </w:p>
    <w:p w14:paraId="0C906E8B" w14:textId="59BCA341" w:rsidR="00D36E40" w:rsidRPr="006A0C8E" w:rsidRDefault="00D36E40" w:rsidP="00D36E40">
      <w:pPr>
        <w:rPr>
          <w:rFonts w:cs="Arial"/>
          <w:lang w:val="nl-BE"/>
        </w:rPr>
      </w:pPr>
      <w:r w:rsidRPr="006A0C8E">
        <w:rPr>
          <w:rFonts w:cs="Arial"/>
          <w:u w:val="single"/>
          <w:lang w:val="nl-BE"/>
        </w:rPr>
        <w:t xml:space="preserve">28 augustus </w:t>
      </w:r>
    </w:p>
    <w:p w14:paraId="73528497" w14:textId="04269239" w:rsidR="00D36E40" w:rsidRPr="006A0C8E" w:rsidRDefault="00D36E40" w:rsidP="00D36E40">
      <w:pPr>
        <w:rPr>
          <w:rFonts w:cs="Arial"/>
          <w:lang w:val="nl-BE"/>
        </w:rPr>
      </w:pPr>
      <w:r w:rsidRPr="006A0C8E">
        <w:rPr>
          <w:rFonts w:cs="Arial"/>
          <w:lang w:val="nl-BE"/>
        </w:rPr>
        <w:t>Vandaag heb ik de test uitgevoerd met de stalen. Dit ging zeer vlot in Blue haar normale thuisomgeving.</w:t>
      </w:r>
      <w:r w:rsidR="00E7170A">
        <w:rPr>
          <w:rFonts w:cs="Arial"/>
          <w:lang w:val="nl-BE"/>
        </w:rPr>
        <w:t xml:space="preserve">  </w:t>
      </w:r>
      <w:r w:rsidRPr="006A0C8E">
        <w:rPr>
          <w:rFonts w:cs="Arial"/>
          <w:lang w:val="nl-BE"/>
        </w:rPr>
        <w:t>De eerste 3 stalen haalde ze er zonder fout uit. Bij het 4</w:t>
      </w:r>
      <w:r w:rsidRPr="006A0C8E">
        <w:rPr>
          <w:rFonts w:cs="Arial"/>
          <w:vertAlign w:val="superscript"/>
          <w:lang w:val="nl-BE"/>
        </w:rPr>
        <w:t>e</w:t>
      </w:r>
      <w:r w:rsidRPr="006A0C8E">
        <w:rPr>
          <w:rFonts w:cs="Arial"/>
          <w:lang w:val="nl-BE"/>
        </w:rPr>
        <w:t xml:space="preserve"> heeft ze eerst een </w:t>
      </w:r>
      <w:proofErr w:type="spellStart"/>
      <w:r w:rsidRPr="006A0C8E">
        <w:rPr>
          <w:rFonts w:cs="Arial"/>
          <w:lang w:val="nl-BE"/>
        </w:rPr>
        <w:t>bijgeur</w:t>
      </w:r>
      <w:proofErr w:type="spellEnd"/>
      <w:r w:rsidRPr="006A0C8E">
        <w:rPr>
          <w:rFonts w:cs="Arial"/>
          <w:lang w:val="nl-BE"/>
        </w:rPr>
        <w:t xml:space="preserve"> gefixeerd, maar ging ze hierna verder zoeken en vond ze al snel het juiste staal. Bij de herhaling van het 4</w:t>
      </w:r>
      <w:r w:rsidRPr="006A0C8E">
        <w:rPr>
          <w:rFonts w:cs="Arial"/>
          <w:vertAlign w:val="superscript"/>
          <w:lang w:val="nl-BE"/>
        </w:rPr>
        <w:t>e</w:t>
      </w:r>
      <w:r w:rsidRPr="006A0C8E">
        <w:rPr>
          <w:rFonts w:cs="Arial"/>
          <w:lang w:val="nl-BE"/>
        </w:rPr>
        <w:t xml:space="preserve"> staal, kon ze</w:t>
      </w:r>
      <w:r w:rsidR="00E7170A">
        <w:rPr>
          <w:rFonts w:cs="Arial"/>
          <w:lang w:val="nl-BE"/>
        </w:rPr>
        <w:t xml:space="preserve"> dit ook onmiddellijk aanduiden.  </w:t>
      </w:r>
      <w:r w:rsidRPr="006A0C8E">
        <w:rPr>
          <w:rFonts w:cs="Arial"/>
          <w:lang w:val="nl-BE"/>
        </w:rPr>
        <w:t xml:space="preserve">Ook </w:t>
      </w:r>
      <w:proofErr w:type="spellStart"/>
      <w:r w:rsidRPr="006A0C8E">
        <w:rPr>
          <w:rFonts w:cs="Arial"/>
          <w:lang w:val="nl-BE"/>
        </w:rPr>
        <w:t>Smokey</w:t>
      </w:r>
      <w:proofErr w:type="spellEnd"/>
      <w:r w:rsidRPr="006A0C8E">
        <w:rPr>
          <w:rFonts w:cs="Arial"/>
          <w:lang w:val="nl-BE"/>
        </w:rPr>
        <w:t xml:space="preserve"> begon het moeilijker te krijgen bij het staal van de Zonnegloed.</w:t>
      </w:r>
    </w:p>
    <w:p w14:paraId="3FB57F2E" w14:textId="77777777" w:rsidR="00D36E40" w:rsidRPr="006A0C8E" w:rsidRDefault="00D36E40" w:rsidP="00D36E40">
      <w:pPr>
        <w:rPr>
          <w:rFonts w:cs="Arial"/>
          <w:lang w:val="nl-BE"/>
        </w:rPr>
      </w:pPr>
      <w:r w:rsidRPr="006A0C8E">
        <w:rPr>
          <w:rFonts w:cs="Arial"/>
          <w:lang w:val="nl-BE"/>
        </w:rPr>
        <w:t xml:space="preserve">Omdat beide honden hier duidelijker langer twijfelde, is de kans groot, dat het niet gaat om frustratie of vermoeidheid, maar wel om het staal zelf. </w:t>
      </w:r>
    </w:p>
    <w:p w14:paraId="30DCD7F6" w14:textId="77777777" w:rsidR="00D36E40" w:rsidRPr="006A0C8E" w:rsidRDefault="00D36E40" w:rsidP="00D36E40">
      <w:pPr>
        <w:rPr>
          <w:rFonts w:cs="Arial"/>
          <w:lang w:val="nl-BE"/>
        </w:rPr>
      </w:pPr>
    </w:p>
    <w:p w14:paraId="2355C073" w14:textId="77777777" w:rsidR="00D36E40" w:rsidRPr="006A0C8E" w:rsidRDefault="00D36E40" w:rsidP="00D36E40">
      <w:pPr>
        <w:rPr>
          <w:rFonts w:cs="Arial"/>
          <w:lang w:val="nl-BE"/>
        </w:rPr>
      </w:pPr>
      <w:r w:rsidRPr="006A0C8E">
        <w:rPr>
          <w:rFonts w:cs="Arial"/>
          <w:lang w:val="nl-BE"/>
        </w:rPr>
        <w:t>Deze oefening werd de volgende dagen nog enkele keren herhaald. Dit ging zeer vlot en het lijkt alsof de honden weinig moeite hebben met de verschillende ouderdom van de stalen.</w:t>
      </w:r>
    </w:p>
    <w:p w14:paraId="2BC4CB94" w14:textId="77777777" w:rsidR="00D36E40" w:rsidRPr="006A0C8E" w:rsidRDefault="00D36E40" w:rsidP="00D36E40">
      <w:pPr>
        <w:rPr>
          <w:rFonts w:cs="Arial"/>
          <w:u w:val="single"/>
          <w:lang w:val="nl-BE"/>
        </w:rPr>
      </w:pPr>
    </w:p>
    <w:p w14:paraId="431C7E94" w14:textId="40023587" w:rsidR="00D36E40" w:rsidRPr="006A0C8E" w:rsidRDefault="00D36E40" w:rsidP="00D36E40">
      <w:pPr>
        <w:rPr>
          <w:rFonts w:cs="Arial"/>
          <w:u w:val="single"/>
          <w:lang w:val="nl-BE"/>
        </w:rPr>
      </w:pPr>
      <w:r w:rsidRPr="006A0C8E">
        <w:rPr>
          <w:rFonts w:cs="Arial"/>
          <w:u w:val="single"/>
          <w:lang w:val="nl-BE"/>
        </w:rPr>
        <w:t>27 september</w:t>
      </w:r>
    </w:p>
    <w:p w14:paraId="3730DC84" w14:textId="77777777" w:rsidR="00D36E40" w:rsidRPr="006A0C8E" w:rsidRDefault="00D36E40" w:rsidP="00D36E40">
      <w:pPr>
        <w:rPr>
          <w:rFonts w:cs="Arial"/>
          <w:lang w:val="nl-BE"/>
        </w:rPr>
      </w:pPr>
      <w:r w:rsidRPr="006A0C8E">
        <w:rPr>
          <w:rFonts w:cs="Arial"/>
          <w:lang w:val="nl-BE"/>
        </w:rPr>
        <w:t xml:space="preserve">Aangezien Blue het moeilijk had, wanneer de proefopstelling veranderde, ben ik begonnen met op een cirkel te werken. Ik heb potten klaargezet, waarin de </w:t>
      </w:r>
      <w:proofErr w:type="spellStart"/>
      <w:r w:rsidRPr="006A0C8E">
        <w:rPr>
          <w:rFonts w:cs="Arial"/>
          <w:lang w:val="nl-BE"/>
        </w:rPr>
        <w:t>bijgeuren</w:t>
      </w:r>
      <w:proofErr w:type="spellEnd"/>
      <w:r w:rsidRPr="006A0C8E">
        <w:rPr>
          <w:rFonts w:cs="Arial"/>
          <w:lang w:val="nl-BE"/>
        </w:rPr>
        <w:t xml:space="preserve"> en stalen opgesteld kunnen worden. Dit ging zeer goed. Ik heb haar ook enkele keren op een negatieve cirkel laten zoeken, omdat je in de praktijk zelden de eerste minuten al iets vind.</w:t>
      </w:r>
    </w:p>
    <w:p w14:paraId="68888B3E" w14:textId="77777777" w:rsidR="00D36E40" w:rsidRPr="006A0C8E" w:rsidRDefault="00D36E40" w:rsidP="00D36E40">
      <w:pPr>
        <w:rPr>
          <w:rFonts w:cs="Arial"/>
          <w:lang w:val="nl-BE"/>
        </w:rPr>
      </w:pPr>
      <w:r w:rsidRPr="006A0C8E">
        <w:rPr>
          <w:rFonts w:cs="Arial"/>
          <w:lang w:val="nl-BE"/>
        </w:rPr>
        <w:t>Helaas rook ze blijkbaar al, voor ze de cirkel rond was geweest, dat er geen positief staal tussen stond en wou ze hierdoor niet specifiek beginnen zoeken.</w:t>
      </w:r>
    </w:p>
    <w:p w14:paraId="5952BAD0" w14:textId="22A83016" w:rsidR="00D36E40" w:rsidRPr="006A0C8E" w:rsidRDefault="00C11453" w:rsidP="00D36E40">
      <w:pPr>
        <w:rPr>
          <w:rFonts w:cs="Arial"/>
          <w:lang w:val="nl-BE"/>
        </w:rPr>
      </w:pPr>
      <w:r w:rsidRPr="006A0C8E">
        <w:rPr>
          <w:rFonts w:cs="Arial"/>
          <w:lang w:val="nl-BE"/>
        </w:rPr>
        <w:t>Hierna ben ik begonnen met het vrij zoeken aan te leren</w:t>
      </w:r>
      <w:r w:rsidR="00D36E40" w:rsidRPr="006A0C8E">
        <w:rPr>
          <w:rFonts w:cs="Arial"/>
          <w:lang w:val="nl-BE"/>
        </w:rPr>
        <w:t>.</w:t>
      </w:r>
    </w:p>
    <w:p w14:paraId="55D5AFFA" w14:textId="77777777" w:rsidR="00D36E40" w:rsidRPr="006A0C8E" w:rsidRDefault="00D36E40" w:rsidP="00D36E40">
      <w:pPr>
        <w:rPr>
          <w:rFonts w:cs="Arial"/>
          <w:lang w:val="nl-BE"/>
        </w:rPr>
      </w:pPr>
      <w:r w:rsidRPr="006A0C8E">
        <w:rPr>
          <w:rFonts w:cs="Arial"/>
          <w:lang w:val="nl-BE"/>
        </w:rPr>
        <w:t xml:space="preserve">Hierbij moet ze op een grasveldje de ottermest kunnen aanduiden. </w:t>
      </w:r>
    </w:p>
    <w:p w14:paraId="01CCF1AD" w14:textId="77777777" w:rsidR="00D36E40" w:rsidRPr="006A0C8E" w:rsidRDefault="00D36E40" w:rsidP="00D36E40">
      <w:pPr>
        <w:rPr>
          <w:rFonts w:cs="Arial"/>
          <w:lang w:val="nl-BE"/>
        </w:rPr>
      </w:pPr>
      <w:r w:rsidRPr="006A0C8E">
        <w:rPr>
          <w:rFonts w:cs="Arial"/>
          <w:lang w:val="nl-BE"/>
        </w:rPr>
        <w:t>Hierbij was ze zeer enthousiast en liep ze initieel vooral van links naar rechts om overal eens te gaan ruiken.</w:t>
      </w:r>
    </w:p>
    <w:p w14:paraId="2E6023E2" w14:textId="77777777" w:rsidR="00D36E40" w:rsidRPr="006A0C8E" w:rsidRDefault="00D36E40" w:rsidP="00D36E40">
      <w:pPr>
        <w:rPr>
          <w:rFonts w:cs="Arial"/>
          <w:lang w:val="nl-BE"/>
        </w:rPr>
      </w:pPr>
    </w:p>
    <w:p w14:paraId="394D6B1F" w14:textId="77777777" w:rsidR="00D36E40" w:rsidRPr="006A0C8E" w:rsidRDefault="00D36E40" w:rsidP="00D36E40">
      <w:pPr>
        <w:rPr>
          <w:rFonts w:cs="Arial"/>
          <w:lang w:val="nl-BE"/>
        </w:rPr>
      </w:pPr>
      <w:r w:rsidRPr="006A0C8E">
        <w:rPr>
          <w:rFonts w:cs="Arial"/>
          <w:lang w:val="nl-BE"/>
        </w:rPr>
        <w:t>Daarom heb ik een beperktere oppervlakte aangeduid, waar ze moest zoeken.</w:t>
      </w:r>
    </w:p>
    <w:p w14:paraId="6A1362D2" w14:textId="77777777" w:rsidR="00D36E40" w:rsidRPr="006A0C8E" w:rsidRDefault="00D36E40" w:rsidP="00D36E40">
      <w:pPr>
        <w:rPr>
          <w:rFonts w:cs="Arial"/>
          <w:lang w:val="nl-BE"/>
        </w:rPr>
      </w:pPr>
      <w:r w:rsidRPr="006A0C8E">
        <w:rPr>
          <w:rFonts w:cs="Arial"/>
          <w:lang w:val="nl-BE"/>
        </w:rPr>
        <w:t>Hierbij vond ik het redelijk verontrustend, dat mijn hond dichter dan een 0,5m in de buurt van het staal moest komen, voor zij het rook.</w:t>
      </w:r>
    </w:p>
    <w:p w14:paraId="04C2F4F9" w14:textId="77777777" w:rsidR="00D36E40" w:rsidRPr="006A0C8E" w:rsidRDefault="00D36E40" w:rsidP="00D36E40">
      <w:pPr>
        <w:rPr>
          <w:rFonts w:cs="Arial"/>
          <w:lang w:val="nl-BE"/>
        </w:rPr>
      </w:pPr>
    </w:p>
    <w:p w14:paraId="21481EE2" w14:textId="2AE7EBAD" w:rsidR="00D36E40" w:rsidRPr="006A0C8E" w:rsidRDefault="00D36E40" w:rsidP="00D36E40">
      <w:pPr>
        <w:rPr>
          <w:rFonts w:cs="Arial"/>
          <w:u w:val="single"/>
          <w:lang w:val="nl-BE"/>
        </w:rPr>
      </w:pPr>
      <w:r w:rsidRPr="006A0C8E">
        <w:rPr>
          <w:rFonts w:cs="Arial"/>
          <w:u w:val="single"/>
          <w:lang w:val="nl-BE"/>
        </w:rPr>
        <w:t>30 september</w:t>
      </w:r>
    </w:p>
    <w:p w14:paraId="66D5982B" w14:textId="77777777" w:rsidR="00D36E40" w:rsidRPr="006A0C8E" w:rsidRDefault="00D36E40" w:rsidP="00D36E40">
      <w:pPr>
        <w:jc w:val="both"/>
        <w:rPr>
          <w:rFonts w:cs="Arial"/>
          <w:lang w:val="nl-BE"/>
        </w:rPr>
      </w:pPr>
      <w:r w:rsidRPr="006A0C8E">
        <w:rPr>
          <w:rFonts w:cs="Arial"/>
          <w:lang w:val="nl-BE"/>
        </w:rPr>
        <w:t xml:space="preserve">Ik ben verse stalen gaan halen in </w:t>
      </w:r>
      <w:proofErr w:type="spellStart"/>
      <w:r w:rsidRPr="006A0C8E">
        <w:rPr>
          <w:rFonts w:cs="Arial"/>
          <w:lang w:val="nl-BE"/>
        </w:rPr>
        <w:t>Planckendael</w:t>
      </w:r>
      <w:proofErr w:type="spellEnd"/>
      <w:r w:rsidRPr="006A0C8E">
        <w:rPr>
          <w:rFonts w:cs="Arial"/>
          <w:lang w:val="nl-BE"/>
        </w:rPr>
        <w:t>.</w:t>
      </w:r>
    </w:p>
    <w:p w14:paraId="2B3BA22F" w14:textId="77777777" w:rsidR="00D36E40" w:rsidRPr="006A0C8E" w:rsidRDefault="00D36E40" w:rsidP="00D36E40">
      <w:pPr>
        <w:jc w:val="both"/>
        <w:rPr>
          <w:rFonts w:cs="Arial"/>
          <w:lang w:val="nl-BE"/>
        </w:rPr>
      </w:pPr>
      <w:r w:rsidRPr="006A0C8E">
        <w:rPr>
          <w:rFonts w:cs="Arial"/>
          <w:lang w:val="nl-BE"/>
        </w:rPr>
        <w:t>Hier kregen we een zeer grote hoeveelheid mee, zodat we deze nog op verschillende manieren kunnen laten drogen en kunnen experimenteren, hoe de honden hier op reageren.</w:t>
      </w:r>
    </w:p>
    <w:p w14:paraId="29C9A284" w14:textId="77777777" w:rsidR="00D36E40" w:rsidRPr="006A0C8E" w:rsidRDefault="00D36E40" w:rsidP="00D36E40">
      <w:pPr>
        <w:jc w:val="both"/>
        <w:rPr>
          <w:rFonts w:cs="Arial"/>
          <w:lang w:val="nl-BE"/>
        </w:rPr>
      </w:pPr>
      <w:r w:rsidRPr="006A0C8E">
        <w:rPr>
          <w:rFonts w:cs="Arial"/>
          <w:lang w:val="nl-BE"/>
        </w:rPr>
        <w:t>Verder heb ik met Blue de laatste training herhaald.</w:t>
      </w:r>
    </w:p>
    <w:p w14:paraId="376C79B2" w14:textId="77777777" w:rsidR="00D36E40" w:rsidRPr="006A0C8E" w:rsidRDefault="00D36E40" w:rsidP="00D36E40">
      <w:pPr>
        <w:jc w:val="both"/>
        <w:rPr>
          <w:rFonts w:cs="Arial"/>
          <w:lang w:val="nl-BE"/>
        </w:rPr>
      </w:pPr>
      <w:r w:rsidRPr="006A0C8E">
        <w:rPr>
          <w:rFonts w:cs="Arial"/>
          <w:lang w:val="nl-BE"/>
        </w:rPr>
        <w:t>Hierbij hebben we gezocht op een proefopstelling in een rechte lijn en in een cirkel.</w:t>
      </w:r>
    </w:p>
    <w:p w14:paraId="5785700A" w14:textId="77777777" w:rsidR="00D36E40" w:rsidRPr="006A0C8E" w:rsidRDefault="00D36E40" w:rsidP="00D36E40">
      <w:pPr>
        <w:jc w:val="both"/>
        <w:rPr>
          <w:rFonts w:cs="Arial"/>
          <w:lang w:val="nl-BE"/>
        </w:rPr>
      </w:pPr>
      <w:r w:rsidRPr="006A0C8E">
        <w:rPr>
          <w:rFonts w:cs="Arial"/>
          <w:lang w:val="nl-BE"/>
        </w:rPr>
        <w:t>Alsook heb ik haar nog een keer vrij laten zoeken, als beloning, omdat ze dit duidelijk erg leuk vond.</w:t>
      </w:r>
    </w:p>
    <w:p w14:paraId="35280953" w14:textId="6965BC30" w:rsidR="00D36E40" w:rsidRPr="006A0C8E" w:rsidRDefault="00D36E40" w:rsidP="00D36E40">
      <w:pPr>
        <w:jc w:val="both"/>
        <w:rPr>
          <w:rFonts w:cs="Arial"/>
          <w:lang w:val="nl-BE"/>
        </w:rPr>
      </w:pPr>
      <w:r w:rsidRPr="006A0C8E">
        <w:rPr>
          <w:rFonts w:cs="Arial"/>
          <w:lang w:val="nl-BE"/>
        </w:rPr>
        <w:lastRenderedPageBreak/>
        <w:t xml:space="preserve">Opvallend is, dat Blue geen </w:t>
      </w:r>
      <w:r w:rsidR="002D15C7" w:rsidRPr="006A0C8E">
        <w:rPr>
          <w:rFonts w:cs="Arial"/>
          <w:lang w:val="nl-BE"/>
        </w:rPr>
        <w:t>aanstalten</w:t>
      </w:r>
      <w:r w:rsidRPr="006A0C8E">
        <w:rPr>
          <w:rFonts w:cs="Arial"/>
          <w:lang w:val="nl-BE"/>
        </w:rPr>
        <w:t xml:space="preserve"> maakt, om de stalen vast te nemen of op te eten, terwijl ik dit wel verwacht had. Zeker met het vrij zoeken, ligt het meststaal open en bloot.</w:t>
      </w:r>
    </w:p>
    <w:p w14:paraId="5BFA78E3" w14:textId="77777777" w:rsidR="00D36E40" w:rsidRPr="006A0C8E" w:rsidRDefault="00D36E40" w:rsidP="00D36E40">
      <w:pPr>
        <w:jc w:val="both"/>
        <w:rPr>
          <w:rFonts w:cs="Arial"/>
          <w:lang w:val="nl-BE"/>
        </w:rPr>
      </w:pPr>
      <w:proofErr w:type="spellStart"/>
      <w:r w:rsidRPr="006A0C8E">
        <w:rPr>
          <w:rFonts w:cs="Arial"/>
          <w:lang w:val="nl-BE"/>
        </w:rPr>
        <w:t>Smokey</w:t>
      </w:r>
      <w:proofErr w:type="spellEnd"/>
      <w:r w:rsidRPr="006A0C8E">
        <w:rPr>
          <w:rFonts w:cs="Arial"/>
          <w:lang w:val="nl-BE"/>
        </w:rPr>
        <w:t xml:space="preserve"> heeft op die manier wel al stalen gepakt. Zij is natuurlijk nog maar 6 maanden en veel speelser. Het verschil van buitdrift tussen een Mechelse herder en een Australische herder, zou hier ook een rol kunnen spelen.</w:t>
      </w:r>
    </w:p>
    <w:p w14:paraId="32FC7E19" w14:textId="77777777" w:rsidR="00D36E40" w:rsidRPr="006A0C8E" w:rsidRDefault="00D36E40" w:rsidP="00D36E40">
      <w:pPr>
        <w:jc w:val="both"/>
        <w:rPr>
          <w:rFonts w:cs="Arial"/>
          <w:lang w:val="nl-BE"/>
        </w:rPr>
      </w:pPr>
    </w:p>
    <w:p w14:paraId="58320ABE" w14:textId="0BEAF270" w:rsidR="00D36E40" w:rsidRPr="006A0C8E" w:rsidRDefault="00D36E40" w:rsidP="00D36E40">
      <w:pPr>
        <w:rPr>
          <w:rFonts w:cs="Arial"/>
        </w:rPr>
      </w:pPr>
      <w:r w:rsidRPr="006A0C8E">
        <w:rPr>
          <w:rFonts w:cs="Arial"/>
          <w:u w:val="single"/>
          <w:lang w:val="nl-BE"/>
        </w:rPr>
        <w:t>7 oktober</w:t>
      </w:r>
      <w:r w:rsidRPr="006A0C8E">
        <w:rPr>
          <w:rFonts w:cs="Arial"/>
        </w:rPr>
        <w:t xml:space="preserve"> </w:t>
      </w:r>
    </w:p>
    <w:p w14:paraId="12D31037" w14:textId="77777777" w:rsidR="00D36E40" w:rsidRPr="006A0C8E" w:rsidRDefault="00D36E40" w:rsidP="00D36E40">
      <w:pPr>
        <w:rPr>
          <w:rFonts w:cs="Arial"/>
        </w:rPr>
      </w:pPr>
      <w:r w:rsidRPr="006A0C8E">
        <w:rPr>
          <w:rFonts w:cs="Arial"/>
        </w:rPr>
        <w:t>Er werd in Herne afgesproken voor een vergadering en demotraining.</w:t>
      </w:r>
    </w:p>
    <w:p w14:paraId="4621C4C1" w14:textId="77777777" w:rsidR="00D36E40" w:rsidRPr="006A0C8E" w:rsidRDefault="00D36E40" w:rsidP="00D36E40">
      <w:pPr>
        <w:rPr>
          <w:rFonts w:cs="Arial"/>
        </w:rPr>
      </w:pPr>
      <w:r w:rsidRPr="006A0C8E">
        <w:rPr>
          <w:rFonts w:cs="Arial"/>
        </w:rPr>
        <w:t>Eerst werden de trainingsschema’s van de komende week vastgelegd.</w:t>
      </w:r>
    </w:p>
    <w:p w14:paraId="1885F17D" w14:textId="77777777" w:rsidR="00D36E40" w:rsidRPr="006A0C8E" w:rsidRDefault="00D36E40" w:rsidP="00D36E40">
      <w:pPr>
        <w:rPr>
          <w:rFonts w:cs="Arial"/>
        </w:rPr>
      </w:pPr>
      <w:r w:rsidRPr="006A0C8E">
        <w:rPr>
          <w:rFonts w:cs="Arial"/>
        </w:rPr>
        <w:t>Later kwamen er nog 2 personen van de hogeschool van Sint-Niklaas bij, om het team dat werkt op de vliegende herten te vervoegen.</w:t>
      </w:r>
    </w:p>
    <w:p w14:paraId="658E05ED" w14:textId="77777777" w:rsidR="00D36E40" w:rsidRPr="006A0C8E" w:rsidRDefault="00D36E40" w:rsidP="00D36E40">
      <w:pPr>
        <w:rPr>
          <w:rFonts w:cs="Arial"/>
        </w:rPr>
      </w:pPr>
    </w:p>
    <w:p w14:paraId="148633CF" w14:textId="77777777" w:rsidR="00D36E40" w:rsidRPr="006A0C8E" w:rsidRDefault="00D36E40" w:rsidP="00D36E40">
      <w:pPr>
        <w:rPr>
          <w:rFonts w:cs="Arial"/>
        </w:rPr>
      </w:pPr>
      <w:r w:rsidRPr="006A0C8E">
        <w:rPr>
          <w:rFonts w:cs="Arial"/>
        </w:rPr>
        <w:t xml:space="preserve">Hen werden de eerste stappen van de training uitgelegd. </w:t>
      </w:r>
    </w:p>
    <w:p w14:paraId="7B7E5673" w14:textId="77777777" w:rsidR="00D36E40" w:rsidRPr="006A0C8E" w:rsidRDefault="00D36E40" w:rsidP="00D36E40">
      <w:pPr>
        <w:rPr>
          <w:rFonts w:cs="Arial"/>
        </w:rPr>
      </w:pPr>
      <w:r w:rsidRPr="006A0C8E">
        <w:rPr>
          <w:rFonts w:cs="Arial"/>
        </w:rPr>
        <w:t xml:space="preserve">Hierna hebben we een training laten zien. </w:t>
      </w:r>
    </w:p>
    <w:p w14:paraId="38C77A35" w14:textId="77777777" w:rsidR="00D36E40" w:rsidRPr="006A0C8E" w:rsidRDefault="00D36E40" w:rsidP="00D36E40">
      <w:pPr>
        <w:rPr>
          <w:rFonts w:cs="Arial"/>
        </w:rPr>
      </w:pPr>
      <w:r w:rsidRPr="006A0C8E">
        <w:rPr>
          <w:rFonts w:cs="Arial"/>
        </w:rPr>
        <w:t xml:space="preserve">Zowel </w:t>
      </w:r>
      <w:proofErr w:type="spellStart"/>
      <w:r w:rsidRPr="006A0C8E">
        <w:rPr>
          <w:rFonts w:cs="Arial"/>
        </w:rPr>
        <w:t>Smokey</w:t>
      </w:r>
      <w:proofErr w:type="spellEnd"/>
      <w:r w:rsidRPr="006A0C8E">
        <w:rPr>
          <w:rFonts w:cs="Arial"/>
        </w:rPr>
        <w:t xml:space="preserve"> als Blue deden dit zeer goed. </w:t>
      </w:r>
    </w:p>
    <w:p w14:paraId="57A8039E" w14:textId="77777777" w:rsidR="00D36E40" w:rsidRPr="006A0C8E" w:rsidRDefault="00D36E40" w:rsidP="00D36E40">
      <w:pPr>
        <w:rPr>
          <w:rFonts w:cs="Arial"/>
        </w:rPr>
      </w:pPr>
    </w:p>
    <w:p w14:paraId="639F9F5C" w14:textId="0BBD82B3" w:rsidR="00D36E40" w:rsidRPr="006A0C8E" w:rsidRDefault="00D36E40" w:rsidP="00D36E40">
      <w:pPr>
        <w:rPr>
          <w:rFonts w:cs="Arial"/>
        </w:rPr>
      </w:pPr>
      <w:r w:rsidRPr="006A0C8E">
        <w:rPr>
          <w:rFonts w:cs="Arial"/>
        </w:rPr>
        <w:t>Hierna werden er m</w:t>
      </w:r>
      <w:r w:rsidR="00657530">
        <w:rPr>
          <w:rFonts w:cs="Arial"/>
        </w:rPr>
        <w:t>et de nieuwe honden nog getrain</w:t>
      </w:r>
      <w:r w:rsidRPr="006A0C8E">
        <w:rPr>
          <w:rFonts w:cs="Arial"/>
        </w:rPr>
        <w:t xml:space="preserve">d op de </w:t>
      </w:r>
      <w:proofErr w:type="spellStart"/>
      <w:r w:rsidRPr="006A0C8E">
        <w:rPr>
          <w:rFonts w:cs="Arial"/>
        </w:rPr>
        <w:t>clicker</w:t>
      </w:r>
      <w:proofErr w:type="spellEnd"/>
      <w:r w:rsidRPr="006A0C8E">
        <w:rPr>
          <w:rFonts w:cs="Arial"/>
        </w:rPr>
        <w:t xml:space="preserve"> en het begin van de fixatie.</w:t>
      </w:r>
    </w:p>
    <w:p w14:paraId="7DB179E3" w14:textId="77777777" w:rsidR="00D36E40" w:rsidRPr="006A0C8E" w:rsidRDefault="00D36E40" w:rsidP="00D36E40">
      <w:pPr>
        <w:rPr>
          <w:rFonts w:cs="Arial"/>
        </w:rPr>
      </w:pPr>
    </w:p>
    <w:p w14:paraId="75AAADD5" w14:textId="620DD063" w:rsidR="00D36E40" w:rsidRPr="006A0C8E" w:rsidRDefault="00D36E40" w:rsidP="00D36E40">
      <w:pPr>
        <w:rPr>
          <w:rFonts w:cs="Arial"/>
          <w:u w:val="single"/>
        </w:rPr>
      </w:pPr>
      <w:r w:rsidRPr="006A0C8E">
        <w:rPr>
          <w:rFonts w:cs="Arial"/>
          <w:u w:val="single"/>
        </w:rPr>
        <w:t>14 oktober</w:t>
      </w:r>
    </w:p>
    <w:p w14:paraId="18CA2B3A" w14:textId="76EEE4A4" w:rsidR="00D36E40" w:rsidRPr="006A0C8E" w:rsidRDefault="00D36E40" w:rsidP="00D36E40">
      <w:pPr>
        <w:rPr>
          <w:rFonts w:cs="Arial"/>
        </w:rPr>
      </w:pPr>
      <w:r w:rsidRPr="006A0C8E">
        <w:rPr>
          <w:rFonts w:cs="Arial"/>
        </w:rPr>
        <w:t>Afgelopen week werd er thuis getrain</w:t>
      </w:r>
      <w:bookmarkStart w:id="127" w:name="_GoBack"/>
      <w:bookmarkEnd w:id="127"/>
      <w:r w:rsidRPr="006A0C8E">
        <w:rPr>
          <w:rFonts w:cs="Arial"/>
        </w:rPr>
        <w:t>d met een nieuw staal, afkomstig van wilde otters uit Oost-Europa. Dit staal verschilde opmerkelijk veel van de stalen uit de dierenparken met otters in gevangenschap. Het was volledig droog en rook veel minder. Daarom werd het staal voor de eerste training bevochtigd met een druppel lauw water, om de geurpartikels vrij te stellen.</w:t>
      </w:r>
      <w:r w:rsidR="00E7170A">
        <w:rPr>
          <w:rFonts w:cs="Arial"/>
        </w:rPr>
        <w:t xml:space="preserve">  </w:t>
      </w:r>
      <w:r w:rsidRPr="006A0C8E">
        <w:rPr>
          <w:rFonts w:cs="Arial"/>
        </w:rPr>
        <w:t>Beide honden hadden geen enkel probleem, met het herkennen van deze geur. Ze gingen onmiddellijk naar het wildstaal, om dan de overige stalen snel te controleren, om uiteindelijk zeer overtuigend het otterstaal te fixeren.</w:t>
      </w:r>
    </w:p>
    <w:p w14:paraId="1EE90E43" w14:textId="77777777" w:rsidR="00D36E40" w:rsidRPr="006A0C8E" w:rsidRDefault="00D36E40" w:rsidP="00D36E40">
      <w:pPr>
        <w:rPr>
          <w:rFonts w:cs="Arial"/>
        </w:rPr>
      </w:pPr>
    </w:p>
    <w:p w14:paraId="6DD4F109" w14:textId="77777777" w:rsidR="00D36E40" w:rsidRPr="006A0C8E" w:rsidRDefault="00D36E40" w:rsidP="00D36E40">
      <w:pPr>
        <w:rPr>
          <w:rFonts w:cs="Arial"/>
        </w:rPr>
      </w:pPr>
      <w:r w:rsidRPr="006A0C8E">
        <w:rPr>
          <w:rFonts w:cs="Arial"/>
        </w:rPr>
        <w:t>Er werd gestart met een vergadering om de afgelopen trainingen te bespreken en hierna de volgende fasen concreet te plannen.</w:t>
      </w:r>
    </w:p>
    <w:p w14:paraId="1D2FD82A" w14:textId="77777777" w:rsidR="00D36E40" w:rsidRPr="006A0C8E" w:rsidRDefault="00D36E40" w:rsidP="00D36E40">
      <w:pPr>
        <w:rPr>
          <w:rFonts w:cs="Arial"/>
        </w:rPr>
      </w:pPr>
      <w:r w:rsidRPr="006A0C8E">
        <w:rPr>
          <w:rFonts w:cs="Arial"/>
        </w:rPr>
        <w:t>We hebben deze keer een training gedaan waarbij er blind werd gezocht.</w:t>
      </w:r>
    </w:p>
    <w:p w14:paraId="4F847A54" w14:textId="266E4D2F" w:rsidR="00D36E40" w:rsidRPr="006A0C8E" w:rsidRDefault="00D36E40" w:rsidP="00D36E40">
      <w:pPr>
        <w:rPr>
          <w:rFonts w:cs="Arial"/>
        </w:rPr>
      </w:pPr>
      <w:r w:rsidRPr="006A0C8E">
        <w:rPr>
          <w:rFonts w:cs="Arial"/>
        </w:rPr>
        <w:t xml:space="preserve">Verder werden er stalen verzameld van herbivoren, om de komende trainingen te gebruiken als </w:t>
      </w:r>
      <w:proofErr w:type="spellStart"/>
      <w:r w:rsidRPr="006A0C8E">
        <w:rPr>
          <w:rFonts w:cs="Arial"/>
        </w:rPr>
        <w:t>bijgeur</w:t>
      </w:r>
      <w:proofErr w:type="spellEnd"/>
      <w:r w:rsidRPr="006A0C8E">
        <w:rPr>
          <w:rFonts w:cs="Arial"/>
        </w:rPr>
        <w:t xml:space="preserve">. Dit konden de honden zeer goed onderscheiden van de ottermest. Er werd een lichte interesse waargenomen, maar geen van beide honden indiceerde op de meststalen van </w:t>
      </w:r>
      <w:r w:rsidR="002D15C7" w:rsidRPr="006A0C8E">
        <w:rPr>
          <w:rFonts w:cs="Arial"/>
        </w:rPr>
        <w:t>herbivoren</w:t>
      </w:r>
      <w:r w:rsidRPr="006A0C8E">
        <w:rPr>
          <w:rFonts w:cs="Arial"/>
        </w:rPr>
        <w:t>.</w:t>
      </w:r>
    </w:p>
    <w:p w14:paraId="2855D5C3" w14:textId="77777777" w:rsidR="00D36E40" w:rsidRPr="006A0C8E" w:rsidRDefault="00D36E40" w:rsidP="00D36E40">
      <w:pPr>
        <w:rPr>
          <w:rFonts w:cs="Arial"/>
        </w:rPr>
      </w:pPr>
    </w:p>
    <w:p w14:paraId="7FF66D3B" w14:textId="77777777" w:rsidR="00D36E40" w:rsidRPr="006A0C8E" w:rsidRDefault="00D36E40" w:rsidP="00D36E40">
      <w:pPr>
        <w:rPr>
          <w:rFonts w:cs="Arial"/>
          <w:u w:val="single"/>
        </w:rPr>
      </w:pPr>
      <w:r w:rsidRPr="006A0C8E">
        <w:rPr>
          <w:rFonts w:cs="Arial"/>
          <w:u w:val="single"/>
        </w:rPr>
        <w:t>18 oktober</w:t>
      </w:r>
    </w:p>
    <w:p w14:paraId="6AE743E4" w14:textId="77777777" w:rsidR="00D36E40" w:rsidRPr="006A0C8E" w:rsidRDefault="00D36E40" w:rsidP="00D36E40">
      <w:pPr>
        <w:rPr>
          <w:rFonts w:cs="Arial"/>
        </w:rPr>
      </w:pPr>
      <w:r w:rsidRPr="006A0C8E">
        <w:rPr>
          <w:rFonts w:cs="Arial"/>
        </w:rPr>
        <w:t>In het INBO vond een vergadering plaats met de biologen die de otters monitoren.</w:t>
      </w:r>
    </w:p>
    <w:p w14:paraId="45247C90" w14:textId="77777777" w:rsidR="00D36E40" w:rsidRPr="006A0C8E" w:rsidRDefault="00D36E40" w:rsidP="00D36E40">
      <w:pPr>
        <w:rPr>
          <w:rFonts w:cs="Arial"/>
        </w:rPr>
      </w:pPr>
      <w:r w:rsidRPr="006A0C8E">
        <w:rPr>
          <w:rFonts w:cs="Arial"/>
        </w:rPr>
        <w:t>Hier werd het probleem rond de otters uitgelegd en de levenswijze gedetailleerd weergegeven.  Onze verdere training zal opgesteld worden, op basis van deze feiten.</w:t>
      </w:r>
    </w:p>
    <w:p w14:paraId="23CB682C" w14:textId="77777777" w:rsidR="00D36E40" w:rsidRPr="006A0C8E" w:rsidRDefault="00D36E40" w:rsidP="00D36E40">
      <w:pPr>
        <w:rPr>
          <w:rFonts w:cs="Arial"/>
        </w:rPr>
      </w:pPr>
      <w:r w:rsidRPr="006A0C8E">
        <w:rPr>
          <w:rFonts w:cs="Arial"/>
        </w:rPr>
        <w:t xml:space="preserve">De otters bakenen hun territorium elke paar dagen opnieuw af, waardoor er vooral gezocht zal worden naar relatief verse mest. </w:t>
      </w:r>
    </w:p>
    <w:p w14:paraId="4D681AE1" w14:textId="77777777" w:rsidR="00D36E40" w:rsidRPr="006A0C8E" w:rsidRDefault="00D36E40" w:rsidP="00D36E40">
      <w:pPr>
        <w:rPr>
          <w:rFonts w:cs="Arial"/>
        </w:rPr>
      </w:pPr>
    </w:p>
    <w:p w14:paraId="2DDBFABD" w14:textId="77777777" w:rsidR="00D36E40" w:rsidRPr="006A0C8E" w:rsidRDefault="00D36E40" w:rsidP="00D36E40">
      <w:pPr>
        <w:rPr>
          <w:rFonts w:cs="Arial"/>
        </w:rPr>
      </w:pPr>
      <w:r w:rsidRPr="006A0C8E">
        <w:rPr>
          <w:rFonts w:cs="Arial"/>
          <w:u w:val="single"/>
        </w:rPr>
        <w:t>22 oktober</w:t>
      </w:r>
    </w:p>
    <w:p w14:paraId="6B2EE5B2" w14:textId="77777777" w:rsidR="00D36E40" w:rsidRPr="006A0C8E" w:rsidRDefault="00D36E40" w:rsidP="00D36E40">
      <w:pPr>
        <w:rPr>
          <w:rFonts w:cs="Arial"/>
        </w:rPr>
      </w:pPr>
      <w:r w:rsidRPr="006A0C8E">
        <w:rPr>
          <w:rFonts w:cs="Arial"/>
        </w:rPr>
        <w:t>We hebben op de proefopstelling enkele keren blind gezocht.</w:t>
      </w:r>
    </w:p>
    <w:p w14:paraId="012ED0FC" w14:textId="77777777" w:rsidR="00D36E40" w:rsidRPr="006A0C8E" w:rsidRDefault="00D36E40" w:rsidP="00D36E40">
      <w:pPr>
        <w:rPr>
          <w:rFonts w:cs="Arial"/>
        </w:rPr>
      </w:pPr>
      <w:r w:rsidRPr="006A0C8E">
        <w:rPr>
          <w:rFonts w:cs="Arial"/>
        </w:rPr>
        <w:t xml:space="preserve">Als </w:t>
      </w:r>
      <w:proofErr w:type="spellStart"/>
      <w:r w:rsidRPr="006A0C8E">
        <w:rPr>
          <w:rFonts w:cs="Arial"/>
        </w:rPr>
        <w:t>bijgeur</w:t>
      </w:r>
      <w:proofErr w:type="spellEnd"/>
      <w:r w:rsidRPr="006A0C8E">
        <w:rPr>
          <w:rFonts w:cs="Arial"/>
        </w:rPr>
        <w:t xml:space="preserve"> werd er deze keer ook carnivoren mest toegevoegd. We kozen voor stalen van de hond en de kat. Geen van beide honden heeft hierop geïndiceerd.</w:t>
      </w:r>
    </w:p>
    <w:p w14:paraId="7C13F5A3" w14:textId="77777777" w:rsidR="00D36E40" w:rsidRPr="006A0C8E" w:rsidRDefault="00D36E40" w:rsidP="00D36E40">
      <w:pPr>
        <w:rPr>
          <w:rFonts w:cs="Arial"/>
        </w:rPr>
      </w:pPr>
      <w:r w:rsidRPr="006A0C8E">
        <w:rPr>
          <w:rFonts w:cs="Arial"/>
        </w:rPr>
        <w:t xml:space="preserve">Verder hebben we ook nog een blinde oefening in de wei gedaan. </w:t>
      </w:r>
    </w:p>
    <w:p w14:paraId="24C360DC" w14:textId="77777777" w:rsidR="00D36E40" w:rsidRPr="006A0C8E" w:rsidRDefault="00D36E40" w:rsidP="00D36E40">
      <w:pPr>
        <w:rPr>
          <w:rFonts w:cs="Arial"/>
        </w:rPr>
      </w:pPr>
      <w:proofErr w:type="spellStart"/>
      <w:r w:rsidRPr="006A0C8E">
        <w:rPr>
          <w:rFonts w:cs="Arial"/>
        </w:rPr>
        <w:t>Smokey</w:t>
      </w:r>
      <w:proofErr w:type="spellEnd"/>
      <w:r w:rsidRPr="006A0C8E">
        <w:rPr>
          <w:rFonts w:cs="Arial"/>
        </w:rPr>
        <w:t xml:space="preserve"> deed dit zeer goed.</w:t>
      </w:r>
    </w:p>
    <w:p w14:paraId="7667937D" w14:textId="77777777" w:rsidR="00D36E40" w:rsidRPr="006A0C8E" w:rsidRDefault="00D36E40" w:rsidP="00D36E40">
      <w:pPr>
        <w:rPr>
          <w:rFonts w:cs="Arial"/>
        </w:rPr>
      </w:pPr>
      <w:r w:rsidRPr="006A0C8E">
        <w:rPr>
          <w:rFonts w:cs="Arial"/>
        </w:rPr>
        <w:t>Blue had het hier moeilijker mee, omdat ze nog nooit op zo een grote oppervlakte gezocht had, waardoor ze, in plaats van systematisch te zoeken, van links naar rechts rende, om overal snel te kunnen gaan ruiken.</w:t>
      </w:r>
    </w:p>
    <w:p w14:paraId="7E920BC1" w14:textId="77777777" w:rsidR="00D36E40" w:rsidRPr="006A0C8E" w:rsidRDefault="00D36E40" w:rsidP="00D36E40">
      <w:pPr>
        <w:rPr>
          <w:rFonts w:cs="Arial"/>
        </w:rPr>
      </w:pPr>
      <w:r w:rsidRPr="006A0C8E">
        <w:rPr>
          <w:rFonts w:cs="Arial"/>
        </w:rPr>
        <w:t>Ook stonden er paarden in de wei, waar e een beetje schrik van had.</w:t>
      </w:r>
    </w:p>
    <w:p w14:paraId="43D9FA4D" w14:textId="77777777" w:rsidR="00D36E40" w:rsidRPr="006A0C8E" w:rsidRDefault="00D36E40" w:rsidP="00D36E40">
      <w:pPr>
        <w:rPr>
          <w:rFonts w:cs="Arial"/>
        </w:rPr>
      </w:pPr>
    </w:p>
    <w:p w14:paraId="7E7F07DE" w14:textId="77777777" w:rsidR="00E7170A" w:rsidRDefault="00E7170A" w:rsidP="00D36E40">
      <w:pPr>
        <w:rPr>
          <w:rFonts w:cs="Arial"/>
          <w:u w:val="single"/>
        </w:rPr>
      </w:pPr>
    </w:p>
    <w:p w14:paraId="1C643A4F" w14:textId="39F4C6E5" w:rsidR="00D36E40" w:rsidRPr="006A0C8E" w:rsidRDefault="00D36E40" w:rsidP="00D36E40">
      <w:pPr>
        <w:rPr>
          <w:rFonts w:cs="Arial"/>
        </w:rPr>
      </w:pPr>
      <w:r w:rsidRPr="006A0C8E">
        <w:rPr>
          <w:rFonts w:cs="Arial"/>
          <w:u w:val="single"/>
        </w:rPr>
        <w:lastRenderedPageBreak/>
        <w:t>27 oktober</w:t>
      </w:r>
    </w:p>
    <w:p w14:paraId="4C1DB679" w14:textId="77777777" w:rsidR="00D36E40" w:rsidRPr="006A0C8E" w:rsidRDefault="00D36E40" w:rsidP="00D36E40">
      <w:pPr>
        <w:rPr>
          <w:rFonts w:cs="Arial"/>
        </w:rPr>
      </w:pPr>
      <w:r w:rsidRPr="006A0C8E">
        <w:rPr>
          <w:rFonts w:cs="Arial"/>
        </w:rPr>
        <w:t xml:space="preserve"> Ik heb met Blue geoefend op het vrij zoeken in een berm. Dit ging erg makkelijk, omdat het een smalle strook is, waardoor de hond enkel in de lengte hoeft te zoeken, en niet in de breedte van het terrein. De stalen werden verstopt in gaten in de grond. ER werden extra gaten geklopt, waar geen stalen in zaten. Anders heb je de kans dat de hond de link legt tussen de stalen en de grondverstoring, waardoor hij ook hiernaar op zoek zal gaan, en deze uiteindelijk zou kunnen gaan aanduiden.</w:t>
      </w:r>
    </w:p>
    <w:p w14:paraId="2AEE2EA1" w14:textId="77777777" w:rsidR="00D36E40" w:rsidRPr="006A0C8E" w:rsidRDefault="00D36E40" w:rsidP="00D36E40">
      <w:pPr>
        <w:rPr>
          <w:rFonts w:cs="Arial"/>
        </w:rPr>
      </w:pPr>
      <w:r w:rsidRPr="006A0C8E">
        <w:rPr>
          <w:rFonts w:cs="Arial"/>
        </w:rPr>
        <w:t xml:space="preserve">De stalen die verstopt werden waren stalen van de otters uit </w:t>
      </w:r>
      <w:proofErr w:type="spellStart"/>
      <w:r w:rsidRPr="006A0C8E">
        <w:rPr>
          <w:rFonts w:cs="Arial"/>
        </w:rPr>
        <w:t>Planckendael</w:t>
      </w:r>
      <w:proofErr w:type="spellEnd"/>
      <w:r w:rsidRPr="006A0C8E">
        <w:rPr>
          <w:rFonts w:cs="Arial"/>
        </w:rPr>
        <w:t xml:space="preserve"> van enkele maanden oud. Als je begint met weinig geurende stalen, voor het vrij zoeken, is de hond verplicht om rustig en geconcentreerd te zoeken. Daarom dat er wordt begonnen met oude stalen.</w:t>
      </w:r>
    </w:p>
    <w:p w14:paraId="0E7F94D5" w14:textId="77777777" w:rsidR="00D36E40" w:rsidRPr="006A0C8E" w:rsidRDefault="00D36E40" w:rsidP="00D36E40">
      <w:pPr>
        <w:rPr>
          <w:rFonts w:cs="Arial"/>
        </w:rPr>
      </w:pPr>
      <w:r w:rsidRPr="006A0C8E">
        <w:rPr>
          <w:rFonts w:cs="Arial"/>
        </w:rPr>
        <w:t xml:space="preserve">Verder heb ik ook geoefend op het vrij zoeken op pleintjes. De stalen werden verstopt onder bladeren, zodat visuele aanwijzingen uitgesloten werden. </w:t>
      </w:r>
    </w:p>
    <w:p w14:paraId="4F7D67A6" w14:textId="77777777" w:rsidR="00D36E40" w:rsidRPr="006A0C8E" w:rsidRDefault="00D36E40" w:rsidP="00D36E40">
      <w:pPr>
        <w:rPr>
          <w:rFonts w:cs="Arial"/>
        </w:rPr>
      </w:pPr>
    </w:p>
    <w:p w14:paraId="18FE34F5" w14:textId="77777777" w:rsidR="00D36E40" w:rsidRPr="006A0C8E" w:rsidRDefault="00D36E40" w:rsidP="00D36E40">
      <w:pPr>
        <w:rPr>
          <w:rFonts w:cs="Arial"/>
        </w:rPr>
      </w:pPr>
    </w:p>
    <w:p w14:paraId="6B4252D3" w14:textId="77777777" w:rsidR="00D36E40" w:rsidRPr="006A0C8E" w:rsidRDefault="00D36E40" w:rsidP="00D36E40">
      <w:pPr>
        <w:rPr>
          <w:rFonts w:cs="Arial"/>
        </w:rPr>
      </w:pPr>
      <w:r w:rsidRPr="006A0C8E">
        <w:rPr>
          <w:rFonts w:cs="Arial"/>
          <w:u w:val="single"/>
        </w:rPr>
        <w:t>29 oktober</w:t>
      </w:r>
      <w:r w:rsidRPr="006A0C8E">
        <w:rPr>
          <w:rFonts w:cs="Arial"/>
        </w:rPr>
        <w:t xml:space="preserve"> </w:t>
      </w:r>
    </w:p>
    <w:p w14:paraId="6A704EDA" w14:textId="77777777" w:rsidR="00D36E40" w:rsidRPr="006A0C8E" w:rsidRDefault="00D36E40" w:rsidP="00D36E40">
      <w:pPr>
        <w:rPr>
          <w:rFonts w:cs="Arial"/>
        </w:rPr>
      </w:pPr>
      <w:r w:rsidRPr="006A0C8E">
        <w:rPr>
          <w:rFonts w:cs="Arial"/>
        </w:rPr>
        <w:t>Gehoorzaamheidstraining: Er werd geoefend op het volgen aan de voet, een blijf-oefening, de standen, en het plaatsje sturen.</w:t>
      </w:r>
    </w:p>
    <w:p w14:paraId="718DF81B" w14:textId="77777777" w:rsidR="00D36E40" w:rsidRPr="006A0C8E" w:rsidRDefault="00D36E40" w:rsidP="00D36E40">
      <w:pPr>
        <w:rPr>
          <w:rFonts w:cs="Arial"/>
        </w:rPr>
      </w:pPr>
      <w:r w:rsidRPr="006A0C8E">
        <w:rPr>
          <w:rFonts w:cs="Arial"/>
        </w:rPr>
        <w:t>Deze basis gehoorzaamheidsoefeningen komen ook bij het vrij zoeken van pas.</w:t>
      </w:r>
    </w:p>
    <w:p w14:paraId="6E7407C3" w14:textId="77777777" w:rsidR="00D36E40" w:rsidRPr="006A0C8E" w:rsidRDefault="00D36E40" w:rsidP="00D36E40">
      <w:pPr>
        <w:rPr>
          <w:rFonts w:cs="Arial"/>
        </w:rPr>
      </w:pPr>
      <w:r w:rsidRPr="006A0C8E">
        <w:rPr>
          <w:rFonts w:cs="Arial"/>
        </w:rPr>
        <w:t xml:space="preserve">Het is erg handig, dat de hond rustig mee kan wandelen naar het terrein waar de </w:t>
      </w:r>
      <w:proofErr w:type="spellStart"/>
      <w:r w:rsidRPr="006A0C8E">
        <w:rPr>
          <w:rFonts w:cs="Arial"/>
        </w:rPr>
        <w:t>zoeking</w:t>
      </w:r>
      <w:proofErr w:type="spellEnd"/>
      <w:r w:rsidRPr="006A0C8E">
        <w:rPr>
          <w:rFonts w:cs="Arial"/>
        </w:rPr>
        <w:t xml:space="preserve"> zal plaatsvinden. De hond moet kunnen blijven liggen voor hij mag starten met zoeken, en moet ten alle tijden onder appél staan.</w:t>
      </w:r>
    </w:p>
    <w:p w14:paraId="745AA9AA" w14:textId="77777777" w:rsidR="00D36E40" w:rsidRPr="006A0C8E" w:rsidRDefault="00D36E40" w:rsidP="00D36E40">
      <w:pPr>
        <w:rPr>
          <w:rFonts w:cs="Arial"/>
        </w:rPr>
      </w:pPr>
    </w:p>
    <w:p w14:paraId="552BD944" w14:textId="77777777" w:rsidR="00D36E40" w:rsidRPr="006A0C8E" w:rsidRDefault="00D36E40" w:rsidP="00D36E40">
      <w:pPr>
        <w:rPr>
          <w:rFonts w:cs="Arial"/>
        </w:rPr>
      </w:pPr>
    </w:p>
    <w:p w14:paraId="0E3ADEF2" w14:textId="77777777" w:rsidR="00D36E40" w:rsidRPr="006A0C8E" w:rsidRDefault="00D36E40" w:rsidP="00D36E40">
      <w:pPr>
        <w:rPr>
          <w:rFonts w:cs="Arial"/>
          <w:u w:val="single"/>
        </w:rPr>
      </w:pPr>
      <w:r w:rsidRPr="006A0C8E">
        <w:rPr>
          <w:rFonts w:cs="Arial"/>
          <w:u w:val="single"/>
        </w:rPr>
        <w:t>2 november</w:t>
      </w:r>
    </w:p>
    <w:p w14:paraId="0387AA35" w14:textId="77777777" w:rsidR="00D36E40" w:rsidRPr="006A0C8E" w:rsidRDefault="00D36E40" w:rsidP="00D36E40">
      <w:pPr>
        <w:rPr>
          <w:rFonts w:cs="Arial"/>
        </w:rPr>
      </w:pPr>
      <w:r w:rsidRPr="006A0C8E">
        <w:rPr>
          <w:rFonts w:cs="Arial"/>
        </w:rPr>
        <w:t xml:space="preserve">We hebben met de honden verschillende keren vrij gezocht. </w:t>
      </w:r>
    </w:p>
    <w:p w14:paraId="069960E4" w14:textId="77777777" w:rsidR="00D36E40" w:rsidRPr="006A0C8E" w:rsidRDefault="00D36E40" w:rsidP="00D36E40">
      <w:pPr>
        <w:rPr>
          <w:rFonts w:cs="Arial"/>
        </w:rPr>
      </w:pPr>
      <w:r w:rsidRPr="006A0C8E">
        <w:rPr>
          <w:rFonts w:cs="Arial"/>
        </w:rPr>
        <w:t>Dit gaat erg vlot.</w:t>
      </w:r>
    </w:p>
    <w:p w14:paraId="4526AFB1" w14:textId="77777777" w:rsidR="00D36E40" w:rsidRPr="006A0C8E" w:rsidRDefault="00D36E40" w:rsidP="00D36E40">
      <w:pPr>
        <w:rPr>
          <w:rFonts w:cs="Arial"/>
        </w:rPr>
      </w:pPr>
      <w:r w:rsidRPr="006A0C8E">
        <w:rPr>
          <w:rFonts w:cs="Arial"/>
        </w:rPr>
        <w:t>Blue duidt de laatste tijd echter ook mest van andere diersoorten aan.</w:t>
      </w:r>
      <w:r w:rsidRPr="006A0C8E">
        <w:rPr>
          <w:rFonts w:cs="Arial"/>
        </w:rPr>
        <w:br/>
        <w:t xml:space="preserve"> Waarschijnlijk reageert ze met het vrij zoeken vooral op de piekgeuren. Mede omdat deze stalen enkele minuten voor het zoeken worden verstopt en daardoor voor de hond extra hard opvallen. Met de oude stalen werd zeer gedetailleerd gezocht op 10 vierkante meter. Nu stappen we over op versere stalen, die op grotere oppervlakte verstopt worden.</w:t>
      </w:r>
    </w:p>
    <w:p w14:paraId="782F0139" w14:textId="77777777" w:rsidR="00D36E40" w:rsidRPr="006A0C8E" w:rsidRDefault="00D36E40" w:rsidP="00D36E40">
      <w:pPr>
        <w:rPr>
          <w:rFonts w:cs="Arial"/>
        </w:rPr>
      </w:pPr>
      <w:r w:rsidRPr="006A0C8E">
        <w:rPr>
          <w:rFonts w:cs="Arial"/>
        </w:rPr>
        <w:t>Hier moet de hond dus niet elke meter afzoeken, maar zal de geur in de neus krijgen, en deze dan proberen te traceren.</w:t>
      </w:r>
    </w:p>
    <w:p w14:paraId="3E4EE570" w14:textId="77777777" w:rsidR="00D36E40" w:rsidRPr="006A0C8E" w:rsidRDefault="00D36E40" w:rsidP="00D36E40">
      <w:pPr>
        <w:rPr>
          <w:rFonts w:cs="Arial"/>
        </w:rPr>
      </w:pPr>
      <w:r w:rsidRPr="006A0C8E">
        <w:rPr>
          <w:rFonts w:cs="Arial"/>
        </w:rPr>
        <w:t xml:space="preserve">We hebben de versere stalen verdeeld over glazen potten, omdat </w:t>
      </w:r>
      <w:proofErr w:type="spellStart"/>
      <w:r w:rsidRPr="006A0C8E">
        <w:rPr>
          <w:rFonts w:cs="Arial"/>
        </w:rPr>
        <w:t>Smokey</w:t>
      </w:r>
      <w:proofErr w:type="spellEnd"/>
      <w:r w:rsidRPr="006A0C8E">
        <w:rPr>
          <w:rFonts w:cs="Arial"/>
        </w:rPr>
        <w:t xml:space="preserve"> nog steeds probeert de stalen te pakken.</w:t>
      </w:r>
    </w:p>
    <w:p w14:paraId="73C4CBBB" w14:textId="77777777" w:rsidR="00D36E40" w:rsidRPr="006A0C8E" w:rsidRDefault="00D36E40" w:rsidP="00D36E40">
      <w:pPr>
        <w:rPr>
          <w:rFonts w:cs="Arial"/>
        </w:rPr>
      </w:pPr>
      <w:r w:rsidRPr="006A0C8E">
        <w:rPr>
          <w:rFonts w:cs="Arial"/>
        </w:rPr>
        <w:t>Ook in de glazen potten begon ze onmiddellijk te likken, waardoor mest op en bloot verstoppen, voorlopig nog niet aan de orde is.</w:t>
      </w:r>
    </w:p>
    <w:p w14:paraId="5FC8C12A" w14:textId="77777777" w:rsidR="00D36E40" w:rsidRPr="006A0C8E" w:rsidRDefault="00D36E40" w:rsidP="00D36E40">
      <w:pPr>
        <w:rPr>
          <w:rFonts w:cs="Arial"/>
        </w:rPr>
      </w:pPr>
    </w:p>
    <w:p w14:paraId="351D05D1" w14:textId="77777777" w:rsidR="00EC0654" w:rsidRDefault="00EC0654" w:rsidP="00D36E40">
      <w:pPr>
        <w:pStyle w:val="Geenafstand"/>
        <w:rPr>
          <w:rFonts w:ascii="Arial" w:hAnsi="Arial" w:cs="Arial"/>
          <w:u w:val="single"/>
        </w:rPr>
      </w:pPr>
    </w:p>
    <w:p w14:paraId="3299A098" w14:textId="77777777" w:rsidR="00EC0654" w:rsidRDefault="00EC0654" w:rsidP="00D36E40">
      <w:pPr>
        <w:pStyle w:val="Geenafstand"/>
        <w:rPr>
          <w:rFonts w:ascii="Arial" w:hAnsi="Arial" w:cs="Arial"/>
          <w:u w:val="single"/>
        </w:rPr>
      </w:pPr>
    </w:p>
    <w:p w14:paraId="33A74864" w14:textId="05629924" w:rsidR="00D36E40" w:rsidRPr="006A0C8E" w:rsidRDefault="00D36E40" w:rsidP="00D36E40">
      <w:pPr>
        <w:pStyle w:val="Geenafstand"/>
        <w:rPr>
          <w:rFonts w:ascii="Arial" w:hAnsi="Arial" w:cs="Arial"/>
          <w:u w:val="single"/>
        </w:rPr>
      </w:pPr>
      <w:r w:rsidRPr="006A0C8E">
        <w:rPr>
          <w:rFonts w:ascii="Arial" w:hAnsi="Arial" w:cs="Arial"/>
          <w:u w:val="single"/>
        </w:rPr>
        <w:t>4 november</w:t>
      </w:r>
    </w:p>
    <w:p w14:paraId="3390FFE4" w14:textId="77777777" w:rsidR="00D36E40" w:rsidRPr="006A0C8E" w:rsidRDefault="00D36E40" w:rsidP="00D36E40">
      <w:pPr>
        <w:rPr>
          <w:rFonts w:cs="Arial"/>
        </w:rPr>
      </w:pPr>
      <w:r w:rsidRPr="006A0C8E">
        <w:rPr>
          <w:rFonts w:cs="Arial"/>
        </w:rPr>
        <w:t>Training in Herne</w:t>
      </w:r>
    </w:p>
    <w:p w14:paraId="5CB5A651" w14:textId="77777777" w:rsidR="00D36E40" w:rsidRPr="006A0C8E" w:rsidRDefault="00D36E40" w:rsidP="00D36E40">
      <w:pPr>
        <w:rPr>
          <w:rFonts w:cs="Arial"/>
        </w:rPr>
      </w:pPr>
      <w:r w:rsidRPr="006A0C8E">
        <w:rPr>
          <w:rFonts w:cs="Arial"/>
        </w:rPr>
        <w:t>We hebben de honden voor de eerste keer een negatieve rij laten doen. Dit moeten ze kunnen, omdat ze in de natuur ook vaak niets zullen vinden.</w:t>
      </w:r>
    </w:p>
    <w:p w14:paraId="3FBA5F1F" w14:textId="77777777" w:rsidR="00D36E40" w:rsidRPr="006A0C8E" w:rsidRDefault="00D36E40" w:rsidP="00D36E40">
      <w:pPr>
        <w:rPr>
          <w:rFonts w:cs="Arial"/>
        </w:rPr>
      </w:pPr>
    </w:p>
    <w:p w14:paraId="6BDFFF1A" w14:textId="77777777" w:rsidR="00D36E40" w:rsidRPr="006A0C8E" w:rsidRDefault="00D36E40" w:rsidP="00D36E40">
      <w:pPr>
        <w:rPr>
          <w:rFonts w:cs="Arial"/>
        </w:rPr>
      </w:pPr>
      <w:r w:rsidRPr="006A0C8E">
        <w:rPr>
          <w:rFonts w:cs="Arial"/>
        </w:rPr>
        <w:t>We zijn begonnen met een rij waar het wildstaal tussen zat, wat zeer weinig geur geeft, om het contrast niet te groot te maken.</w:t>
      </w:r>
    </w:p>
    <w:p w14:paraId="0B4A764B" w14:textId="77777777" w:rsidR="00D36E40" w:rsidRPr="006A0C8E" w:rsidRDefault="00D36E40" w:rsidP="00D36E40">
      <w:pPr>
        <w:rPr>
          <w:rFonts w:cs="Arial"/>
        </w:rPr>
      </w:pPr>
      <w:r w:rsidRPr="006A0C8E">
        <w:rPr>
          <w:rFonts w:cs="Arial"/>
        </w:rPr>
        <w:t>In de 2</w:t>
      </w:r>
      <w:r w:rsidRPr="006A0C8E">
        <w:rPr>
          <w:rFonts w:cs="Arial"/>
          <w:vertAlign w:val="superscript"/>
        </w:rPr>
        <w:t>e</w:t>
      </w:r>
      <w:r w:rsidRPr="006A0C8E">
        <w:rPr>
          <w:rFonts w:cs="Arial"/>
        </w:rPr>
        <w:t xml:space="preserve"> rij zat er geen otterstaal. Blue heeft dan uiteindelijk het staal met schapenmest gefixeerd.</w:t>
      </w:r>
    </w:p>
    <w:p w14:paraId="42A8D9D0" w14:textId="77777777" w:rsidR="00D36E40" w:rsidRPr="006A0C8E" w:rsidRDefault="00D36E40" w:rsidP="00D36E40">
      <w:pPr>
        <w:rPr>
          <w:rFonts w:cs="Arial"/>
        </w:rPr>
      </w:pPr>
      <w:proofErr w:type="spellStart"/>
      <w:r w:rsidRPr="006A0C8E">
        <w:rPr>
          <w:rFonts w:cs="Arial"/>
        </w:rPr>
        <w:t>Smokey</w:t>
      </w:r>
      <w:proofErr w:type="spellEnd"/>
      <w:r w:rsidRPr="006A0C8E">
        <w:rPr>
          <w:rFonts w:cs="Arial"/>
        </w:rPr>
        <w:t xml:space="preserve"> deed dit heel goed, en fixeerde niets.</w:t>
      </w:r>
    </w:p>
    <w:p w14:paraId="62B8CDBD" w14:textId="77777777" w:rsidR="00D36E40" w:rsidRPr="006A0C8E" w:rsidRDefault="00D36E40" w:rsidP="00D36E40">
      <w:pPr>
        <w:rPr>
          <w:rFonts w:cs="Arial"/>
        </w:rPr>
      </w:pPr>
      <w:r w:rsidRPr="006A0C8E">
        <w:rPr>
          <w:rFonts w:cs="Arial"/>
        </w:rPr>
        <w:t xml:space="preserve">Dan zijn we afgesloten met een rij waar terug een staal bij zat. </w:t>
      </w:r>
    </w:p>
    <w:p w14:paraId="66B9A8F2" w14:textId="77777777" w:rsidR="00D36E40" w:rsidRPr="006A0C8E" w:rsidRDefault="00D36E40" w:rsidP="00D36E40">
      <w:pPr>
        <w:rPr>
          <w:rFonts w:cs="Arial"/>
        </w:rPr>
      </w:pPr>
    </w:p>
    <w:p w14:paraId="7B932B38" w14:textId="77777777" w:rsidR="00D36E40" w:rsidRPr="006A0C8E" w:rsidRDefault="00D36E40" w:rsidP="00D36E40">
      <w:pPr>
        <w:rPr>
          <w:rFonts w:cs="Arial"/>
        </w:rPr>
      </w:pPr>
      <w:r w:rsidRPr="006A0C8E">
        <w:rPr>
          <w:rFonts w:cs="Arial"/>
        </w:rPr>
        <w:t xml:space="preserve">Hierna hebben we in de </w:t>
      </w:r>
      <w:proofErr w:type="spellStart"/>
      <w:r w:rsidRPr="006A0C8E">
        <w:rPr>
          <w:rFonts w:cs="Arial"/>
        </w:rPr>
        <w:t>paardenwei</w:t>
      </w:r>
      <w:proofErr w:type="spellEnd"/>
      <w:r w:rsidRPr="006A0C8E">
        <w:rPr>
          <w:rFonts w:cs="Arial"/>
        </w:rPr>
        <w:t xml:space="preserve"> het gedroogde wildstaal verstopt.</w:t>
      </w:r>
    </w:p>
    <w:p w14:paraId="57EE0558" w14:textId="77777777" w:rsidR="00D36E40" w:rsidRPr="006A0C8E" w:rsidRDefault="00D36E40" w:rsidP="00D36E40">
      <w:pPr>
        <w:rPr>
          <w:rFonts w:cs="Arial"/>
        </w:rPr>
      </w:pPr>
      <w:r w:rsidRPr="006A0C8E">
        <w:rPr>
          <w:rFonts w:cs="Arial"/>
        </w:rPr>
        <w:lastRenderedPageBreak/>
        <w:t>Dit was een redelijk grote oppervlakte, en toch hadden beide honden het staal redelijk snel gevonden. Blue heeft er helaas enkel aan geroken, interesse getoond, maar  uiteindelijk niet gefixeerd.</w:t>
      </w:r>
    </w:p>
    <w:p w14:paraId="614FE080" w14:textId="77777777" w:rsidR="00D36E40" w:rsidRPr="006A0C8E" w:rsidRDefault="00D36E40" w:rsidP="00D36E40">
      <w:pPr>
        <w:rPr>
          <w:rFonts w:cs="Arial"/>
        </w:rPr>
      </w:pPr>
      <w:proofErr w:type="spellStart"/>
      <w:r w:rsidRPr="006A0C8E">
        <w:rPr>
          <w:rFonts w:cs="Arial"/>
        </w:rPr>
        <w:t>Smokey</w:t>
      </w:r>
      <w:proofErr w:type="spellEnd"/>
      <w:r w:rsidRPr="006A0C8E">
        <w:rPr>
          <w:rFonts w:cs="Arial"/>
        </w:rPr>
        <w:t xml:space="preserve"> heeft er eerst van geproefd, en het dan gefixeerd.</w:t>
      </w:r>
    </w:p>
    <w:p w14:paraId="50647F0B" w14:textId="77777777" w:rsidR="00D36E40" w:rsidRPr="006A0C8E" w:rsidRDefault="00D36E40" w:rsidP="00D36E40">
      <w:pPr>
        <w:rPr>
          <w:rFonts w:cs="Arial"/>
        </w:rPr>
      </w:pPr>
      <w:r w:rsidRPr="006A0C8E">
        <w:rPr>
          <w:rFonts w:cs="Arial"/>
        </w:rPr>
        <w:t>Hierna ging ik stalen oppikken op het INBO.</w:t>
      </w:r>
    </w:p>
    <w:p w14:paraId="26F3090E" w14:textId="55C2F661" w:rsidR="00D36E40" w:rsidRPr="006A0C8E" w:rsidRDefault="00D36E40" w:rsidP="00D36E40">
      <w:pPr>
        <w:rPr>
          <w:rFonts w:cs="Arial"/>
        </w:rPr>
      </w:pPr>
      <w:r w:rsidRPr="006A0C8E">
        <w:rPr>
          <w:rFonts w:cs="Arial"/>
        </w:rPr>
        <w:t>Op weg hiernaar liep er een hond los op een zeer drukke baan. Er hadden mensen hem al zonder succes proberen vangen.</w:t>
      </w:r>
      <w:r w:rsidR="00E7170A">
        <w:rPr>
          <w:rFonts w:cs="Arial"/>
        </w:rPr>
        <w:t xml:space="preserve">  </w:t>
      </w:r>
      <w:r w:rsidRPr="006A0C8E">
        <w:rPr>
          <w:rFonts w:cs="Arial"/>
        </w:rPr>
        <w:t>Ik heb hem eerst met een lange lijn en vlees proberen lokken, maar hier had hij totaal geen interesse voor. De hond was een niet gecastreerde reu, dus heb ik uiteindelijk Blue uit de auto genomen. Hier was hij wel in geïnteresseerd en kwam uit</w:t>
      </w:r>
      <w:r w:rsidR="002D15C7">
        <w:rPr>
          <w:rFonts w:cs="Arial"/>
        </w:rPr>
        <w:t xml:space="preserve">eindelijk dicht genoeg om een </w:t>
      </w:r>
      <w:r w:rsidRPr="006A0C8E">
        <w:rPr>
          <w:rFonts w:cs="Arial"/>
        </w:rPr>
        <w:t xml:space="preserve"> lange lijn in een lus rond zijn hoofd te trekken.</w:t>
      </w:r>
    </w:p>
    <w:p w14:paraId="54AF2ABD" w14:textId="18CF9D1B" w:rsidR="00D36E40" w:rsidRPr="006A0C8E" w:rsidRDefault="00D36E40" w:rsidP="00D36E40">
      <w:pPr>
        <w:rPr>
          <w:rFonts w:cs="Arial"/>
        </w:rPr>
      </w:pPr>
      <w:r w:rsidRPr="006A0C8E">
        <w:rPr>
          <w:rFonts w:cs="Arial"/>
        </w:rPr>
        <w:t>De hond in de auto krijgen was een moeilijkere zaak. Hij was te angstig om op te pakken, maar uiteindelijk heb ik hem er aan de lange lijn in kunnen trekken.</w:t>
      </w:r>
      <w:r w:rsidRPr="006A0C8E">
        <w:rPr>
          <w:rFonts w:cs="Arial"/>
        </w:rPr>
        <w:br/>
        <w:t xml:space="preserve">Gelukkig kwamen de honden zeer goed overeen, want het was nog 20 minuten rijden naar het politiekantoor. </w:t>
      </w:r>
      <w:r w:rsidRPr="006A0C8E">
        <w:rPr>
          <w:rFonts w:cs="Arial"/>
        </w:rPr>
        <w:br/>
        <w:t>Hier heb ik Blue weer meegenomen, omdat de hond zeer slecht aan de lijn liep en op dez</w:t>
      </w:r>
      <w:r w:rsidR="00E7170A">
        <w:rPr>
          <w:rFonts w:cs="Arial"/>
        </w:rPr>
        <w:t>e manier Blue gewoon kon volgen</w:t>
      </w:r>
      <w:r w:rsidRPr="006A0C8E">
        <w:rPr>
          <w:rFonts w:cs="Arial"/>
        </w:rPr>
        <w:t xml:space="preserve"> en toch enigszins stuurbaar was.</w:t>
      </w:r>
    </w:p>
    <w:p w14:paraId="5F076787" w14:textId="77777777" w:rsidR="00D36E40" w:rsidRPr="006A0C8E" w:rsidRDefault="00D36E40" w:rsidP="00D36E40">
      <w:pPr>
        <w:rPr>
          <w:rFonts w:cs="Arial"/>
        </w:rPr>
      </w:pPr>
      <w:r w:rsidRPr="006A0C8E">
        <w:rPr>
          <w:rFonts w:cs="Arial"/>
        </w:rPr>
        <w:t>De hond was niet gechipt en is later opgehaald door het asiel.</w:t>
      </w:r>
    </w:p>
    <w:p w14:paraId="3A1BA233" w14:textId="77777777" w:rsidR="00D36E40" w:rsidRPr="006A0C8E" w:rsidRDefault="00D36E40" w:rsidP="00D36E40">
      <w:pPr>
        <w:rPr>
          <w:rFonts w:cs="Arial"/>
        </w:rPr>
      </w:pPr>
    </w:p>
    <w:p w14:paraId="512A578B" w14:textId="77777777" w:rsidR="00D36E40" w:rsidRPr="006A0C8E" w:rsidRDefault="00D36E40" w:rsidP="00D36E40">
      <w:pPr>
        <w:rPr>
          <w:rFonts w:cs="Arial"/>
        </w:rPr>
      </w:pPr>
      <w:r w:rsidRPr="006A0C8E">
        <w:rPr>
          <w:rFonts w:cs="Arial"/>
        </w:rPr>
        <w:t xml:space="preserve">Hierna hebben we nog een finale test gedaan met een nieuw otterstaal uit </w:t>
      </w:r>
      <w:proofErr w:type="spellStart"/>
      <w:r w:rsidRPr="006A0C8E">
        <w:rPr>
          <w:rFonts w:cs="Arial"/>
        </w:rPr>
        <w:t>Tsechië</w:t>
      </w:r>
      <w:proofErr w:type="spellEnd"/>
      <w:r w:rsidRPr="006A0C8E">
        <w:rPr>
          <w:rFonts w:cs="Arial"/>
        </w:rPr>
        <w:t>.</w:t>
      </w:r>
    </w:p>
    <w:p w14:paraId="5A6CC7E1" w14:textId="2D84A6D0" w:rsidR="00D36E40" w:rsidRPr="006A0C8E" w:rsidRDefault="00D36E40" w:rsidP="00D36E40">
      <w:pPr>
        <w:rPr>
          <w:rFonts w:cs="Arial"/>
        </w:rPr>
      </w:pPr>
      <w:r w:rsidRPr="006A0C8E">
        <w:rPr>
          <w:rFonts w:cs="Arial"/>
        </w:rPr>
        <w:t xml:space="preserve">Er werden voor allemaal nieuwe </w:t>
      </w:r>
      <w:proofErr w:type="spellStart"/>
      <w:r w:rsidRPr="006A0C8E">
        <w:rPr>
          <w:rFonts w:cs="Arial"/>
        </w:rPr>
        <w:t>bijgeuren</w:t>
      </w:r>
      <w:proofErr w:type="spellEnd"/>
      <w:r w:rsidRPr="006A0C8E">
        <w:rPr>
          <w:rFonts w:cs="Arial"/>
        </w:rPr>
        <w:t xml:space="preserve"> gekozen waaronder waspoeder, menselijke geur op een </w:t>
      </w:r>
      <w:proofErr w:type="spellStart"/>
      <w:r w:rsidRPr="006A0C8E">
        <w:rPr>
          <w:rFonts w:cs="Arial"/>
        </w:rPr>
        <w:t>plastieke</w:t>
      </w:r>
      <w:proofErr w:type="spellEnd"/>
      <w:r w:rsidRPr="006A0C8E">
        <w:rPr>
          <w:rFonts w:cs="Arial"/>
        </w:rPr>
        <w:t xml:space="preserve"> handschoen en het marterstaal.</w:t>
      </w:r>
      <w:r w:rsidR="00E7170A">
        <w:rPr>
          <w:rFonts w:cs="Arial"/>
        </w:rPr>
        <w:t xml:space="preserve"> </w:t>
      </w:r>
      <w:r w:rsidRPr="006A0C8E">
        <w:rPr>
          <w:rFonts w:cs="Arial"/>
        </w:rPr>
        <w:t>Beide honden hadden geen probleem met het vi</w:t>
      </w:r>
      <w:r w:rsidR="002D15C7">
        <w:rPr>
          <w:rFonts w:cs="Arial"/>
        </w:rPr>
        <w:t>n</w:t>
      </w:r>
      <w:r w:rsidRPr="006A0C8E">
        <w:rPr>
          <w:rFonts w:cs="Arial"/>
        </w:rPr>
        <w:t xml:space="preserve">den van het </w:t>
      </w:r>
      <w:proofErr w:type="spellStart"/>
      <w:r w:rsidRPr="006A0C8E">
        <w:rPr>
          <w:rFonts w:cs="Arial"/>
        </w:rPr>
        <w:t>Tsechisch</w:t>
      </w:r>
      <w:proofErr w:type="spellEnd"/>
      <w:r w:rsidRPr="006A0C8E">
        <w:rPr>
          <w:rFonts w:cs="Arial"/>
        </w:rPr>
        <w:t xml:space="preserve"> staal. </w:t>
      </w:r>
    </w:p>
    <w:p w14:paraId="2F4B0462" w14:textId="2F253D8C" w:rsidR="00D36E40" w:rsidRPr="006A0C8E" w:rsidRDefault="00D36E40" w:rsidP="00D36E40">
      <w:pPr>
        <w:rPr>
          <w:rFonts w:cs="Arial"/>
        </w:rPr>
      </w:pPr>
      <w:r w:rsidRPr="006A0C8E">
        <w:rPr>
          <w:rFonts w:cs="Arial"/>
        </w:rPr>
        <w:t>Dit duidde ze onmiddellijk aan. Blue is heeft na een aantal keren ruiken uiteindelijk toch ook het marterstaal gefixeerd.</w:t>
      </w:r>
      <w:r w:rsidR="00E7170A">
        <w:rPr>
          <w:rFonts w:cs="Arial"/>
        </w:rPr>
        <w:t xml:space="preserve">  </w:t>
      </w:r>
      <w:r w:rsidRPr="006A0C8E">
        <w:rPr>
          <w:rFonts w:cs="Arial"/>
        </w:rPr>
        <w:t>Dit is geen probleem, want nadat ze hier niet voor beloond werd, duidde ze dit ook niet meer aan.</w:t>
      </w:r>
    </w:p>
    <w:p w14:paraId="6BF3EC0E" w14:textId="77777777" w:rsidR="00D36E40" w:rsidRPr="006A0C8E" w:rsidRDefault="00D36E40" w:rsidP="00D36E40">
      <w:pPr>
        <w:rPr>
          <w:rFonts w:cs="Arial"/>
        </w:rPr>
      </w:pPr>
    </w:p>
    <w:p w14:paraId="07B3C7BB" w14:textId="62D80363" w:rsidR="00D36E40" w:rsidRPr="006A0C8E" w:rsidRDefault="00D36E40" w:rsidP="00D36E40">
      <w:pPr>
        <w:rPr>
          <w:rFonts w:cs="Arial"/>
          <w:u w:val="single"/>
        </w:rPr>
      </w:pPr>
      <w:r w:rsidRPr="006A0C8E">
        <w:rPr>
          <w:rFonts w:cs="Arial"/>
          <w:u w:val="single"/>
        </w:rPr>
        <w:t>7</w:t>
      </w:r>
      <w:r w:rsidR="006E2FD9" w:rsidRPr="006A0C8E">
        <w:rPr>
          <w:rFonts w:cs="Arial"/>
          <w:u w:val="single"/>
        </w:rPr>
        <w:t xml:space="preserve"> </w:t>
      </w:r>
      <w:r w:rsidRPr="006A0C8E">
        <w:rPr>
          <w:rFonts w:cs="Arial"/>
          <w:u w:val="single"/>
        </w:rPr>
        <w:t>november</w:t>
      </w:r>
    </w:p>
    <w:p w14:paraId="1702011E" w14:textId="77777777" w:rsidR="00D36E40" w:rsidRPr="006A0C8E" w:rsidRDefault="00D36E40" w:rsidP="00D36E40">
      <w:pPr>
        <w:rPr>
          <w:rFonts w:cs="Arial"/>
        </w:rPr>
      </w:pPr>
      <w:r w:rsidRPr="006A0C8E">
        <w:rPr>
          <w:rFonts w:cs="Arial"/>
        </w:rPr>
        <w:t xml:space="preserve">Aangezien de honden het </w:t>
      </w:r>
      <w:proofErr w:type="spellStart"/>
      <w:r w:rsidRPr="006A0C8E">
        <w:rPr>
          <w:rFonts w:cs="Arial"/>
        </w:rPr>
        <w:t>vrijzoeken</w:t>
      </w:r>
      <w:proofErr w:type="spellEnd"/>
      <w:r w:rsidRPr="006A0C8E">
        <w:rPr>
          <w:rFonts w:cs="Arial"/>
        </w:rPr>
        <w:t xml:space="preserve"> goed beginnen doen, spraken we af in het fort van Mortsel. Hier hebben we 3 oefeningen gedaan. Een op een pleintje ter grote van een voetbalveld, 1 aan de oever van de vijver en als laatste nog een pleintje.</w:t>
      </w:r>
    </w:p>
    <w:p w14:paraId="42F18782" w14:textId="77777777" w:rsidR="00D36E40" w:rsidRPr="006A0C8E" w:rsidRDefault="00D36E40" w:rsidP="00D36E40">
      <w:pPr>
        <w:rPr>
          <w:rFonts w:cs="Arial"/>
        </w:rPr>
      </w:pPr>
      <w:proofErr w:type="spellStart"/>
      <w:r w:rsidRPr="006A0C8E">
        <w:rPr>
          <w:rFonts w:cs="Arial"/>
        </w:rPr>
        <w:t>Smokey</w:t>
      </w:r>
      <w:proofErr w:type="spellEnd"/>
      <w:r w:rsidRPr="006A0C8E">
        <w:rPr>
          <w:rFonts w:cs="Arial"/>
        </w:rPr>
        <w:t xml:space="preserve"> had het wat moeilijk met zicht te concentreren met alle mensen, honden en de nieuwe omgeving, maar liet wel heel mooie fixaties zien. Blue was dan weer erg kalm en vond de stalen onmiddellijk maar duidde ze niet echt aan. Ze bleef er eigenlijk gewoon bij staan, wat niet echt een duidelijk genoeg signaal is.</w:t>
      </w:r>
    </w:p>
    <w:p w14:paraId="46E85520" w14:textId="77777777" w:rsidR="00D36E40" w:rsidRPr="006A0C8E" w:rsidRDefault="00D36E40" w:rsidP="00D36E40">
      <w:pPr>
        <w:rPr>
          <w:rFonts w:cs="Arial"/>
        </w:rPr>
      </w:pPr>
    </w:p>
    <w:p w14:paraId="5C41A654" w14:textId="5B6046F2" w:rsidR="00D36E40" w:rsidRPr="006A0C8E" w:rsidRDefault="00D36E40" w:rsidP="00D36E40">
      <w:pPr>
        <w:rPr>
          <w:rFonts w:cs="Arial"/>
        </w:rPr>
      </w:pPr>
      <w:r w:rsidRPr="006A0C8E">
        <w:rPr>
          <w:rFonts w:cs="Arial"/>
        </w:rPr>
        <w:t xml:space="preserve">We waren beiden erg tevreden over deze resultaten, omdat deze oefening een praktijksituatie goed nabootst. </w:t>
      </w:r>
      <w:r w:rsidR="00E7170A">
        <w:rPr>
          <w:rFonts w:cs="Arial"/>
        </w:rPr>
        <w:t xml:space="preserve"> </w:t>
      </w:r>
      <w:r w:rsidRPr="006A0C8E">
        <w:rPr>
          <w:rFonts w:cs="Arial"/>
        </w:rPr>
        <w:t xml:space="preserve">Er werd wel nog gezocht met een </w:t>
      </w:r>
      <w:proofErr w:type="spellStart"/>
      <w:r w:rsidRPr="006A0C8E">
        <w:rPr>
          <w:rFonts w:cs="Arial"/>
        </w:rPr>
        <w:t>Planckendaelstaal</w:t>
      </w:r>
      <w:proofErr w:type="spellEnd"/>
      <w:r w:rsidRPr="006A0C8E">
        <w:rPr>
          <w:rFonts w:cs="Arial"/>
        </w:rPr>
        <w:t xml:space="preserve"> van enkele weken oud, dat erg veel geur afgeeft.</w:t>
      </w:r>
      <w:r w:rsidR="00E7170A">
        <w:rPr>
          <w:rFonts w:cs="Arial"/>
        </w:rPr>
        <w:t xml:space="preserve"> </w:t>
      </w:r>
      <w:r w:rsidRPr="006A0C8E">
        <w:rPr>
          <w:rFonts w:cs="Arial"/>
        </w:rPr>
        <w:t>Moesten we in de praktijk een zeer oud gedroogd staal vinden, is het nog de vraag of de honden hierop zullen reageren.</w:t>
      </w:r>
    </w:p>
    <w:p w14:paraId="5D96BFB4" w14:textId="77777777" w:rsidR="00D36E40" w:rsidRPr="006A0C8E" w:rsidRDefault="00D36E40" w:rsidP="00D36E40">
      <w:pPr>
        <w:rPr>
          <w:rFonts w:cs="Arial"/>
        </w:rPr>
      </w:pPr>
    </w:p>
    <w:p w14:paraId="7B453866" w14:textId="77777777" w:rsidR="00D36E40" w:rsidRPr="006A0C8E" w:rsidRDefault="00D36E40" w:rsidP="00D36E40">
      <w:pPr>
        <w:rPr>
          <w:rFonts w:cs="Arial"/>
        </w:rPr>
      </w:pPr>
      <w:r w:rsidRPr="006A0C8E">
        <w:rPr>
          <w:rFonts w:cs="Arial"/>
          <w:u w:val="single"/>
        </w:rPr>
        <w:t>9 november</w:t>
      </w:r>
    </w:p>
    <w:p w14:paraId="2991A35B" w14:textId="77777777" w:rsidR="00D36E40" w:rsidRPr="006A0C8E" w:rsidRDefault="00D36E40" w:rsidP="00D36E40">
      <w:pPr>
        <w:rPr>
          <w:rFonts w:cs="Arial"/>
        </w:rPr>
      </w:pPr>
      <w:proofErr w:type="spellStart"/>
      <w:r w:rsidRPr="006A0C8E">
        <w:rPr>
          <w:rFonts w:cs="Arial"/>
        </w:rPr>
        <w:t>Vrijzoeken</w:t>
      </w:r>
      <w:proofErr w:type="spellEnd"/>
      <w:r w:rsidRPr="006A0C8E">
        <w:rPr>
          <w:rFonts w:cs="Arial"/>
        </w:rPr>
        <w:t xml:space="preserve"> op een pleintje met </w:t>
      </w:r>
      <w:proofErr w:type="spellStart"/>
      <w:r w:rsidRPr="006A0C8E">
        <w:rPr>
          <w:rFonts w:cs="Arial"/>
        </w:rPr>
        <w:t>Planckendael</w:t>
      </w:r>
      <w:proofErr w:type="spellEnd"/>
      <w:r w:rsidRPr="006A0C8E">
        <w:rPr>
          <w:rFonts w:cs="Arial"/>
        </w:rPr>
        <w:t xml:space="preserve"> stalen: vrij grote hoeveelheid en nog liquide.</w:t>
      </w:r>
    </w:p>
    <w:p w14:paraId="5334AF1A" w14:textId="77777777" w:rsidR="00D36E40" w:rsidRPr="006A0C8E" w:rsidRDefault="00D36E40" w:rsidP="00D36E40">
      <w:pPr>
        <w:rPr>
          <w:rFonts w:cs="Arial"/>
        </w:rPr>
      </w:pPr>
      <w:r w:rsidRPr="006A0C8E">
        <w:rPr>
          <w:rFonts w:cs="Arial"/>
        </w:rPr>
        <w:t>De hond pikt deze geur zeer snel op en kon in één rechte lijn de geur volgen tot bij het staal. Blue liet een mooie fixatie zien.</w:t>
      </w:r>
    </w:p>
    <w:p w14:paraId="272E5881" w14:textId="77777777" w:rsidR="00D36E40" w:rsidRPr="006A0C8E" w:rsidRDefault="00D36E40" w:rsidP="00D36E40">
      <w:pPr>
        <w:rPr>
          <w:rFonts w:cs="Arial"/>
        </w:rPr>
      </w:pPr>
    </w:p>
    <w:p w14:paraId="38062175" w14:textId="77777777" w:rsidR="00D36E40" w:rsidRPr="006A0C8E" w:rsidRDefault="00D36E40" w:rsidP="00D36E40">
      <w:pPr>
        <w:rPr>
          <w:rFonts w:cs="Arial"/>
        </w:rPr>
      </w:pPr>
      <w:r w:rsidRPr="006A0C8E">
        <w:rPr>
          <w:rFonts w:cs="Arial"/>
        </w:rPr>
        <w:t>Hierna werd er nog een training gehoorzaamheid gedaan.</w:t>
      </w:r>
    </w:p>
    <w:p w14:paraId="5E3E621D" w14:textId="77777777" w:rsidR="00D36E40" w:rsidRPr="006A0C8E" w:rsidRDefault="00D36E40" w:rsidP="00D36E40">
      <w:pPr>
        <w:rPr>
          <w:rFonts w:cs="Arial"/>
        </w:rPr>
      </w:pPr>
      <w:r w:rsidRPr="006A0C8E">
        <w:rPr>
          <w:rFonts w:cs="Arial"/>
        </w:rPr>
        <w:t xml:space="preserve">Een van de oefeningen was een </w:t>
      </w:r>
      <w:proofErr w:type="spellStart"/>
      <w:r w:rsidRPr="006A0C8E">
        <w:rPr>
          <w:rFonts w:cs="Arial"/>
        </w:rPr>
        <w:t>zoekapport</w:t>
      </w:r>
      <w:proofErr w:type="spellEnd"/>
      <w:r w:rsidRPr="006A0C8E">
        <w:rPr>
          <w:rFonts w:cs="Arial"/>
        </w:rPr>
        <w:t xml:space="preserve">, waarbij de </w:t>
      </w:r>
      <w:proofErr w:type="spellStart"/>
      <w:r w:rsidRPr="006A0C8E">
        <w:rPr>
          <w:rFonts w:cs="Arial"/>
        </w:rPr>
        <w:t>apport</w:t>
      </w:r>
      <w:proofErr w:type="spellEnd"/>
      <w:r w:rsidRPr="006A0C8E">
        <w:rPr>
          <w:rFonts w:cs="Arial"/>
        </w:rPr>
        <w:t xml:space="preserve"> weg gegooid werd over een hek, en de hond zelf naar een poortje moet zoeken om aan de andere kant van het hek te geraken. Hierbij moet de hond probleemoplossend denken, wat van pas komt bij het zoeken op moeilijk bereikbare plaatsen.</w:t>
      </w:r>
    </w:p>
    <w:p w14:paraId="1A46DFDC" w14:textId="77777777" w:rsidR="00D36E40" w:rsidRPr="006A0C8E" w:rsidRDefault="00D36E40" w:rsidP="00D36E40">
      <w:pPr>
        <w:rPr>
          <w:rFonts w:cs="Arial"/>
        </w:rPr>
      </w:pPr>
    </w:p>
    <w:p w14:paraId="2C06AEEC" w14:textId="77777777" w:rsidR="00D36E40" w:rsidRPr="006A0C8E" w:rsidRDefault="00D36E40" w:rsidP="00D36E40">
      <w:pPr>
        <w:rPr>
          <w:rFonts w:cs="Arial"/>
        </w:rPr>
      </w:pPr>
      <w:r w:rsidRPr="006A0C8E">
        <w:rPr>
          <w:rFonts w:cs="Arial"/>
          <w:u w:val="single"/>
        </w:rPr>
        <w:t>11 november</w:t>
      </w:r>
    </w:p>
    <w:p w14:paraId="17716FD3" w14:textId="77777777" w:rsidR="00D36E40" w:rsidRPr="006A0C8E" w:rsidRDefault="00D36E40" w:rsidP="00D36E40">
      <w:pPr>
        <w:rPr>
          <w:rFonts w:cs="Arial"/>
        </w:rPr>
      </w:pPr>
      <w:r w:rsidRPr="006A0C8E">
        <w:rPr>
          <w:rFonts w:cs="Arial"/>
        </w:rPr>
        <w:t>We kregen een vers otterstaal opgestuurd uit Nederland.</w:t>
      </w:r>
    </w:p>
    <w:p w14:paraId="75DBAE31" w14:textId="01F1C9CB" w:rsidR="00D36E40" w:rsidRPr="006A0C8E" w:rsidRDefault="00D36E40" w:rsidP="00D36E40">
      <w:pPr>
        <w:rPr>
          <w:rFonts w:cs="Arial"/>
        </w:rPr>
      </w:pPr>
      <w:r w:rsidRPr="006A0C8E">
        <w:rPr>
          <w:rFonts w:cs="Arial"/>
        </w:rPr>
        <w:t xml:space="preserve">Hier werd eerst een line-up mee gedaan, samen met verschillende nieuwe </w:t>
      </w:r>
      <w:proofErr w:type="spellStart"/>
      <w:r w:rsidRPr="006A0C8E">
        <w:rPr>
          <w:rFonts w:cs="Arial"/>
        </w:rPr>
        <w:t>bijgeuren</w:t>
      </w:r>
      <w:proofErr w:type="spellEnd"/>
      <w:r w:rsidRPr="006A0C8E">
        <w:rPr>
          <w:rFonts w:cs="Arial"/>
        </w:rPr>
        <w:t xml:space="preserve">, waaronder mandarijn en </w:t>
      </w:r>
      <w:proofErr w:type="spellStart"/>
      <w:r w:rsidRPr="006A0C8E">
        <w:rPr>
          <w:rFonts w:cs="Arial"/>
        </w:rPr>
        <w:t>eende</w:t>
      </w:r>
      <w:r w:rsidR="002D15C7">
        <w:rPr>
          <w:rFonts w:cs="Arial"/>
        </w:rPr>
        <w:t>n</w:t>
      </w:r>
      <w:r w:rsidRPr="006A0C8E">
        <w:rPr>
          <w:rFonts w:cs="Arial"/>
        </w:rPr>
        <w:t>mest</w:t>
      </w:r>
      <w:proofErr w:type="spellEnd"/>
      <w:r w:rsidRPr="006A0C8E">
        <w:rPr>
          <w:rFonts w:cs="Arial"/>
        </w:rPr>
        <w:t>.</w:t>
      </w:r>
    </w:p>
    <w:p w14:paraId="07B68504" w14:textId="77777777" w:rsidR="00D36E40" w:rsidRPr="006A0C8E" w:rsidRDefault="00D36E40" w:rsidP="00D36E40">
      <w:pPr>
        <w:rPr>
          <w:rFonts w:cs="Arial"/>
        </w:rPr>
      </w:pPr>
      <w:proofErr w:type="spellStart"/>
      <w:r w:rsidRPr="006A0C8E">
        <w:rPr>
          <w:rFonts w:cs="Arial"/>
        </w:rPr>
        <w:lastRenderedPageBreak/>
        <w:t>Smokey</w:t>
      </w:r>
      <w:proofErr w:type="spellEnd"/>
      <w:r w:rsidRPr="006A0C8E">
        <w:rPr>
          <w:rFonts w:cs="Arial"/>
        </w:rPr>
        <w:t xml:space="preserve"> had 3 </w:t>
      </w:r>
      <w:proofErr w:type="spellStart"/>
      <w:r w:rsidRPr="006A0C8E">
        <w:rPr>
          <w:rFonts w:cs="Arial"/>
        </w:rPr>
        <w:t>reruns</w:t>
      </w:r>
      <w:proofErr w:type="spellEnd"/>
      <w:r w:rsidRPr="006A0C8E">
        <w:rPr>
          <w:rFonts w:cs="Arial"/>
        </w:rPr>
        <w:t xml:space="preserve"> nodig, maar duidde hierna het staal aan.</w:t>
      </w:r>
    </w:p>
    <w:p w14:paraId="00199DA2" w14:textId="77777777" w:rsidR="00D36E40" w:rsidRPr="006A0C8E" w:rsidRDefault="00D36E40" w:rsidP="00D36E40">
      <w:pPr>
        <w:rPr>
          <w:rFonts w:cs="Arial"/>
        </w:rPr>
      </w:pPr>
      <w:r w:rsidRPr="006A0C8E">
        <w:rPr>
          <w:rFonts w:cs="Arial"/>
        </w:rPr>
        <w:t>De tweede keer wisselde ze met haar fixatie af tussen bokaal 1 &amp; 2 (kippenvoer en het otterstaal) Na de geuren volledig om te wisselen en een aanmaning duidde ze het juist aan.</w:t>
      </w:r>
    </w:p>
    <w:p w14:paraId="71C105A6" w14:textId="77777777" w:rsidR="00D36E40" w:rsidRPr="006A0C8E" w:rsidRDefault="00D36E40" w:rsidP="00D36E40">
      <w:pPr>
        <w:rPr>
          <w:rFonts w:cs="Arial"/>
        </w:rPr>
      </w:pPr>
      <w:r w:rsidRPr="006A0C8E">
        <w:rPr>
          <w:rFonts w:cs="Arial"/>
        </w:rPr>
        <w:t xml:space="preserve">Dit gebrek aan concentratie kan liggen aan het feit, dat </w:t>
      </w:r>
      <w:proofErr w:type="spellStart"/>
      <w:r w:rsidRPr="006A0C8E">
        <w:rPr>
          <w:rFonts w:cs="Arial"/>
        </w:rPr>
        <w:t>Smokey</w:t>
      </w:r>
      <w:proofErr w:type="spellEnd"/>
      <w:r w:rsidRPr="006A0C8E">
        <w:rPr>
          <w:rFonts w:cs="Arial"/>
        </w:rPr>
        <w:t xml:space="preserve"> de vorige dagen op een andere geur (vliegende herten) getraind heeft.</w:t>
      </w:r>
    </w:p>
    <w:p w14:paraId="20080E27" w14:textId="19B448E1" w:rsidR="00D36E40" w:rsidRPr="006A0C8E" w:rsidRDefault="00D36E40" w:rsidP="00D36E40">
      <w:pPr>
        <w:rPr>
          <w:rFonts w:cs="Arial"/>
        </w:rPr>
      </w:pPr>
      <w:r w:rsidRPr="006A0C8E">
        <w:rPr>
          <w:rFonts w:cs="Arial"/>
        </w:rPr>
        <w:t>Blue herkende het otterstaal onmiddellijk en had hier geen problemen mee.</w:t>
      </w:r>
    </w:p>
    <w:p w14:paraId="7013AADB" w14:textId="77777777" w:rsidR="00D36E40" w:rsidRPr="006A0C8E" w:rsidRDefault="00D36E40" w:rsidP="00D36E40">
      <w:pPr>
        <w:rPr>
          <w:rFonts w:cs="Arial"/>
        </w:rPr>
      </w:pPr>
      <w:r w:rsidRPr="006A0C8E">
        <w:rPr>
          <w:rFonts w:cs="Arial"/>
        </w:rPr>
        <w:t>Bij de volgende oefening was er een staal in de berm verstopt en moest de hond vrij zoeken.</w:t>
      </w:r>
    </w:p>
    <w:p w14:paraId="3D8E98B5" w14:textId="77777777" w:rsidR="00D36E40" w:rsidRPr="006A0C8E" w:rsidRDefault="00D36E40" w:rsidP="00D36E40">
      <w:pPr>
        <w:rPr>
          <w:rFonts w:cs="Arial"/>
        </w:rPr>
      </w:pPr>
      <w:r w:rsidRPr="006A0C8E">
        <w:rPr>
          <w:rFonts w:cs="Arial"/>
        </w:rPr>
        <w:t xml:space="preserve">Deze stalen zaten in erg dunne buisjes, in gaten in de grond verstopt. </w:t>
      </w:r>
    </w:p>
    <w:p w14:paraId="2285290E" w14:textId="77777777" w:rsidR="00D36E40" w:rsidRPr="006A0C8E" w:rsidRDefault="00D36E40" w:rsidP="00D36E40">
      <w:pPr>
        <w:rPr>
          <w:rFonts w:cs="Arial"/>
        </w:rPr>
      </w:pPr>
      <w:r w:rsidRPr="006A0C8E">
        <w:rPr>
          <w:rFonts w:cs="Arial"/>
        </w:rPr>
        <w:t>Blue heeft het terrein verschillende keren over gelopen maar geen geur opgevangen. Uiteindelijk moest ik haar echt wijzen, waar het staal lag, voor ze het fixeerde.</w:t>
      </w:r>
    </w:p>
    <w:p w14:paraId="23128DAF" w14:textId="1372ADE4" w:rsidR="00D36E40" w:rsidRPr="006A0C8E" w:rsidRDefault="00D36E40" w:rsidP="00D36E40">
      <w:pPr>
        <w:rPr>
          <w:rFonts w:cs="Arial"/>
        </w:rPr>
      </w:pPr>
      <w:proofErr w:type="spellStart"/>
      <w:r w:rsidRPr="006A0C8E">
        <w:rPr>
          <w:rFonts w:cs="Arial"/>
        </w:rPr>
        <w:t>Smokey</w:t>
      </w:r>
      <w:proofErr w:type="spellEnd"/>
      <w:r w:rsidRPr="006A0C8E">
        <w:rPr>
          <w:rFonts w:cs="Arial"/>
        </w:rPr>
        <w:t xml:space="preserve"> moest ook enkele keren over de berm lopen, maar vond het staal wel zelf.</w:t>
      </w:r>
    </w:p>
    <w:p w14:paraId="19D23C75" w14:textId="77777777" w:rsidR="00D36E40" w:rsidRPr="006A0C8E" w:rsidRDefault="00D36E40" w:rsidP="00D36E40">
      <w:pPr>
        <w:rPr>
          <w:rFonts w:cs="Arial"/>
        </w:rPr>
      </w:pPr>
      <w:r w:rsidRPr="006A0C8E">
        <w:rPr>
          <w:rFonts w:cs="Arial"/>
        </w:rPr>
        <w:t>Waarschijnlijk kregen de honden weinig geur, omdat de mest diep in de buisjes zat en het redelijk hard waaide, waardoor de geur geen kans kreeg uit de buisjes te komen.</w:t>
      </w:r>
    </w:p>
    <w:p w14:paraId="31660BBA" w14:textId="77777777" w:rsidR="00D36E40" w:rsidRPr="006A0C8E" w:rsidRDefault="00D36E40" w:rsidP="00D36E40">
      <w:pPr>
        <w:rPr>
          <w:rFonts w:cs="Arial"/>
        </w:rPr>
      </w:pPr>
    </w:p>
    <w:p w14:paraId="32DCB364" w14:textId="77777777" w:rsidR="00D36E40" w:rsidRPr="006A0C8E" w:rsidRDefault="00D36E40" w:rsidP="00D36E40">
      <w:pPr>
        <w:rPr>
          <w:rFonts w:cs="Arial"/>
          <w:u w:val="single"/>
        </w:rPr>
      </w:pPr>
      <w:r w:rsidRPr="006A0C8E">
        <w:rPr>
          <w:rFonts w:cs="Arial"/>
          <w:u w:val="single"/>
        </w:rPr>
        <w:t>16 november</w:t>
      </w:r>
    </w:p>
    <w:p w14:paraId="57DACE7B" w14:textId="14DDDE12" w:rsidR="00D36E40" w:rsidRPr="006A0C8E" w:rsidRDefault="00D36E40" w:rsidP="00D36E40">
      <w:pPr>
        <w:rPr>
          <w:rFonts w:cs="Arial"/>
        </w:rPr>
      </w:pPr>
      <w:r w:rsidRPr="006A0C8E">
        <w:rPr>
          <w:rFonts w:cs="Arial"/>
        </w:rPr>
        <w:t xml:space="preserve">Er werd een oefening klaargezet met de 2 verschillende wildstalen en 1 </w:t>
      </w:r>
      <w:proofErr w:type="spellStart"/>
      <w:r w:rsidR="006E2FD9" w:rsidRPr="006A0C8E">
        <w:rPr>
          <w:rFonts w:cs="Arial"/>
        </w:rPr>
        <w:t>P</w:t>
      </w:r>
      <w:r w:rsidRPr="006A0C8E">
        <w:rPr>
          <w:rFonts w:cs="Arial"/>
        </w:rPr>
        <w:t>lanckendaelstaal</w:t>
      </w:r>
      <w:proofErr w:type="spellEnd"/>
      <w:r w:rsidRPr="006A0C8E">
        <w:rPr>
          <w:rFonts w:cs="Arial"/>
        </w:rPr>
        <w:t>.</w:t>
      </w:r>
    </w:p>
    <w:p w14:paraId="003025A5" w14:textId="77777777" w:rsidR="00D36E40" w:rsidRPr="006A0C8E" w:rsidRDefault="00D36E40" w:rsidP="00D36E40">
      <w:pPr>
        <w:rPr>
          <w:rFonts w:cs="Arial"/>
        </w:rPr>
      </w:pPr>
      <w:r w:rsidRPr="006A0C8E">
        <w:rPr>
          <w:rFonts w:cs="Arial"/>
        </w:rPr>
        <w:t>Deze keer vond Blue de wildstalen zonder problemen. Er moet dus rekening mee gehouden worden, dat met veel wind, gedroogde stalen voor de hond, zeer moeilijk te vinden zijn!</w:t>
      </w:r>
    </w:p>
    <w:p w14:paraId="5220E011" w14:textId="29157411" w:rsidR="00D36E40" w:rsidRPr="006A0C8E" w:rsidRDefault="006E2FD9" w:rsidP="00D36E40">
      <w:pPr>
        <w:rPr>
          <w:rFonts w:cs="Arial"/>
        </w:rPr>
      </w:pPr>
      <w:r w:rsidRPr="006A0C8E">
        <w:rPr>
          <w:rFonts w:cs="Arial"/>
        </w:rPr>
        <w:t xml:space="preserve">Het verse </w:t>
      </w:r>
      <w:proofErr w:type="spellStart"/>
      <w:r w:rsidRPr="006A0C8E">
        <w:rPr>
          <w:rFonts w:cs="Arial"/>
        </w:rPr>
        <w:t>Pl</w:t>
      </w:r>
      <w:r w:rsidR="00D36E40" w:rsidRPr="006A0C8E">
        <w:rPr>
          <w:rFonts w:cs="Arial"/>
        </w:rPr>
        <w:t>anck</w:t>
      </w:r>
      <w:r w:rsidRPr="006A0C8E">
        <w:rPr>
          <w:rFonts w:cs="Arial"/>
        </w:rPr>
        <w:t>e</w:t>
      </w:r>
      <w:r w:rsidR="00D36E40" w:rsidRPr="006A0C8E">
        <w:rPr>
          <w:rFonts w:cs="Arial"/>
        </w:rPr>
        <w:t>ndael</w:t>
      </w:r>
      <w:proofErr w:type="spellEnd"/>
      <w:r w:rsidR="00D36E40" w:rsidRPr="006A0C8E">
        <w:rPr>
          <w:rFonts w:cs="Arial"/>
        </w:rPr>
        <w:t xml:space="preserve"> staal </w:t>
      </w:r>
      <w:r w:rsidRPr="006A0C8E">
        <w:rPr>
          <w:rFonts w:cs="Arial"/>
        </w:rPr>
        <w:t>werd</w:t>
      </w:r>
      <w:r w:rsidR="00D36E40" w:rsidRPr="006A0C8E">
        <w:rPr>
          <w:rFonts w:cs="Arial"/>
        </w:rPr>
        <w:t xml:space="preserve"> op een moeilijk bereikbare plaats verstopt, zodat de hond het staal niet van dichtbij kan fixeren. Op afstand is de fixatie niet even goed, maar je kan aan de hond wel zien dat ze iets gevonden heeft. Daarom is het erg belangrijk veel blind te werken, zodat je deze tekenen goed leert herkennen.</w:t>
      </w:r>
    </w:p>
    <w:p w14:paraId="6883CBCE" w14:textId="77777777" w:rsidR="00E7170A" w:rsidRPr="006A0C8E" w:rsidRDefault="00E7170A" w:rsidP="00D36E40">
      <w:pPr>
        <w:rPr>
          <w:rFonts w:cs="Arial"/>
        </w:rPr>
      </w:pPr>
    </w:p>
    <w:p w14:paraId="18BA55DE" w14:textId="77777777" w:rsidR="00D36E40" w:rsidRPr="006A0C8E" w:rsidRDefault="00D36E40" w:rsidP="00D36E40">
      <w:pPr>
        <w:rPr>
          <w:rFonts w:cs="Arial"/>
          <w:u w:val="single"/>
        </w:rPr>
      </w:pPr>
      <w:r w:rsidRPr="006A0C8E">
        <w:rPr>
          <w:rFonts w:cs="Arial"/>
          <w:u w:val="single"/>
        </w:rPr>
        <w:t>20 november</w:t>
      </w:r>
    </w:p>
    <w:p w14:paraId="3F7CF752" w14:textId="77777777" w:rsidR="00D36E40" w:rsidRPr="006A0C8E" w:rsidRDefault="00D36E40" w:rsidP="00D36E40">
      <w:pPr>
        <w:rPr>
          <w:rFonts w:cs="Arial"/>
        </w:rPr>
      </w:pPr>
      <w:r w:rsidRPr="006A0C8E">
        <w:rPr>
          <w:rFonts w:cs="Arial"/>
        </w:rPr>
        <w:t>Het regende heel erg hard, waardoor ik een grote oefening heb klaargezet op een veldje.</w:t>
      </w:r>
    </w:p>
    <w:p w14:paraId="12E058F0" w14:textId="01B058F0" w:rsidR="00D36E40" w:rsidRPr="006A0C8E" w:rsidRDefault="00D36E40" w:rsidP="00D36E40">
      <w:pPr>
        <w:rPr>
          <w:rFonts w:cs="Arial"/>
        </w:rPr>
      </w:pPr>
      <w:r w:rsidRPr="006A0C8E">
        <w:rPr>
          <w:rFonts w:cs="Arial"/>
        </w:rPr>
        <w:t>De regen zorgt ervoor dat er veel meer geuren vrijkomen, maar ook in deze situatie moet de hond kunnen zoeken.</w:t>
      </w:r>
      <w:r w:rsidR="00E7170A">
        <w:rPr>
          <w:rFonts w:cs="Arial"/>
        </w:rPr>
        <w:t xml:space="preserve">  </w:t>
      </w:r>
      <w:r w:rsidRPr="006A0C8E">
        <w:rPr>
          <w:rFonts w:cs="Arial"/>
        </w:rPr>
        <w:t>Hier had ze echter totaal geen probleem mee Ze had alle stalen onmiddellijk, maar was zo in het zoeken aan het opgaan, dat ze zeer slecht fixeerde. Moest ik de oefening niet zelf gezet hebben, had ik de fixatie waarschijnlijk niet herkend. Daarom moet ik meer trainen op het zoeken op grotere oppervlakten, zodat ze ook daar geconcentreerd genoeg blijft om ook de fixatie goed uit te voeren.</w:t>
      </w:r>
    </w:p>
    <w:p w14:paraId="30070E97" w14:textId="77777777" w:rsidR="00E7170A" w:rsidRDefault="00E7170A" w:rsidP="00D36E40">
      <w:pPr>
        <w:rPr>
          <w:rFonts w:cs="Arial"/>
          <w:u w:val="single"/>
        </w:rPr>
      </w:pPr>
    </w:p>
    <w:p w14:paraId="53D07B87" w14:textId="75DFDB67" w:rsidR="00D36E40" w:rsidRPr="006A0C8E" w:rsidRDefault="00D36E40" w:rsidP="00D36E40">
      <w:pPr>
        <w:rPr>
          <w:rFonts w:cs="Arial"/>
          <w:u w:val="single"/>
        </w:rPr>
      </w:pPr>
      <w:r w:rsidRPr="006A0C8E">
        <w:rPr>
          <w:rFonts w:cs="Arial"/>
          <w:u w:val="single"/>
        </w:rPr>
        <w:t>25 november</w:t>
      </w:r>
    </w:p>
    <w:p w14:paraId="001FCAEE" w14:textId="77777777" w:rsidR="00D36E40" w:rsidRPr="006A0C8E" w:rsidRDefault="00D36E40" w:rsidP="00D36E40">
      <w:pPr>
        <w:rPr>
          <w:rFonts w:cs="Arial"/>
        </w:rPr>
      </w:pPr>
      <w:r w:rsidRPr="006A0C8E">
        <w:rPr>
          <w:rFonts w:cs="Arial"/>
        </w:rPr>
        <w:t xml:space="preserve">Gehoorzaamheidstraining. </w:t>
      </w:r>
    </w:p>
    <w:p w14:paraId="69202075" w14:textId="6EC6DC67" w:rsidR="00D36E40" w:rsidRPr="006A0C8E" w:rsidRDefault="00D36E40" w:rsidP="00D36E40">
      <w:pPr>
        <w:rPr>
          <w:rFonts w:cs="Arial"/>
        </w:rPr>
      </w:pPr>
      <w:r w:rsidRPr="006A0C8E">
        <w:rPr>
          <w:rFonts w:cs="Arial"/>
        </w:rPr>
        <w:t>De honden moesten een blijf-oefening doen, terwijl de geleider uit het zicht moet gaan staan. Verder werd er geoefend op het aan- en afgelijnd volgen, voedselweigering, en het oproepen tussen voedsel en speelgoed.</w:t>
      </w:r>
      <w:r w:rsidR="00E7170A">
        <w:rPr>
          <w:rFonts w:cs="Arial"/>
        </w:rPr>
        <w:t xml:space="preserve"> </w:t>
      </w:r>
      <w:r w:rsidRPr="006A0C8E">
        <w:rPr>
          <w:rFonts w:cs="Arial"/>
        </w:rPr>
        <w:t>Dit is een zeer goede oefening, aangezien de hond ook in de nabijheid van voedsel en spelende kinderen moet kunnen zoeken.</w:t>
      </w:r>
    </w:p>
    <w:p w14:paraId="108A2437" w14:textId="77777777" w:rsidR="00D36E40" w:rsidRPr="006A0C8E" w:rsidRDefault="00D36E40" w:rsidP="00D36E40">
      <w:pPr>
        <w:rPr>
          <w:rFonts w:cs="Arial"/>
        </w:rPr>
      </w:pPr>
    </w:p>
    <w:p w14:paraId="1E9C0130" w14:textId="77777777" w:rsidR="00D36E40" w:rsidRPr="006A0C8E" w:rsidRDefault="00D36E40" w:rsidP="00D36E40">
      <w:pPr>
        <w:rPr>
          <w:rFonts w:cs="Arial"/>
          <w:u w:val="single"/>
        </w:rPr>
      </w:pPr>
      <w:r w:rsidRPr="006A0C8E">
        <w:rPr>
          <w:rFonts w:cs="Arial"/>
          <w:u w:val="single"/>
        </w:rPr>
        <w:t>2december</w:t>
      </w:r>
    </w:p>
    <w:p w14:paraId="5BF9A2F8" w14:textId="19E6973E" w:rsidR="00D36E40" w:rsidRDefault="00D36E40" w:rsidP="00D36E40">
      <w:pPr>
        <w:rPr>
          <w:rFonts w:cs="Arial"/>
        </w:rPr>
      </w:pPr>
      <w:r w:rsidRPr="006A0C8E">
        <w:rPr>
          <w:rFonts w:cs="Arial"/>
        </w:rPr>
        <w:t xml:space="preserve">Eerst hebben we </w:t>
      </w:r>
      <w:r w:rsidR="00A5448E">
        <w:rPr>
          <w:rFonts w:cs="Arial"/>
        </w:rPr>
        <w:t>mijn b</w:t>
      </w:r>
      <w:r w:rsidRPr="006A0C8E">
        <w:rPr>
          <w:rFonts w:cs="Arial"/>
        </w:rPr>
        <w:t>achelor proef overlopen. Er moet meer structuur door gevoerd worden en er werden enkele aanpassingen besproken. Hierna werden de volgende stappen in de training besproken.</w:t>
      </w:r>
      <w:r w:rsidR="00E7170A">
        <w:rPr>
          <w:rFonts w:cs="Arial"/>
        </w:rPr>
        <w:t xml:space="preserve">  </w:t>
      </w:r>
      <w:r w:rsidRPr="006A0C8E">
        <w:rPr>
          <w:rFonts w:cs="Arial"/>
        </w:rPr>
        <w:t xml:space="preserve">We hebben op een nieuw terrein verschillende stalen en </w:t>
      </w:r>
      <w:proofErr w:type="spellStart"/>
      <w:r w:rsidRPr="006A0C8E">
        <w:rPr>
          <w:rFonts w:cs="Arial"/>
        </w:rPr>
        <w:t>bijgeuren</w:t>
      </w:r>
      <w:proofErr w:type="spellEnd"/>
      <w:r w:rsidRPr="006A0C8E">
        <w:rPr>
          <w:rFonts w:cs="Arial"/>
        </w:rPr>
        <w:t xml:space="preserve"> verstopt. Blue heeft hier 2 van de 3 gevonden. </w:t>
      </w:r>
      <w:proofErr w:type="spellStart"/>
      <w:r w:rsidRPr="006A0C8E">
        <w:rPr>
          <w:rFonts w:cs="Arial"/>
        </w:rPr>
        <w:t>Smokey</w:t>
      </w:r>
      <w:proofErr w:type="spellEnd"/>
      <w:r w:rsidRPr="006A0C8E">
        <w:rPr>
          <w:rFonts w:cs="Arial"/>
        </w:rPr>
        <w:t xml:space="preserve"> heeft ze alle 3 gevonden, maar aan het blootliggende staal gelekt.</w:t>
      </w:r>
    </w:p>
    <w:p w14:paraId="12EDE355" w14:textId="77777777" w:rsidR="00D36E40" w:rsidRPr="006A0C8E" w:rsidRDefault="00D36E40" w:rsidP="00D36E40">
      <w:pPr>
        <w:rPr>
          <w:rFonts w:cs="Arial"/>
        </w:rPr>
      </w:pPr>
    </w:p>
    <w:p w14:paraId="139008A8" w14:textId="4200CEEE" w:rsidR="00D36E40" w:rsidRPr="006A0C8E" w:rsidRDefault="00D36E40" w:rsidP="00D36E40">
      <w:pPr>
        <w:rPr>
          <w:rFonts w:cs="Arial"/>
        </w:rPr>
      </w:pPr>
      <w:r w:rsidRPr="006A0C8E">
        <w:rPr>
          <w:rFonts w:cs="Arial"/>
          <w:u w:val="single"/>
        </w:rPr>
        <w:t>4december</w:t>
      </w:r>
    </w:p>
    <w:p w14:paraId="17A8D7DF" w14:textId="3B8C8ABE" w:rsidR="00D36E40" w:rsidRPr="006A0C8E" w:rsidRDefault="00D36E40" w:rsidP="00D36E40">
      <w:pPr>
        <w:rPr>
          <w:rFonts w:cs="Arial"/>
        </w:rPr>
      </w:pPr>
      <w:r w:rsidRPr="006A0C8E">
        <w:rPr>
          <w:rFonts w:cs="Arial"/>
        </w:rPr>
        <w:t>Ik heb de fixatie opnieuw geoefend afzonderlijk van het vrij zoeken, aangezien dit de laatst</w:t>
      </w:r>
      <w:r w:rsidR="00E7170A">
        <w:rPr>
          <w:rFonts w:cs="Arial"/>
        </w:rPr>
        <w:t xml:space="preserve">e tijd, niet meer zo vlot </w:t>
      </w:r>
      <w:proofErr w:type="spellStart"/>
      <w:r w:rsidR="00E7170A">
        <w:rPr>
          <w:rFonts w:cs="Arial"/>
        </w:rPr>
        <w:t>ging.</w:t>
      </w:r>
      <w:r w:rsidRPr="006A0C8E">
        <w:rPr>
          <w:rFonts w:cs="Arial"/>
        </w:rPr>
        <w:t>Wanneer</w:t>
      </w:r>
      <w:proofErr w:type="spellEnd"/>
      <w:r w:rsidRPr="006A0C8E">
        <w:rPr>
          <w:rFonts w:cs="Arial"/>
        </w:rPr>
        <w:t xml:space="preserve"> de pot met geur klaar staat, fixeert ze hem wel netjes. Deze oefening heb ik ze een paar keer laten doen en uitvoerig beloond.</w:t>
      </w:r>
    </w:p>
    <w:p w14:paraId="76C2C087" w14:textId="396F1C45" w:rsidR="00D36E40" w:rsidRPr="006A0C8E" w:rsidRDefault="00D36E40" w:rsidP="00D36E40">
      <w:pPr>
        <w:rPr>
          <w:rFonts w:cs="Arial"/>
        </w:rPr>
      </w:pPr>
      <w:r w:rsidRPr="006A0C8E">
        <w:rPr>
          <w:rFonts w:cs="Arial"/>
        </w:rPr>
        <w:t xml:space="preserve">Hierna heb ik nog een vrije </w:t>
      </w:r>
      <w:proofErr w:type="spellStart"/>
      <w:r w:rsidRPr="006A0C8E">
        <w:rPr>
          <w:rFonts w:cs="Arial"/>
        </w:rPr>
        <w:t>zoeking</w:t>
      </w:r>
      <w:proofErr w:type="spellEnd"/>
      <w:r w:rsidRPr="006A0C8E">
        <w:rPr>
          <w:rFonts w:cs="Arial"/>
        </w:rPr>
        <w:t xml:space="preserve"> gedaan op een pleintje. Hierbij vond ze alle stalen zeer snel, en was ook de fixatie opmerkelijk beter.</w:t>
      </w:r>
    </w:p>
    <w:p w14:paraId="2860EFB5" w14:textId="77777777" w:rsidR="00D36E40" w:rsidRPr="006A0C8E" w:rsidRDefault="00D36E40" w:rsidP="00D36E40">
      <w:pPr>
        <w:rPr>
          <w:rFonts w:cs="Arial"/>
        </w:rPr>
      </w:pPr>
    </w:p>
    <w:p w14:paraId="277CBF72" w14:textId="7AD2D5ED" w:rsidR="00E7170A" w:rsidRDefault="00E7170A" w:rsidP="00D36E40">
      <w:pPr>
        <w:rPr>
          <w:rFonts w:cs="Arial"/>
          <w:u w:val="single"/>
        </w:rPr>
      </w:pPr>
    </w:p>
    <w:p w14:paraId="0565E7B4" w14:textId="77777777" w:rsidR="00E7170A" w:rsidRDefault="00E7170A" w:rsidP="00D36E40">
      <w:pPr>
        <w:rPr>
          <w:rFonts w:cs="Arial"/>
          <w:u w:val="single"/>
        </w:rPr>
      </w:pPr>
    </w:p>
    <w:p w14:paraId="7C1F810B" w14:textId="757F1605" w:rsidR="00D36E40" w:rsidRPr="006A0C8E" w:rsidRDefault="00D36E40" w:rsidP="00D36E40">
      <w:pPr>
        <w:rPr>
          <w:rFonts w:cs="Arial"/>
        </w:rPr>
      </w:pPr>
      <w:r w:rsidRPr="006A0C8E">
        <w:rPr>
          <w:rFonts w:cs="Arial"/>
          <w:u w:val="single"/>
        </w:rPr>
        <w:lastRenderedPageBreak/>
        <w:t>6december</w:t>
      </w:r>
    </w:p>
    <w:p w14:paraId="12828796" w14:textId="024F8D28" w:rsidR="00D36E40" w:rsidRPr="006A0C8E" w:rsidRDefault="00D36E40" w:rsidP="00D36E40">
      <w:pPr>
        <w:rPr>
          <w:rFonts w:cs="Arial"/>
        </w:rPr>
      </w:pPr>
      <w:r w:rsidRPr="006A0C8E">
        <w:rPr>
          <w:rFonts w:cs="Arial"/>
        </w:rPr>
        <w:t>Ik heb twee blinde oefeningen gedaan waarbij blue de eerste oefening de 3 stalen zeer snel vond. De tweede oefening had ze de eerste 2 s</w:t>
      </w:r>
      <w:r w:rsidR="002D15C7">
        <w:rPr>
          <w:rFonts w:cs="Arial"/>
        </w:rPr>
        <w:t>talen onmiddellijk, bij het laa</w:t>
      </w:r>
      <w:r w:rsidRPr="006A0C8E">
        <w:rPr>
          <w:rFonts w:cs="Arial"/>
        </w:rPr>
        <w:t>t</w:t>
      </w:r>
      <w:r w:rsidR="002D15C7">
        <w:rPr>
          <w:rFonts w:cs="Arial"/>
        </w:rPr>
        <w:t>st</w:t>
      </w:r>
      <w:r w:rsidRPr="006A0C8E">
        <w:rPr>
          <w:rFonts w:cs="Arial"/>
        </w:rPr>
        <w:t>e staal heeft ze getekend maar niet gefixeerd, aangezien het staal in de doorns verstopt zat. Na een tweede keer passeren heeft ze ook dit netjes vanop afstand gefixeerd. Ze was de afgelopen dagen wel zeer hevig tijdens het zoeken, wat gepaard gaat met opspringen, blaffen en omkijken. Ze zoekt niet echt zelfstandig maar loopt eerder mee, en duidt iets aan als ze het toevallig ruikt. Ik zou dus graag hebben dat ze zich zelf weer gaat verplaatsen en initiatief neemt. Op vreemd terrein doet ze dit wel veel beter, dus de uitdaging valt misschien een beetje weg door altijd op hetzelfde terrein te oefenen.</w:t>
      </w:r>
      <w:r w:rsidR="00E7170A">
        <w:rPr>
          <w:rFonts w:cs="Arial"/>
        </w:rPr>
        <w:t xml:space="preserve">  </w:t>
      </w:r>
      <w:r w:rsidRPr="006A0C8E">
        <w:rPr>
          <w:rFonts w:cs="Arial"/>
        </w:rPr>
        <w:t>Ik heb als laatste ook de fixatie nog een keer geoefend aangezien deze de laatste oefeningen niet meer zo duidelijk was.</w:t>
      </w:r>
    </w:p>
    <w:p w14:paraId="349849FA" w14:textId="77777777" w:rsidR="00D36E40" w:rsidRPr="006A0C8E" w:rsidRDefault="00D36E40" w:rsidP="00D36E40">
      <w:pPr>
        <w:rPr>
          <w:rFonts w:cs="Arial"/>
        </w:rPr>
      </w:pPr>
    </w:p>
    <w:p w14:paraId="515AD668" w14:textId="77777777" w:rsidR="00D36E40" w:rsidRPr="006A0C8E" w:rsidRDefault="00D36E40" w:rsidP="00D36E40">
      <w:pPr>
        <w:rPr>
          <w:rFonts w:cs="Arial"/>
          <w:u w:val="single"/>
        </w:rPr>
      </w:pPr>
      <w:r w:rsidRPr="006A0C8E">
        <w:rPr>
          <w:rFonts w:cs="Arial"/>
          <w:u w:val="single"/>
        </w:rPr>
        <w:t>8 december</w:t>
      </w:r>
    </w:p>
    <w:p w14:paraId="24E044C6" w14:textId="77777777" w:rsidR="00D36E40" w:rsidRPr="006A0C8E" w:rsidRDefault="00D36E40" w:rsidP="00D36E40">
      <w:pPr>
        <w:rPr>
          <w:rFonts w:cs="Arial"/>
        </w:rPr>
      </w:pPr>
      <w:r w:rsidRPr="006A0C8E">
        <w:rPr>
          <w:rFonts w:cs="Arial"/>
        </w:rPr>
        <w:t xml:space="preserve">Training in de hogeschool </w:t>
      </w:r>
      <w:proofErr w:type="spellStart"/>
      <w:r w:rsidRPr="006A0C8E">
        <w:rPr>
          <w:rFonts w:cs="Arial"/>
        </w:rPr>
        <w:t>Odisee</w:t>
      </w:r>
      <w:proofErr w:type="spellEnd"/>
      <w:r w:rsidRPr="006A0C8E">
        <w:rPr>
          <w:rFonts w:cs="Arial"/>
        </w:rPr>
        <w:t xml:space="preserve"> in Sint-Niklaas. Op het binnenplein van de school werd een oefening klaar gezet. Er waren ook 2 hondengeleiders van de Federale politie die daar op training waren en hun mening gaven over het zoeken van de honden.</w:t>
      </w:r>
    </w:p>
    <w:p w14:paraId="3B5C265C" w14:textId="5473076C" w:rsidR="00D36E40" w:rsidRPr="006A0C8E" w:rsidRDefault="00D36E40" w:rsidP="00D36E40">
      <w:pPr>
        <w:rPr>
          <w:rFonts w:cs="Arial"/>
        </w:rPr>
      </w:pPr>
      <w:r w:rsidRPr="006A0C8E">
        <w:rPr>
          <w:rFonts w:cs="Arial"/>
        </w:rPr>
        <w:t>Blue vond de eerste twee stalen heel vlot.</w:t>
      </w:r>
      <w:r w:rsidR="00E7170A">
        <w:rPr>
          <w:rFonts w:cs="Arial"/>
        </w:rPr>
        <w:t xml:space="preserve"> </w:t>
      </w:r>
      <w:r w:rsidRPr="006A0C8E">
        <w:rPr>
          <w:rFonts w:cs="Arial"/>
        </w:rPr>
        <w:t>De tweede oefening stond er een staal bij dat niet verplaatst was, dit duidde ze niet aan, (misschien omdat ze dat al had gevonden). Het tweede staal zat in een bokaal in de aarde verstopt. Hier is ze verschillende keren over moeten lopen, alvorens ze het rook.</w:t>
      </w:r>
      <w:r w:rsidRPr="006A0C8E">
        <w:rPr>
          <w:rFonts w:cs="Arial"/>
        </w:rPr>
        <w:br/>
      </w:r>
      <w:proofErr w:type="spellStart"/>
      <w:r w:rsidRPr="006A0C8E">
        <w:rPr>
          <w:rFonts w:cs="Arial"/>
        </w:rPr>
        <w:t>Smokey</w:t>
      </w:r>
      <w:proofErr w:type="spellEnd"/>
      <w:r w:rsidRPr="006A0C8E">
        <w:rPr>
          <w:rFonts w:cs="Arial"/>
        </w:rPr>
        <w:t xml:space="preserve"> vond de eerste 2 stalen ook redelijk vlot, maar is met een van de bekertjes gaan lopen i</w:t>
      </w:r>
      <w:r w:rsidR="002D15C7">
        <w:rPr>
          <w:rFonts w:cs="Arial"/>
        </w:rPr>
        <w:t xml:space="preserve">n </w:t>
      </w:r>
      <w:r w:rsidRPr="006A0C8E">
        <w:rPr>
          <w:rFonts w:cs="Arial"/>
        </w:rPr>
        <w:t>p</w:t>
      </w:r>
      <w:r w:rsidR="002D15C7">
        <w:rPr>
          <w:rFonts w:cs="Arial"/>
        </w:rPr>
        <w:t xml:space="preserve">laats </w:t>
      </w:r>
      <w:r w:rsidRPr="006A0C8E">
        <w:rPr>
          <w:rFonts w:cs="Arial"/>
        </w:rPr>
        <w:t>v</w:t>
      </w:r>
      <w:r w:rsidR="002D15C7">
        <w:rPr>
          <w:rFonts w:cs="Arial"/>
        </w:rPr>
        <w:t>an</w:t>
      </w:r>
      <w:r w:rsidRPr="006A0C8E">
        <w:rPr>
          <w:rFonts w:cs="Arial"/>
        </w:rPr>
        <w:t xml:space="preserve"> ze aan te duiden.</w:t>
      </w:r>
      <w:r w:rsidR="00E7170A">
        <w:rPr>
          <w:rFonts w:cs="Arial"/>
        </w:rPr>
        <w:t xml:space="preserve"> </w:t>
      </w:r>
      <w:r w:rsidRPr="006A0C8E">
        <w:rPr>
          <w:rFonts w:cs="Arial"/>
        </w:rPr>
        <w:t>Met de tweede oefening vond ook zij het staal moeilijk terug.</w:t>
      </w:r>
    </w:p>
    <w:p w14:paraId="59387B86" w14:textId="77777777" w:rsidR="00D36E40" w:rsidRPr="006A0C8E" w:rsidRDefault="00D36E40" w:rsidP="00D36E40">
      <w:pPr>
        <w:rPr>
          <w:rFonts w:cs="Arial"/>
          <w:u w:val="single"/>
        </w:rPr>
      </w:pPr>
    </w:p>
    <w:p w14:paraId="66E7B74B" w14:textId="77777777" w:rsidR="00D36E40" w:rsidRPr="006A0C8E" w:rsidRDefault="00D36E40" w:rsidP="00D36E40">
      <w:pPr>
        <w:rPr>
          <w:rFonts w:cs="Arial"/>
          <w:u w:val="single"/>
        </w:rPr>
      </w:pPr>
      <w:r w:rsidRPr="006A0C8E">
        <w:rPr>
          <w:rFonts w:cs="Arial"/>
          <w:u w:val="single"/>
        </w:rPr>
        <w:t>11 december</w:t>
      </w:r>
    </w:p>
    <w:p w14:paraId="52A93DA1" w14:textId="77777777" w:rsidR="00633FD9" w:rsidRDefault="00D36E40" w:rsidP="00D36E40">
      <w:pPr>
        <w:rPr>
          <w:rFonts w:cs="Arial"/>
        </w:rPr>
      </w:pPr>
      <w:r w:rsidRPr="006A0C8E">
        <w:rPr>
          <w:rFonts w:cs="Arial"/>
        </w:rPr>
        <w:t xml:space="preserve">We zijn met de twee honden in Kruibeke gaan zoeken, samen met 2 biologen van INBO gespecialiseerd in zoogdieren en de boswachter van het natuurgebied. Alle plaatsen waar otters op wildcamera’s zijn gezien of plaatsen waar de afgelopen jaren ottersporen gevonden zijn werden uitgekamd. </w:t>
      </w:r>
      <w:proofErr w:type="spellStart"/>
      <w:r w:rsidRPr="006A0C8E">
        <w:rPr>
          <w:rFonts w:cs="Arial"/>
        </w:rPr>
        <w:t>Smokey</w:t>
      </w:r>
      <w:proofErr w:type="spellEnd"/>
      <w:r w:rsidRPr="006A0C8E">
        <w:rPr>
          <w:rFonts w:cs="Arial"/>
        </w:rPr>
        <w:t xml:space="preserve"> duidde een boomstronk aan, waar de biologen van konden bevestigen dat er ottergeil op hing.</w:t>
      </w:r>
      <w:r w:rsidR="00E7170A">
        <w:rPr>
          <w:rFonts w:cs="Arial"/>
        </w:rPr>
        <w:t xml:space="preserve">  </w:t>
      </w:r>
    </w:p>
    <w:p w14:paraId="3F81E19B" w14:textId="57CF5D3F" w:rsidR="007C647A" w:rsidRDefault="00D36E40" w:rsidP="00D36E40">
      <w:pPr>
        <w:rPr>
          <w:rFonts w:cs="Arial"/>
        </w:rPr>
      </w:pPr>
      <w:r w:rsidRPr="006A0C8E">
        <w:rPr>
          <w:rFonts w:cs="Arial"/>
        </w:rPr>
        <w:t>Blue was erg geïnteresseerd in een heuvel bedekt met mos, waar de biologen een vleugje ottergeur konden waarnemen, maar hier zelf ook niet zeker van waren.</w:t>
      </w:r>
      <w:r w:rsidR="00E7170A">
        <w:rPr>
          <w:rFonts w:cs="Arial"/>
        </w:rPr>
        <w:t xml:space="preserve">  </w:t>
      </w:r>
      <w:r w:rsidRPr="006A0C8E">
        <w:rPr>
          <w:rFonts w:cs="Arial"/>
        </w:rPr>
        <w:t>Helaas hebben we geen ottermest gevonden. De honden waren op bepaalde plaatsen wel duidelijk erg geïnteresseerd. Verder hebben ze geen meststalen van andere dieren aangeduid, wat op zich ook al een hele prestatie is, aangezien we mest van vossen, marters en reeën zijn tegen gekomen. De honden moest mee door doornstruiken, over en onder boomstammen, over en door beken en dit deden ze beiden zeer goed.</w:t>
      </w:r>
    </w:p>
    <w:p w14:paraId="49392303" w14:textId="77777777" w:rsidR="00633FD9" w:rsidRDefault="00633FD9" w:rsidP="00D36E40">
      <w:pPr>
        <w:rPr>
          <w:rFonts w:cs="Arial"/>
        </w:rPr>
      </w:pPr>
    </w:p>
    <w:tbl>
      <w:tblPr>
        <w:tblStyle w:val="Tabelraster"/>
        <w:tblW w:w="9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5929"/>
      </w:tblGrid>
      <w:tr w:rsidR="00E7170A" w14:paraId="51C6665F" w14:textId="77777777" w:rsidTr="00633FD9">
        <w:trPr>
          <w:trHeight w:val="3866"/>
        </w:trPr>
        <w:tc>
          <w:tcPr>
            <w:tcW w:w="4086" w:type="dxa"/>
          </w:tcPr>
          <w:p w14:paraId="08EDF056" w14:textId="77777777" w:rsidR="007C647A" w:rsidRDefault="007C647A" w:rsidP="007C647A">
            <w:pPr>
              <w:keepNext/>
            </w:pPr>
            <w:r w:rsidRPr="006A3319">
              <w:rPr>
                <w:rFonts w:cs="Arial"/>
                <w:noProof/>
                <w:lang w:val="nl-BE" w:eastAsia="nl-BE"/>
              </w:rPr>
              <w:drawing>
                <wp:inline distT="0" distB="0" distL="0" distR="0" wp14:anchorId="1A72B65C" wp14:editId="22E56AD9">
                  <wp:extent cx="2481517" cy="2181225"/>
                  <wp:effectExtent l="0" t="0" r="0" b="0"/>
                  <wp:docPr id="9" name="Afbeelding 9" descr="C:\Users\Doki\Downloads\13063931_10208930515722252_19328956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ki\Downloads\13063931_10208930515722252_1932895653_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682" b="24866"/>
                          <a:stretch/>
                        </pic:blipFill>
                        <pic:spPr bwMode="auto">
                          <a:xfrm>
                            <a:off x="0" y="0"/>
                            <a:ext cx="2496715" cy="2194583"/>
                          </a:xfrm>
                          <a:prstGeom prst="rect">
                            <a:avLst/>
                          </a:prstGeom>
                          <a:noFill/>
                          <a:ln>
                            <a:noFill/>
                          </a:ln>
                          <a:extLst>
                            <a:ext uri="{53640926-AAD7-44D8-BBD7-CCE9431645EC}">
                              <a14:shadowObscured xmlns:a14="http://schemas.microsoft.com/office/drawing/2010/main"/>
                            </a:ext>
                          </a:extLst>
                        </pic:spPr>
                      </pic:pic>
                    </a:graphicData>
                  </a:graphic>
                </wp:inline>
              </w:drawing>
            </w:r>
          </w:p>
          <w:p w14:paraId="05C494DB" w14:textId="7B799731" w:rsidR="007C647A" w:rsidRDefault="007C647A" w:rsidP="007C647A">
            <w:pPr>
              <w:pStyle w:val="Bijschrift"/>
              <w:rPr>
                <w:rFonts w:cs="Arial"/>
              </w:rPr>
            </w:pPr>
            <w:r>
              <w:t xml:space="preserve">Figuur </w:t>
            </w:r>
            <w:r>
              <w:fldChar w:fldCharType="begin"/>
            </w:r>
            <w:r>
              <w:instrText xml:space="preserve"> SEQ Figuur \* ARABIC </w:instrText>
            </w:r>
            <w:r>
              <w:fldChar w:fldCharType="separate"/>
            </w:r>
            <w:r w:rsidR="009B10D6">
              <w:rPr>
                <w:noProof/>
              </w:rPr>
              <w:t>6</w:t>
            </w:r>
            <w:r>
              <w:fldChar w:fldCharType="end"/>
            </w:r>
            <w:r>
              <w:t xml:space="preserve"> fixatie op ottermest</w:t>
            </w:r>
          </w:p>
        </w:tc>
        <w:tc>
          <w:tcPr>
            <w:tcW w:w="5875" w:type="dxa"/>
          </w:tcPr>
          <w:p w14:paraId="4A8EBC25" w14:textId="77777777" w:rsidR="007C647A" w:rsidRDefault="007C647A" w:rsidP="007C647A">
            <w:pPr>
              <w:keepNext/>
            </w:pPr>
            <w:r w:rsidRPr="007C647A">
              <w:rPr>
                <w:rFonts w:cs="Arial"/>
                <w:noProof/>
                <w:lang w:val="nl-BE" w:eastAsia="nl-BE"/>
              </w:rPr>
              <w:drawing>
                <wp:inline distT="0" distB="0" distL="0" distR="0" wp14:anchorId="2585277C" wp14:editId="49C60581">
                  <wp:extent cx="3627755" cy="2167621"/>
                  <wp:effectExtent l="0" t="0" r="0" b="4445"/>
                  <wp:docPr id="11" name="Afbeelding 11" descr="C:\Users\Doki\Downloads\13091549_10208930516082261_16519681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ki\Downloads\13091549_10208930516082261_1651968115_o.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2402" b="41263"/>
                          <a:stretch/>
                        </pic:blipFill>
                        <pic:spPr bwMode="auto">
                          <a:xfrm>
                            <a:off x="0" y="0"/>
                            <a:ext cx="3667977" cy="2191654"/>
                          </a:xfrm>
                          <a:prstGeom prst="rect">
                            <a:avLst/>
                          </a:prstGeom>
                          <a:noFill/>
                          <a:ln>
                            <a:noFill/>
                          </a:ln>
                          <a:extLst>
                            <a:ext uri="{53640926-AAD7-44D8-BBD7-CCE9431645EC}">
                              <a14:shadowObscured xmlns:a14="http://schemas.microsoft.com/office/drawing/2010/main"/>
                            </a:ext>
                          </a:extLst>
                        </pic:spPr>
                      </pic:pic>
                    </a:graphicData>
                  </a:graphic>
                </wp:inline>
              </w:drawing>
            </w:r>
          </w:p>
          <w:p w14:paraId="618F4E94" w14:textId="4D144AC6" w:rsidR="007C647A" w:rsidRDefault="007C647A" w:rsidP="007C647A">
            <w:pPr>
              <w:pStyle w:val="Bijschrift"/>
              <w:rPr>
                <w:rFonts w:cs="Arial"/>
              </w:rPr>
            </w:pPr>
            <w:r>
              <w:t xml:space="preserve">Figuur </w:t>
            </w:r>
            <w:r>
              <w:fldChar w:fldCharType="begin"/>
            </w:r>
            <w:r>
              <w:instrText xml:space="preserve"> SEQ Figuur \* ARABIC </w:instrText>
            </w:r>
            <w:r>
              <w:fldChar w:fldCharType="separate"/>
            </w:r>
            <w:r w:rsidR="009B10D6">
              <w:rPr>
                <w:noProof/>
              </w:rPr>
              <w:t>7</w:t>
            </w:r>
            <w:r>
              <w:fldChar w:fldCharType="end"/>
            </w:r>
            <w:r>
              <w:t xml:space="preserve"> controle door bioloog</w:t>
            </w:r>
          </w:p>
        </w:tc>
      </w:tr>
    </w:tbl>
    <w:p w14:paraId="29C0BD8B" w14:textId="77777777" w:rsidR="00633FD9" w:rsidRDefault="00633FD9" w:rsidP="00D36E40">
      <w:pPr>
        <w:rPr>
          <w:rFonts w:cs="Arial"/>
          <w:u w:val="single"/>
        </w:rPr>
      </w:pPr>
    </w:p>
    <w:p w14:paraId="101229A4" w14:textId="77777777" w:rsidR="00633FD9" w:rsidRDefault="00633FD9" w:rsidP="00D36E40">
      <w:pPr>
        <w:rPr>
          <w:rFonts w:cs="Arial"/>
          <w:u w:val="single"/>
        </w:rPr>
      </w:pPr>
    </w:p>
    <w:p w14:paraId="606DC7D9" w14:textId="77777777" w:rsidR="00633FD9" w:rsidRDefault="00633FD9" w:rsidP="00D36E40">
      <w:pPr>
        <w:rPr>
          <w:rFonts w:cs="Arial"/>
          <w:u w:val="single"/>
        </w:rPr>
      </w:pPr>
    </w:p>
    <w:p w14:paraId="58465CF3" w14:textId="416525F4" w:rsidR="00D36E40" w:rsidRPr="006A0C8E" w:rsidRDefault="00D36E40" w:rsidP="00D36E40">
      <w:pPr>
        <w:rPr>
          <w:rFonts w:cs="Arial"/>
        </w:rPr>
      </w:pPr>
      <w:r w:rsidRPr="006A0C8E">
        <w:rPr>
          <w:rFonts w:cs="Arial"/>
          <w:u w:val="single"/>
        </w:rPr>
        <w:t>20 december</w:t>
      </w:r>
    </w:p>
    <w:p w14:paraId="1E68AF5F" w14:textId="6030A779" w:rsidR="00D36E40" w:rsidRPr="006A0C8E" w:rsidRDefault="00D36E40" w:rsidP="00D36E40">
      <w:pPr>
        <w:rPr>
          <w:rFonts w:cs="Arial"/>
        </w:rPr>
      </w:pPr>
      <w:r w:rsidRPr="006A0C8E">
        <w:rPr>
          <w:rFonts w:cs="Arial"/>
        </w:rPr>
        <w:t>Aangezien de fixatie van Blue de laatste weken steeds</w:t>
      </w:r>
      <w:r w:rsidR="007C647A">
        <w:rPr>
          <w:rFonts w:cs="Arial"/>
        </w:rPr>
        <w:t xml:space="preserve"> maar korter werd</w:t>
      </w:r>
      <w:r w:rsidRPr="006A0C8E">
        <w:rPr>
          <w:rFonts w:cs="Arial"/>
        </w:rPr>
        <w:t>, ben ik weer begonnen met op de proefopstelling te trainen. Als ze moet kiezen tussen 6 verschillende potjes, fixeert ze wel netjes 7 seconden.</w:t>
      </w:r>
    </w:p>
    <w:p w14:paraId="311C81DD" w14:textId="7ECB4558" w:rsidR="00D36E40" w:rsidRPr="006A0C8E" w:rsidRDefault="00D36E40" w:rsidP="00D36E40">
      <w:pPr>
        <w:rPr>
          <w:rFonts w:cs="Arial"/>
        </w:rPr>
      </w:pPr>
      <w:r w:rsidRPr="006A0C8E">
        <w:rPr>
          <w:rFonts w:cs="Arial"/>
        </w:rPr>
        <w:t>Hierna laat ik ze nog een keer vrij zoeken op een kleine oppervlakte waarna de fixatie ook beter gaat. Wanneer ze het staal vind, kijkt ze op, en hierna duidt ze het aan. Dit is een hele verbetering tegenover de afgelopen weken waarbij ze erg gemotiveerd zocht, tot ze het staal vond, en dit hier</w:t>
      </w:r>
      <w:r w:rsidR="007C647A">
        <w:rPr>
          <w:rFonts w:cs="Arial"/>
        </w:rPr>
        <w:t xml:space="preserve"> </w:t>
      </w:r>
      <w:r w:rsidRPr="006A0C8E">
        <w:rPr>
          <w:rFonts w:cs="Arial"/>
        </w:rPr>
        <w:t>opvolgend niet aanduidde maar onmiddellijk naar heet volgende staal begon te zoeken.</w:t>
      </w:r>
    </w:p>
    <w:p w14:paraId="2DAED786" w14:textId="77777777" w:rsidR="00D36E40" w:rsidRPr="006A0C8E" w:rsidRDefault="00D36E40" w:rsidP="00D36E40">
      <w:pPr>
        <w:rPr>
          <w:rFonts w:cs="Arial"/>
        </w:rPr>
      </w:pPr>
    </w:p>
    <w:p w14:paraId="278EFA29" w14:textId="77777777" w:rsidR="00D36E40" w:rsidRPr="006A0C8E" w:rsidRDefault="00D36E40" w:rsidP="00D36E40">
      <w:pPr>
        <w:rPr>
          <w:rFonts w:cs="Arial"/>
        </w:rPr>
      </w:pPr>
      <w:r w:rsidRPr="006A0C8E">
        <w:rPr>
          <w:rFonts w:cs="Arial"/>
        </w:rPr>
        <w:t>Daarom dat ik voorlopig ook maar 1 staal tegelijk verstop bij het vrij zoeken, aangezien ze het zoeken leuker lijkt te vinden, dan de beloning die ze verdient door het staal aan te duiden.</w:t>
      </w:r>
    </w:p>
    <w:p w14:paraId="331FBF80" w14:textId="77777777" w:rsidR="00D36E40" w:rsidRPr="006A0C8E" w:rsidRDefault="00D36E40" w:rsidP="00D36E40">
      <w:pPr>
        <w:rPr>
          <w:rFonts w:cs="Arial"/>
        </w:rPr>
      </w:pPr>
    </w:p>
    <w:p w14:paraId="64026BB6" w14:textId="77777777" w:rsidR="00D36E40" w:rsidRPr="006A0C8E" w:rsidRDefault="00D36E40" w:rsidP="00D36E40">
      <w:pPr>
        <w:rPr>
          <w:rFonts w:cs="Arial"/>
          <w:u w:val="single"/>
        </w:rPr>
      </w:pPr>
      <w:r w:rsidRPr="006A0C8E">
        <w:rPr>
          <w:rFonts w:cs="Arial"/>
          <w:u w:val="single"/>
        </w:rPr>
        <w:t>8 januari</w:t>
      </w:r>
    </w:p>
    <w:p w14:paraId="4BEB19A1" w14:textId="77777777" w:rsidR="00D36E40" w:rsidRPr="006A0C8E" w:rsidRDefault="00D36E40" w:rsidP="00D36E40">
      <w:pPr>
        <w:rPr>
          <w:rFonts w:cs="Arial"/>
        </w:rPr>
      </w:pPr>
      <w:r w:rsidRPr="006A0C8E">
        <w:rPr>
          <w:rFonts w:cs="Arial"/>
        </w:rPr>
        <w:t xml:space="preserve">Nadat de fixatie weer beter ging, heb ik nog enkele dagen geoefend op het vrij zoeken. De stalen werden verstopt op moeilijk bereikbare plaatsen. Dit is nodig aangezien de hond in de praktijk ook door struiken etc. moet wanneer hij een staal ruikt. Verder heb ik ook geoefend op het vooruitsturen naar een staal verder weg. In het bos zijn er namelijk vaak moeilijk bereikbare plaatsen waar je als mens niet door geraakt. Op die manier kan je de hond de bewuste plaats laten herkennen terwijl je als geleider verderop kan blijven wachten.  </w:t>
      </w:r>
    </w:p>
    <w:p w14:paraId="154320A3" w14:textId="77777777" w:rsidR="00D36E40" w:rsidRPr="006A0C8E" w:rsidRDefault="00D36E40" w:rsidP="00D36E40">
      <w:pPr>
        <w:rPr>
          <w:rFonts w:cs="Arial"/>
          <w:u w:val="single"/>
        </w:rPr>
      </w:pPr>
    </w:p>
    <w:p w14:paraId="4CAF7DAE" w14:textId="77777777" w:rsidR="007C647A" w:rsidRDefault="007C647A" w:rsidP="00D36E40">
      <w:pPr>
        <w:rPr>
          <w:rFonts w:cs="Arial"/>
          <w:u w:val="single"/>
        </w:rPr>
      </w:pPr>
    </w:p>
    <w:p w14:paraId="4CB3488A" w14:textId="77777777" w:rsidR="007C647A" w:rsidRDefault="007C647A" w:rsidP="00D36E40">
      <w:pPr>
        <w:rPr>
          <w:rFonts w:cs="Arial"/>
          <w:u w:val="single"/>
        </w:rPr>
      </w:pPr>
    </w:p>
    <w:p w14:paraId="4B47DD50" w14:textId="0CDB1B4E" w:rsidR="00D36E40" w:rsidRPr="006A0C8E" w:rsidRDefault="00D36E40" w:rsidP="00D36E40">
      <w:pPr>
        <w:rPr>
          <w:rFonts w:cs="Arial"/>
          <w:u w:val="single"/>
        </w:rPr>
      </w:pPr>
      <w:r w:rsidRPr="006A0C8E">
        <w:rPr>
          <w:rFonts w:cs="Arial"/>
          <w:u w:val="single"/>
        </w:rPr>
        <w:t>11 januari</w:t>
      </w:r>
    </w:p>
    <w:p w14:paraId="1F022693" w14:textId="04609CD3" w:rsidR="00D36E40" w:rsidRDefault="00D36E40" w:rsidP="00D36E40">
      <w:pPr>
        <w:rPr>
          <w:rFonts w:cs="Arial"/>
        </w:rPr>
      </w:pPr>
      <w:r w:rsidRPr="006A0C8E">
        <w:rPr>
          <w:rFonts w:cs="Arial"/>
        </w:rPr>
        <w:t xml:space="preserve">Er werd een tweede </w:t>
      </w:r>
      <w:proofErr w:type="spellStart"/>
      <w:r w:rsidRPr="006A0C8E">
        <w:rPr>
          <w:rFonts w:cs="Arial"/>
        </w:rPr>
        <w:t>zoeking</w:t>
      </w:r>
      <w:proofErr w:type="spellEnd"/>
      <w:r w:rsidRPr="006A0C8E">
        <w:rPr>
          <w:rFonts w:cs="Arial"/>
        </w:rPr>
        <w:t xml:space="preserve"> gedaan in Kruibeke. De honden werkten beiden zeer goed en er werden in totaal 4 </w:t>
      </w:r>
      <w:proofErr w:type="spellStart"/>
      <w:r w:rsidRPr="006A0C8E">
        <w:rPr>
          <w:rFonts w:cs="Arial"/>
        </w:rPr>
        <w:t>otterspraints</w:t>
      </w:r>
      <w:proofErr w:type="spellEnd"/>
      <w:r w:rsidRPr="006A0C8E">
        <w:rPr>
          <w:rFonts w:cs="Arial"/>
        </w:rPr>
        <w:t xml:space="preserve"> gevonden. Dit is de eerste keer dat er zo veel mest gevonden werd. Daarom werden er stalen meegenomen van alle mest, om een DNA analyse op uit te voeren, om te onderzoeken of de mest afkomstig is, van verschillende individuen.</w:t>
      </w:r>
    </w:p>
    <w:p w14:paraId="096CF49E" w14:textId="77777777" w:rsidR="007C647A" w:rsidRDefault="007C647A" w:rsidP="00D36E40">
      <w:pPr>
        <w:rPr>
          <w:rFonts w:cs="Arial"/>
        </w:rPr>
      </w:pPr>
    </w:p>
    <w:p w14:paraId="024F8951" w14:textId="77777777" w:rsidR="005837A2" w:rsidRDefault="007C647A" w:rsidP="005837A2">
      <w:pPr>
        <w:keepNext/>
        <w:jc w:val="center"/>
      </w:pPr>
      <w:r w:rsidRPr="007C647A">
        <w:rPr>
          <w:rFonts w:cs="Arial"/>
          <w:noProof/>
          <w:lang w:val="nl-BE" w:eastAsia="nl-BE"/>
        </w:rPr>
        <w:drawing>
          <wp:inline distT="0" distB="0" distL="0" distR="0" wp14:anchorId="1E53621E" wp14:editId="555A3861">
            <wp:extent cx="2803679" cy="2113815"/>
            <wp:effectExtent l="0" t="0" r="0" b="1270"/>
            <wp:docPr id="10" name="Afbeelding 10" descr="C:\Users\Doki\Downloads\13112531_10208930516042260_18340154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ki\Downloads\13112531_10208930516042260_1834015478_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983" b="21169"/>
                    <a:stretch/>
                  </pic:blipFill>
                  <pic:spPr bwMode="auto">
                    <a:xfrm>
                      <a:off x="0" y="0"/>
                      <a:ext cx="2820515" cy="2126508"/>
                    </a:xfrm>
                    <a:prstGeom prst="rect">
                      <a:avLst/>
                    </a:prstGeom>
                    <a:noFill/>
                    <a:ln>
                      <a:noFill/>
                    </a:ln>
                    <a:extLst>
                      <a:ext uri="{53640926-AAD7-44D8-BBD7-CCE9431645EC}">
                        <a14:shadowObscured xmlns:a14="http://schemas.microsoft.com/office/drawing/2010/main"/>
                      </a:ext>
                    </a:extLst>
                  </pic:spPr>
                </pic:pic>
              </a:graphicData>
            </a:graphic>
          </wp:inline>
        </w:drawing>
      </w:r>
    </w:p>
    <w:p w14:paraId="179CCAD6" w14:textId="69A2494E" w:rsidR="006A3319" w:rsidRPr="006A0C8E" w:rsidRDefault="005837A2" w:rsidP="005837A2">
      <w:pPr>
        <w:pStyle w:val="Bijschrift"/>
        <w:jc w:val="center"/>
        <w:rPr>
          <w:rFonts w:cs="Arial"/>
        </w:rPr>
      </w:pPr>
      <w:r>
        <w:t xml:space="preserve">Figuur </w:t>
      </w:r>
      <w:r>
        <w:fldChar w:fldCharType="begin"/>
      </w:r>
      <w:r>
        <w:instrText xml:space="preserve"> SEQ Figuur \* ARABIC </w:instrText>
      </w:r>
      <w:r>
        <w:fldChar w:fldCharType="separate"/>
      </w:r>
      <w:r w:rsidR="009B10D6">
        <w:rPr>
          <w:noProof/>
        </w:rPr>
        <w:t>8</w:t>
      </w:r>
      <w:r>
        <w:fldChar w:fldCharType="end"/>
      </w:r>
      <w:r>
        <w:t xml:space="preserve"> otterspotters</w:t>
      </w:r>
    </w:p>
    <w:p w14:paraId="70BBFDFA" w14:textId="1C5D79B9" w:rsidR="00A13DAC" w:rsidRPr="006A0C8E" w:rsidRDefault="00A13DAC" w:rsidP="00D36E40">
      <w:pPr>
        <w:rPr>
          <w:rFonts w:cs="Arial"/>
        </w:rPr>
      </w:pPr>
    </w:p>
    <w:p w14:paraId="49138114" w14:textId="0069331B" w:rsidR="00A13DAC" w:rsidRPr="006A0C8E" w:rsidRDefault="00A13DAC" w:rsidP="00D36E40">
      <w:pPr>
        <w:rPr>
          <w:rFonts w:cs="Arial"/>
          <w:u w:val="single"/>
        </w:rPr>
      </w:pPr>
      <w:r w:rsidRPr="006A0C8E">
        <w:rPr>
          <w:rFonts w:cs="Arial"/>
          <w:u w:val="single"/>
        </w:rPr>
        <w:t>26 januari</w:t>
      </w:r>
    </w:p>
    <w:p w14:paraId="1278A760" w14:textId="50402AC8" w:rsidR="000A56AC" w:rsidRPr="006A0C8E" w:rsidRDefault="006A3319" w:rsidP="00A13DAC">
      <w:pPr>
        <w:pStyle w:val="Kop1"/>
        <w:numPr>
          <w:ilvl w:val="0"/>
          <w:numId w:val="0"/>
        </w:numPr>
        <w:ind w:left="680" w:hanging="680"/>
        <w:rPr>
          <w:b w:val="0"/>
          <w:sz w:val="22"/>
          <w:szCs w:val="22"/>
        </w:rPr>
      </w:pPr>
      <w:bookmarkStart w:id="128" w:name="_Toc442963469"/>
      <w:bookmarkStart w:id="129" w:name="_Toc450912421"/>
      <w:r>
        <w:rPr>
          <w:b w:val="0"/>
          <w:sz w:val="22"/>
          <w:szCs w:val="22"/>
        </w:rPr>
        <w:t>Vergadering in Herne</w:t>
      </w:r>
      <w:r w:rsidR="000E754C" w:rsidRPr="006A0C8E">
        <w:rPr>
          <w:b w:val="0"/>
          <w:sz w:val="22"/>
          <w:szCs w:val="22"/>
        </w:rPr>
        <w:t xml:space="preserve"> met onderzoekers uit parallelle studie over het vliegend hert.</w:t>
      </w:r>
      <w:bookmarkEnd w:id="128"/>
      <w:bookmarkEnd w:id="129"/>
      <w:r w:rsidR="000E754C" w:rsidRPr="006A0C8E">
        <w:rPr>
          <w:b w:val="0"/>
          <w:sz w:val="22"/>
          <w:szCs w:val="22"/>
        </w:rPr>
        <w:t xml:space="preserve"> </w:t>
      </w:r>
    </w:p>
    <w:p w14:paraId="36D50FB7" w14:textId="06A9C7AF" w:rsidR="000E754C" w:rsidRPr="006A0C8E" w:rsidRDefault="000E754C" w:rsidP="000E754C">
      <w:pPr>
        <w:rPr>
          <w:rFonts w:cs="Arial"/>
        </w:rPr>
      </w:pPr>
      <w:r w:rsidRPr="006A0C8E">
        <w:rPr>
          <w:rFonts w:cs="Arial"/>
        </w:rPr>
        <w:t>Werkwijze en resultaten werden vergeleken en de volgende stappen werden besproken.</w:t>
      </w:r>
    </w:p>
    <w:p w14:paraId="3A5E2757" w14:textId="606297EE" w:rsidR="006C50FA" w:rsidRPr="006A0C8E" w:rsidRDefault="006C50FA" w:rsidP="000E754C">
      <w:pPr>
        <w:rPr>
          <w:rFonts w:cs="Arial"/>
        </w:rPr>
      </w:pPr>
    </w:p>
    <w:p w14:paraId="3905F6CD" w14:textId="1C32D9D2" w:rsidR="006C50FA" w:rsidRPr="006A0C8E" w:rsidRDefault="006C50FA" w:rsidP="000E754C">
      <w:pPr>
        <w:rPr>
          <w:rFonts w:cs="Arial"/>
          <w:u w:val="single"/>
        </w:rPr>
      </w:pPr>
      <w:r w:rsidRPr="006A0C8E">
        <w:rPr>
          <w:rFonts w:cs="Arial"/>
          <w:u w:val="single"/>
        </w:rPr>
        <w:t>15 februari</w:t>
      </w:r>
    </w:p>
    <w:p w14:paraId="65DB1704" w14:textId="69075DB3" w:rsidR="006C50FA" w:rsidRPr="006A0C8E" w:rsidRDefault="006C50FA" w:rsidP="000E754C">
      <w:pPr>
        <w:rPr>
          <w:rFonts w:cs="Arial"/>
        </w:rPr>
      </w:pPr>
      <w:r w:rsidRPr="006A0C8E">
        <w:rPr>
          <w:rFonts w:cs="Arial"/>
        </w:rPr>
        <w:t xml:space="preserve">Ik heb de oefening op de proefopstelling nog een paar keer herhaald met het nieuwe staal uit Kruibeke. Dit was een zeer kleine hoeveelheid volledig opgedroogde mest, waardoor het voor de hond een uitdagende oefening blijft, maar het terwijl toch mogelijk was, de fixatie te verbeteren. Hierna heb ik een oud staal van </w:t>
      </w:r>
      <w:proofErr w:type="spellStart"/>
      <w:r w:rsidR="00B37506" w:rsidRPr="006A0C8E">
        <w:rPr>
          <w:rFonts w:cs="Arial"/>
        </w:rPr>
        <w:t>Planckendael</w:t>
      </w:r>
      <w:proofErr w:type="spellEnd"/>
      <w:r w:rsidR="00B37506" w:rsidRPr="006A0C8E">
        <w:rPr>
          <w:rFonts w:cs="Arial"/>
        </w:rPr>
        <w:t xml:space="preserve"> versto</w:t>
      </w:r>
      <w:r w:rsidRPr="006A0C8E">
        <w:rPr>
          <w:rFonts w:cs="Arial"/>
        </w:rPr>
        <w:t xml:space="preserve">pt tussen varens, zodat </w:t>
      </w:r>
      <w:r w:rsidRPr="006A0C8E">
        <w:rPr>
          <w:rFonts w:cs="Arial"/>
        </w:rPr>
        <w:lastRenderedPageBreak/>
        <w:t xml:space="preserve">Blue </w:t>
      </w:r>
      <w:r w:rsidR="00B37506" w:rsidRPr="006A0C8E">
        <w:rPr>
          <w:rFonts w:cs="Arial"/>
        </w:rPr>
        <w:t>moest zoeken tussen de planten. Dit bootst de situatie in de praktijk goed na, aangezien de hond ook meststalen moet kunnen vinden onder begroeiing.</w:t>
      </w:r>
    </w:p>
    <w:p w14:paraId="507CB9E2" w14:textId="3E524609" w:rsidR="00B37506" w:rsidRPr="006A0C8E" w:rsidRDefault="00B37506" w:rsidP="000E754C">
      <w:pPr>
        <w:rPr>
          <w:rFonts w:cs="Arial"/>
        </w:rPr>
      </w:pPr>
      <w:r w:rsidRPr="006A0C8E">
        <w:rPr>
          <w:rFonts w:cs="Arial"/>
        </w:rPr>
        <w:t>Als laatste werd het uitgedroogde wildstaal uit Kruibeke verstopt. Dit kon de hond ook vinden, maar hier moet ze erg dicht in de buurt komen alvorens ze de geur kan opmerken.</w:t>
      </w:r>
    </w:p>
    <w:p w14:paraId="6C0A6DF4" w14:textId="22182B75" w:rsidR="006C50FA" w:rsidRPr="006A0C8E" w:rsidRDefault="006C50FA" w:rsidP="000E754C">
      <w:pPr>
        <w:rPr>
          <w:rFonts w:cs="Arial"/>
          <w:u w:val="single"/>
        </w:rPr>
      </w:pPr>
    </w:p>
    <w:p w14:paraId="1447EC5E" w14:textId="20BFF1EF" w:rsidR="006C50FA" w:rsidRPr="006A0C8E" w:rsidRDefault="006C50FA" w:rsidP="000E754C">
      <w:pPr>
        <w:rPr>
          <w:rFonts w:cs="Arial"/>
          <w:u w:val="single"/>
        </w:rPr>
      </w:pPr>
      <w:r w:rsidRPr="006A0C8E">
        <w:rPr>
          <w:rFonts w:cs="Arial"/>
          <w:u w:val="single"/>
        </w:rPr>
        <w:t>16 februari</w:t>
      </w:r>
    </w:p>
    <w:p w14:paraId="7EB12C58" w14:textId="00DEA94E" w:rsidR="006C50FA" w:rsidRDefault="006C50FA" w:rsidP="000E754C">
      <w:pPr>
        <w:rPr>
          <w:rFonts w:cs="Arial"/>
        </w:rPr>
      </w:pPr>
      <w:r w:rsidRPr="006A0C8E">
        <w:rPr>
          <w:rFonts w:cs="Arial"/>
        </w:rPr>
        <w:t xml:space="preserve">De derde </w:t>
      </w:r>
      <w:proofErr w:type="spellStart"/>
      <w:r w:rsidRPr="006A0C8E">
        <w:rPr>
          <w:rFonts w:cs="Arial"/>
        </w:rPr>
        <w:t>zoeking</w:t>
      </w:r>
      <w:proofErr w:type="spellEnd"/>
      <w:r w:rsidRPr="006A0C8E">
        <w:rPr>
          <w:rFonts w:cs="Arial"/>
        </w:rPr>
        <w:t xml:space="preserve"> in Kruibeke werd uitgevoerd met onder leiding van Koen Van Den Berge. In de voormiddag werden 2 otterstalen gevonden door </w:t>
      </w:r>
      <w:proofErr w:type="spellStart"/>
      <w:r w:rsidRPr="006A0C8E">
        <w:rPr>
          <w:rFonts w:cs="Arial"/>
        </w:rPr>
        <w:t>Smokey</w:t>
      </w:r>
      <w:proofErr w:type="spellEnd"/>
      <w:r w:rsidRPr="006A0C8E">
        <w:rPr>
          <w:rFonts w:cs="Arial"/>
        </w:rPr>
        <w:t xml:space="preserve">. In de namiddag werden met Blue helaas geen extra </w:t>
      </w:r>
      <w:proofErr w:type="spellStart"/>
      <w:r w:rsidRPr="006A0C8E">
        <w:rPr>
          <w:rFonts w:cs="Arial"/>
        </w:rPr>
        <w:t>spraints</w:t>
      </w:r>
      <w:proofErr w:type="spellEnd"/>
      <w:r w:rsidRPr="006A0C8E">
        <w:rPr>
          <w:rFonts w:cs="Arial"/>
        </w:rPr>
        <w:t xml:space="preserve"> gevonden. In totaal werden nog 3 extra </w:t>
      </w:r>
      <w:proofErr w:type="spellStart"/>
      <w:r w:rsidRPr="006A0C8E">
        <w:rPr>
          <w:rFonts w:cs="Arial"/>
        </w:rPr>
        <w:t>trailcams</w:t>
      </w:r>
      <w:proofErr w:type="spellEnd"/>
      <w:r w:rsidRPr="006A0C8E">
        <w:rPr>
          <w:rFonts w:cs="Arial"/>
        </w:rPr>
        <w:t xml:space="preserve"> opgehangen zodat er een beter overzicht wordt verkregen over de plaatsen waar er regelmatig otters passeren.</w:t>
      </w:r>
    </w:p>
    <w:p w14:paraId="7911BB8C" w14:textId="77777777" w:rsidR="00CD0215" w:rsidRPr="006A0C8E" w:rsidRDefault="00CD0215" w:rsidP="000E754C">
      <w:pPr>
        <w:rPr>
          <w:rFonts w:cs="Arial"/>
        </w:rPr>
      </w:pPr>
    </w:p>
    <w:p w14:paraId="1596AED7" w14:textId="2F86FE34" w:rsidR="0028361C" w:rsidRPr="006A0C8E" w:rsidRDefault="0028361C" w:rsidP="000E754C">
      <w:pPr>
        <w:rPr>
          <w:rFonts w:cs="Arial"/>
          <w:u w:val="single"/>
        </w:rPr>
      </w:pPr>
      <w:r w:rsidRPr="006A0C8E">
        <w:rPr>
          <w:rFonts w:cs="Arial"/>
          <w:u w:val="single"/>
        </w:rPr>
        <w:t>18 februari</w:t>
      </w:r>
    </w:p>
    <w:p w14:paraId="68D2EA81" w14:textId="711F56A6" w:rsidR="0028361C" w:rsidRPr="006A0C8E" w:rsidRDefault="0028361C" w:rsidP="000E754C">
      <w:pPr>
        <w:rPr>
          <w:rFonts w:cs="Arial"/>
        </w:rPr>
      </w:pPr>
      <w:r w:rsidRPr="006A0C8E">
        <w:rPr>
          <w:rFonts w:cs="Arial"/>
        </w:rPr>
        <w:t>Aangezien er veel wordt gezocht om moeilijk bereikbare plaatsen werd er begonnen met de hond ‘vooruit’ aan te leren. Het doel hiervan is de hond van de geleider weg te sturen.</w:t>
      </w:r>
    </w:p>
    <w:p w14:paraId="5A4C0135" w14:textId="6E2ECEA0" w:rsidR="00BE314E" w:rsidRDefault="00BE314E" w:rsidP="000E754C">
      <w:pPr>
        <w:rPr>
          <w:rFonts w:cs="Arial"/>
        </w:rPr>
      </w:pPr>
      <w:r w:rsidRPr="006A0C8E">
        <w:rPr>
          <w:rFonts w:cs="Arial"/>
        </w:rPr>
        <w:t>Dit wordt aangeleerd met een target die ze moet aanraken en die steeds verder weg wordt gelegd.</w:t>
      </w:r>
    </w:p>
    <w:p w14:paraId="14B9BAD3" w14:textId="0E4AE246" w:rsidR="00F862CE" w:rsidRDefault="00F862CE" w:rsidP="000E754C">
      <w:pPr>
        <w:rPr>
          <w:rFonts w:cs="Arial"/>
        </w:rPr>
      </w:pPr>
    </w:p>
    <w:p w14:paraId="69D7607C" w14:textId="485869C8" w:rsidR="00F862CE" w:rsidRPr="00F862CE" w:rsidRDefault="00632A5A" w:rsidP="000E754C">
      <w:pPr>
        <w:rPr>
          <w:rFonts w:cs="Arial"/>
          <w:u w:val="single"/>
        </w:rPr>
      </w:pPr>
      <w:r>
        <w:rPr>
          <w:rFonts w:cs="Arial"/>
          <w:u w:val="single"/>
        </w:rPr>
        <w:t>24</w:t>
      </w:r>
      <w:r w:rsidR="00F862CE" w:rsidRPr="00F862CE">
        <w:rPr>
          <w:rFonts w:cs="Arial"/>
          <w:u w:val="single"/>
        </w:rPr>
        <w:t xml:space="preserve"> februari</w:t>
      </w:r>
    </w:p>
    <w:p w14:paraId="4F294D47" w14:textId="77777777" w:rsidR="00F862CE" w:rsidRDefault="00F862CE" w:rsidP="00F862CE">
      <w:r>
        <w:t>We zijn voor de eerste keer gaan zoeken in het natuurgebied ‘Blaasveld’ in Willebroek.</w:t>
      </w:r>
    </w:p>
    <w:p w14:paraId="263F3071" w14:textId="1B1FF8B9" w:rsidR="006A3319" w:rsidRDefault="00F862CE" w:rsidP="00F862CE">
      <w:r>
        <w:t>Eerst werd  er aan de hand van een stafkaart beslist welke plekken interessant zouden kunnen zijn. Daarna werden deze  allemaal gecontroleerd maar helaas hebben we geen ottermest gevonden.  Blue heeft wel meer initiatief getoond als anders . Ze heeft alleen  moeilijk toegankelijke eilandenpunten  alleen afgezocht, dankzij het commando ‘vooruit’. Ook heb ik ze op  laaghangende boomstammen over het water gezet, die ze dan  tot op het einde heeft gecontroleerd.</w:t>
      </w:r>
      <w:r w:rsidR="006A3319">
        <w:t xml:space="preserve"> We werden zelf door een </w:t>
      </w:r>
      <w:proofErr w:type="spellStart"/>
      <w:r w:rsidR="006A3319">
        <w:t>trailcam</w:t>
      </w:r>
      <w:proofErr w:type="spellEnd"/>
      <w:r w:rsidR="006A3319">
        <w:t xml:space="preserve"> gespot.</w:t>
      </w:r>
    </w:p>
    <w:p w14:paraId="34958549" w14:textId="77777777" w:rsidR="005837A2" w:rsidRDefault="005837A2" w:rsidP="00F862CE"/>
    <w:p w14:paraId="35A0A41F" w14:textId="77777777" w:rsidR="005837A2" w:rsidRDefault="006A3319" w:rsidP="005837A2">
      <w:pPr>
        <w:keepNext/>
        <w:jc w:val="center"/>
      </w:pPr>
      <w:r w:rsidRPr="006A3319">
        <w:rPr>
          <w:rFonts w:cs="Arial"/>
          <w:noProof/>
          <w:lang w:val="nl-BE" w:eastAsia="nl-BE"/>
        </w:rPr>
        <w:drawing>
          <wp:inline distT="0" distB="0" distL="0" distR="0" wp14:anchorId="4FC4731D" wp14:editId="37D6EDD0">
            <wp:extent cx="3835400" cy="2276475"/>
            <wp:effectExtent l="0" t="0" r="0" b="9525"/>
            <wp:docPr id="8" name="Afbeelding 8" descr="C:\Users\Doki\Downloads\13101497_10208930512682176_3217779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ki\Downloads\13101497_10208930512682176_32177797_n (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861"/>
                    <a:stretch/>
                  </pic:blipFill>
                  <pic:spPr bwMode="auto">
                    <a:xfrm>
                      <a:off x="0" y="0"/>
                      <a:ext cx="3859703" cy="2290900"/>
                    </a:xfrm>
                    <a:prstGeom prst="rect">
                      <a:avLst/>
                    </a:prstGeom>
                    <a:noFill/>
                    <a:ln>
                      <a:noFill/>
                    </a:ln>
                    <a:extLst>
                      <a:ext uri="{53640926-AAD7-44D8-BBD7-CCE9431645EC}">
                        <a14:shadowObscured xmlns:a14="http://schemas.microsoft.com/office/drawing/2010/main"/>
                      </a:ext>
                    </a:extLst>
                  </pic:spPr>
                </pic:pic>
              </a:graphicData>
            </a:graphic>
          </wp:inline>
        </w:drawing>
      </w:r>
    </w:p>
    <w:p w14:paraId="7F5F08DC" w14:textId="4EE70FFA" w:rsidR="00632A5A" w:rsidRDefault="005837A2" w:rsidP="005837A2">
      <w:pPr>
        <w:pStyle w:val="Bijschrift"/>
        <w:jc w:val="center"/>
      </w:pPr>
      <w:r>
        <w:t xml:space="preserve">Figuur </w:t>
      </w:r>
      <w:r>
        <w:fldChar w:fldCharType="begin"/>
      </w:r>
      <w:r>
        <w:instrText xml:space="preserve"> SEQ Figuur \* ARABIC </w:instrText>
      </w:r>
      <w:r>
        <w:fldChar w:fldCharType="separate"/>
      </w:r>
      <w:r w:rsidR="009B10D6">
        <w:rPr>
          <w:noProof/>
        </w:rPr>
        <w:t>9</w:t>
      </w:r>
      <w:r>
        <w:fldChar w:fldCharType="end"/>
      </w:r>
      <w:r>
        <w:t xml:space="preserve"> otterspotters gespot</w:t>
      </w:r>
    </w:p>
    <w:p w14:paraId="4C0580ED" w14:textId="5AC15CB9" w:rsidR="00632A5A" w:rsidRDefault="00632A5A" w:rsidP="00F862CE"/>
    <w:p w14:paraId="470F0FD4" w14:textId="693090E7" w:rsidR="00632A5A" w:rsidRDefault="00632A5A" w:rsidP="00F862CE">
      <w:pPr>
        <w:rPr>
          <w:u w:val="single"/>
        </w:rPr>
      </w:pPr>
      <w:r>
        <w:rPr>
          <w:u w:val="single"/>
        </w:rPr>
        <w:t>29 februari</w:t>
      </w:r>
    </w:p>
    <w:p w14:paraId="0733D15A" w14:textId="5F7C389E" w:rsidR="00632A5A" w:rsidRDefault="00632A5A" w:rsidP="00F862CE">
      <w:r>
        <w:t xml:space="preserve">Training thuis met het gedroogde wildstaal uit </w:t>
      </w:r>
      <w:proofErr w:type="spellStart"/>
      <w:r>
        <w:t>kruibeke</w:t>
      </w:r>
      <w:proofErr w:type="spellEnd"/>
      <w:r>
        <w:t>. Dit is zo een kleine hoeveelheid dat de hond echt boven het staal moet komen voor ze het ruikt, maar eens ze er dicht bij is, duidt ze het erg netjes aan.</w:t>
      </w:r>
    </w:p>
    <w:p w14:paraId="37824275" w14:textId="0724AF20" w:rsidR="00632A5A" w:rsidRPr="00632A5A" w:rsidRDefault="00632A5A" w:rsidP="00F862CE">
      <w:pPr>
        <w:rPr>
          <w:u w:val="single"/>
        </w:rPr>
      </w:pPr>
    </w:p>
    <w:p w14:paraId="1EF5B2A6" w14:textId="764847B5" w:rsidR="00632A5A" w:rsidRDefault="00632A5A" w:rsidP="00F862CE">
      <w:pPr>
        <w:rPr>
          <w:u w:val="single"/>
        </w:rPr>
      </w:pPr>
      <w:r w:rsidRPr="00632A5A">
        <w:rPr>
          <w:u w:val="single"/>
        </w:rPr>
        <w:t>30 maart</w:t>
      </w:r>
    </w:p>
    <w:p w14:paraId="4DF3EC74" w14:textId="59C537B7" w:rsidR="00632A5A" w:rsidRDefault="00632A5A" w:rsidP="00F862CE">
      <w:r w:rsidRPr="00632A5A">
        <w:t>Herhaling basis:</w:t>
      </w:r>
      <w:r>
        <w:t xml:space="preserve"> Ik heb thuis een training gedaan met een staal uit gevangenschap aangezien dit zelfs na al die tijd nog steeds vochtig is en dus harder ruikt.</w:t>
      </w:r>
    </w:p>
    <w:p w14:paraId="7DF74237" w14:textId="2BD303FF" w:rsidR="00632A5A" w:rsidRDefault="00632A5A" w:rsidP="00F862CE">
      <w:r>
        <w:t xml:space="preserve">Blue had geen probleem om na een rustpauze van een maand de oefening correct uit te voeren. Ze was enorm enthousiast om terug aan het werk te mogen en was hierdoor net iets actiever dan eigenlijk gewenst is bij het zoeken, maar na een minuutje snel het plein te </w:t>
      </w:r>
      <w:r>
        <w:lastRenderedPageBreak/>
        <w:t>doorzoeken begon ze weer erg nauwkeurig alles te controleren en had ze het staal snel gevonden.</w:t>
      </w:r>
    </w:p>
    <w:p w14:paraId="594D0E39" w14:textId="055DF167" w:rsidR="00632A5A" w:rsidRDefault="00632A5A" w:rsidP="00F862CE"/>
    <w:p w14:paraId="5CE79D87" w14:textId="7E286C83" w:rsidR="00321586" w:rsidRPr="00321586" w:rsidRDefault="00321586" w:rsidP="00321586">
      <w:pPr>
        <w:rPr>
          <w:u w:val="single"/>
        </w:rPr>
      </w:pPr>
      <w:r>
        <w:rPr>
          <w:u w:val="single"/>
        </w:rPr>
        <w:t>2</w:t>
      </w:r>
      <w:r w:rsidRPr="00321586">
        <w:rPr>
          <w:u w:val="single"/>
        </w:rPr>
        <w:t>april</w:t>
      </w:r>
    </w:p>
    <w:p w14:paraId="0894324B" w14:textId="74B8E200" w:rsidR="00632A5A" w:rsidRDefault="00632A5A" w:rsidP="00321586">
      <w:r>
        <w:t xml:space="preserve">Oefeningen </w:t>
      </w:r>
      <w:r w:rsidR="00321586">
        <w:t>in het bos:</w:t>
      </w:r>
    </w:p>
    <w:p w14:paraId="001FDAEE" w14:textId="31B27ABA" w:rsidR="00321586" w:rsidRDefault="00632A5A" w:rsidP="00F862CE">
      <w:r>
        <w:t>We hebben volg</w:t>
      </w:r>
      <w:r w:rsidR="00CD0215">
        <w:t>-</w:t>
      </w:r>
      <w:r>
        <w:t xml:space="preserve"> en </w:t>
      </w:r>
      <w:proofErr w:type="spellStart"/>
      <w:r>
        <w:t>blijfoefeningen</w:t>
      </w:r>
      <w:proofErr w:type="spellEnd"/>
      <w:r>
        <w:t xml:space="preserve"> gedaan in het bos. Dit blijf moeilijker dan op een gewoon plein aangezien er hier veel meer te zien en te ruiken is, maar het is noodzakelijk dat de hond ook goed luistert tijdens het zoek</w:t>
      </w:r>
      <w:r w:rsidR="00C9657B">
        <w:t>en. Met behulp van voedselbeloningen kan ze ook daar erg geconcentreerd werken.</w:t>
      </w:r>
      <w:r w:rsidR="00CD0215">
        <w:t xml:space="preserve"> </w:t>
      </w:r>
      <w:r w:rsidR="00321586">
        <w:t xml:space="preserve">Hier hebben we nog een zoekoefening gedaan ter voorbereiding van de </w:t>
      </w:r>
      <w:proofErr w:type="spellStart"/>
      <w:r w:rsidR="00321586">
        <w:t>zoeking</w:t>
      </w:r>
      <w:proofErr w:type="spellEnd"/>
      <w:r w:rsidR="00321586">
        <w:t xml:space="preserve"> met het INBO op 6 april.</w:t>
      </w:r>
    </w:p>
    <w:p w14:paraId="6C033E0D" w14:textId="21ADCB08" w:rsidR="00321586" w:rsidRDefault="00321586" w:rsidP="00F862CE"/>
    <w:p w14:paraId="2352C501" w14:textId="54F73D12" w:rsidR="00321586" w:rsidRDefault="00321586" w:rsidP="00321586">
      <w:pPr>
        <w:rPr>
          <w:u w:val="single"/>
        </w:rPr>
      </w:pPr>
      <w:r>
        <w:rPr>
          <w:u w:val="single"/>
        </w:rPr>
        <w:t>6april</w:t>
      </w:r>
    </w:p>
    <w:p w14:paraId="01A1F529" w14:textId="6DE6BA9C" w:rsidR="00321586" w:rsidRDefault="00321586" w:rsidP="00321586">
      <w:r>
        <w:t xml:space="preserve">Door een ontstoken nagelrand van Blue heb ik besloten niet mee te gaan zoeken. Het heeft de afgelopen weken erg hard geregend, waardoor er veel modder ligt. Een hele dag met een open wonde in de modder lopen vond ik te riskant. We hebben thuis gehoorzaamheidsoefeningen en een </w:t>
      </w:r>
      <w:proofErr w:type="spellStart"/>
      <w:r>
        <w:t>zoeking</w:t>
      </w:r>
      <w:proofErr w:type="spellEnd"/>
      <w:r>
        <w:t xml:space="preserve"> gedaan.</w:t>
      </w:r>
    </w:p>
    <w:p w14:paraId="4791E217" w14:textId="0B38377D" w:rsidR="00321586" w:rsidRDefault="00321586" w:rsidP="00321586"/>
    <w:p w14:paraId="06B5732E" w14:textId="08D81D0A" w:rsidR="00321586" w:rsidRDefault="007A18B5" w:rsidP="00321586">
      <w:pPr>
        <w:rPr>
          <w:u w:val="single"/>
        </w:rPr>
      </w:pPr>
      <w:r w:rsidRPr="007A18B5">
        <w:rPr>
          <w:u w:val="single"/>
        </w:rPr>
        <w:t>8 april</w:t>
      </w:r>
    </w:p>
    <w:p w14:paraId="65DEBECE" w14:textId="76CBDFF0" w:rsidR="007A18B5" w:rsidRDefault="007A18B5" w:rsidP="00321586">
      <w:r>
        <w:t xml:space="preserve">Oefenen op vooruitsturen: </w:t>
      </w:r>
    </w:p>
    <w:p w14:paraId="065AE364" w14:textId="0D04599E" w:rsidR="007A18B5" w:rsidRDefault="007A18B5" w:rsidP="00321586">
      <w:r>
        <w:t>Door middel van 2 palen worden poortjes gemaakt. Eerst worden deze in een kleine grote U gezet en moet de hond door de poortjes. Hierna wordt de U gelijkmatig verbreed en moet de hond commando’s van verder opvolgen. Uiteindelijk blijf je zelf als geleider buiten de U staan en werkt de hond het parcours zelfstandig af.</w:t>
      </w:r>
    </w:p>
    <w:p w14:paraId="5D7280A7" w14:textId="77777777" w:rsidR="000C32C2" w:rsidRDefault="000C32C2" w:rsidP="00321586">
      <w:pPr>
        <w:rPr>
          <w:u w:val="single"/>
        </w:rPr>
      </w:pPr>
    </w:p>
    <w:p w14:paraId="3A8DF03C" w14:textId="5779244D" w:rsidR="007A18B5" w:rsidRDefault="007A18B5" w:rsidP="00321586">
      <w:pPr>
        <w:rPr>
          <w:u w:val="single"/>
        </w:rPr>
      </w:pPr>
      <w:r>
        <w:rPr>
          <w:u w:val="single"/>
        </w:rPr>
        <w:t>12 april</w:t>
      </w:r>
    </w:p>
    <w:p w14:paraId="52DB40D3" w14:textId="681B4530" w:rsidR="007A18B5" w:rsidRDefault="007A18B5" w:rsidP="00321586">
      <w:r>
        <w:t>De poortjes worden in een cirkel gezet. Deze wordt gelijkmatig vergoot, zodat de hond leert commando’s vanop afstand op te volgen.</w:t>
      </w:r>
    </w:p>
    <w:p w14:paraId="793A245E" w14:textId="77777777" w:rsidR="000C32C2" w:rsidRDefault="000C32C2" w:rsidP="00321586"/>
    <w:p w14:paraId="25195B59" w14:textId="2CF1A5A7" w:rsidR="007A18B5" w:rsidRDefault="007A18B5" w:rsidP="00321586">
      <w:pPr>
        <w:rPr>
          <w:u w:val="single"/>
        </w:rPr>
      </w:pPr>
      <w:r w:rsidRPr="007A18B5">
        <w:rPr>
          <w:u w:val="single"/>
        </w:rPr>
        <w:t>16 april</w:t>
      </w:r>
    </w:p>
    <w:p w14:paraId="4D6CC6B8" w14:textId="74F57C67" w:rsidR="007A18B5" w:rsidRPr="007A18B5" w:rsidRDefault="007A18B5" w:rsidP="00321586">
      <w:r>
        <w:t xml:space="preserve">De poortjes worden op een rechte lijn gezet. Eerst wordt de hond opgeroepen en moet hij hierdoor lopen. Hierna loop je mee langs de poortjes. Als dit goed lukt wordt er een voedselbeloning of een </w:t>
      </w:r>
      <w:proofErr w:type="spellStart"/>
      <w:r>
        <w:t>apport</w:t>
      </w:r>
      <w:proofErr w:type="spellEnd"/>
      <w:r>
        <w:t xml:space="preserve"> neergelegd aan het einde van de rij. Dan wordt de hond voorruit gestuurd zonder zelf mee te lopen. Dankzij de beloning zal de hond veel sneller geneigd zijn ver weg van zijn geleider te gaan. Dit wordt geoefend tot de hond weg gestuurd kan worden om de rij af te werken en dan terug komt om</w:t>
      </w:r>
      <w:r w:rsidRPr="007A18B5">
        <w:t xml:space="preserve"> </w:t>
      </w:r>
      <w:r>
        <w:t>de beloning te komen halen bij de geleider.</w:t>
      </w:r>
    </w:p>
    <w:p w14:paraId="70016EA9" w14:textId="77777777" w:rsidR="007A18B5" w:rsidRPr="007A18B5" w:rsidRDefault="007A18B5" w:rsidP="00321586"/>
    <w:p w14:paraId="49A206CF" w14:textId="77777777" w:rsidR="007A18B5" w:rsidRPr="00321586" w:rsidRDefault="007A18B5" w:rsidP="00321586"/>
    <w:p w14:paraId="588BACC3" w14:textId="7260369E" w:rsidR="00321586" w:rsidRDefault="006662BD" w:rsidP="00321586">
      <w:pPr>
        <w:rPr>
          <w:u w:val="single"/>
        </w:rPr>
      </w:pPr>
      <w:r>
        <w:rPr>
          <w:u w:val="single"/>
        </w:rPr>
        <w:t>23 april</w:t>
      </w:r>
    </w:p>
    <w:p w14:paraId="701C4BF9" w14:textId="6215F11F" w:rsidR="006662BD" w:rsidRPr="006662BD" w:rsidRDefault="006662BD" w:rsidP="00321586">
      <w:r>
        <w:t xml:space="preserve">We hebben vergaderd omtrent de resultaten van de </w:t>
      </w:r>
      <w:proofErr w:type="spellStart"/>
      <w:r>
        <w:t>zoekingen</w:t>
      </w:r>
      <w:proofErr w:type="spellEnd"/>
      <w:r>
        <w:t xml:space="preserve"> in Kruibeke en de </w:t>
      </w:r>
      <w:proofErr w:type="spellStart"/>
      <w:r>
        <w:t>parallele</w:t>
      </w:r>
      <w:proofErr w:type="spellEnd"/>
      <w:r>
        <w:t xml:space="preserve"> studie op het vliegende hert. De nodige aanpassingen aan mijn bachelorproef werden besproken. Verder werd er beslist nog contact op te nemen met Harrie Bosma uit Nederland om verse otterstalen te verkrijgen.</w:t>
      </w:r>
    </w:p>
    <w:p w14:paraId="1203EF0D" w14:textId="35F65C7B" w:rsidR="00321586" w:rsidRDefault="00321586" w:rsidP="00F862CE"/>
    <w:p w14:paraId="4746A949" w14:textId="1C1EEE7C" w:rsidR="00223364" w:rsidRPr="00223364" w:rsidRDefault="00223364" w:rsidP="00F862CE">
      <w:pPr>
        <w:rPr>
          <w:u w:val="single"/>
        </w:rPr>
      </w:pPr>
      <w:r w:rsidRPr="00223364">
        <w:rPr>
          <w:u w:val="single"/>
        </w:rPr>
        <w:t>25 mei</w:t>
      </w:r>
    </w:p>
    <w:p w14:paraId="1278A761" w14:textId="2CFD2CAA" w:rsidR="001D16AB" w:rsidRPr="00223364" w:rsidRDefault="00223364" w:rsidP="00F862CE">
      <w:r>
        <w:t xml:space="preserve">Laatste trainingen voor de voorstelling van mijn </w:t>
      </w:r>
      <w:proofErr w:type="spellStart"/>
      <w:r>
        <w:t>bachelorproef</w:t>
      </w:r>
      <w:proofErr w:type="spellEnd"/>
      <w:r>
        <w:t>. Ik heb weer geoefend op de proefopstelling om een demo te kunnen geven over geurspecificatie. Verder heb ik ook enkele trainingen binnen gedaan, aangezien de demo binnen zal plaatsvinden en de hond het niet gewoon is, om binnen te zoeken.</w:t>
      </w:r>
      <w:r w:rsidR="000A56AC" w:rsidRPr="006A0C8E">
        <w:br w:type="column"/>
      </w:r>
      <w:r w:rsidR="001D16AB" w:rsidRPr="00B70452">
        <w:rPr>
          <w:b/>
        </w:rPr>
        <w:lastRenderedPageBreak/>
        <w:t>Werkzaamheden niet in functie van je eindwerk</w:t>
      </w:r>
      <w:bookmarkEnd w:id="119"/>
      <w:bookmarkEnd w:id="120"/>
      <w:bookmarkEnd w:id="121"/>
      <w:bookmarkEnd w:id="122"/>
    </w:p>
    <w:p w14:paraId="1278A762" w14:textId="33A0F5BC" w:rsidR="001D16AB" w:rsidRPr="006A0C8E" w:rsidRDefault="001D16AB" w:rsidP="001D16AB">
      <w:pPr>
        <w:rPr>
          <w:rFonts w:cs="Arial"/>
        </w:rPr>
      </w:pPr>
    </w:p>
    <w:p w14:paraId="41000AA8" w14:textId="1496FC5E" w:rsidR="005D0EA4" w:rsidRPr="006A0C8E" w:rsidRDefault="005D0EA4" w:rsidP="001D16AB">
      <w:pPr>
        <w:rPr>
          <w:rFonts w:cs="Arial"/>
        </w:rPr>
      </w:pPr>
      <w:r w:rsidRPr="006A0C8E">
        <w:rPr>
          <w:rFonts w:cs="Arial"/>
        </w:rPr>
        <w:t xml:space="preserve">Het verzamelen van de stalen was een taak die geen betrekking had, op mijn eindwerk. </w:t>
      </w:r>
      <w:r w:rsidRPr="006A0C8E">
        <w:rPr>
          <w:rFonts w:cs="Arial"/>
        </w:rPr>
        <w:br/>
        <w:t xml:space="preserve">De training kon niet starten zonder stalen waardoor dit een essentiële taak was. </w:t>
      </w:r>
      <w:r w:rsidR="00B70452">
        <w:rPr>
          <w:rFonts w:cs="Arial"/>
        </w:rPr>
        <w:t xml:space="preserve"> Ik heb de contactpersonen gecontacteerd en de</w:t>
      </w:r>
      <w:r w:rsidRPr="006A0C8E">
        <w:rPr>
          <w:rFonts w:cs="Arial"/>
        </w:rPr>
        <w:t xml:space="preserve"> stalen van otters opgehaald in</w:t>
      </w:r>
      <w:r w:rsidR="009013FE" w:rsidRPr="006A0C8E">
        <w:rPr>
          <w:rFonts w:cs="Arial"/>
        </w:rPr>
        <w:t xml:space="preserve"> dierenpark</w:t>
      </w:r>
      <w:r w:rsidRPr="006A0C8E">
        <w:rPr>
          <w:rFonts w:cs="Arial"/>
        </w:rPr>
        <w:t xml:space="preserve"> de Zonnegloed </w:t>
      </w:r>
      <w:r w:rsidR="009013FE" w:rsidRPr="006A0C8E">
        <w:rPr>
          <w:rFonts w:cs="Arial"/>
        </w:rPr>
        <w:t xml:space="preserve">en in </w:t>
      </w:r>
      <w:proofErr w:type="spellStart"/>
      <w:r w:rsidR="009013FE" w:rsidRPr="006A0C8E">
        <w:rPr>
          <w:rFonts w:cs="Arial"/>
        </w:rPr>
        <w:t>Planckendael</w:t>
      </w:r>
      <w:proofErr w:type="spellEnd"/>
      <w:r w:rsidR="009013FE" w:rsidRPr="006A0C8E">
        <w:rPr>
          <w:rFonts w:cs="Arial"/>
        </w:rPr>
        <w:t>.</w:t>
      </w:r>
    </w:p>
    <w:p w14:paraId="1FF49FD7" w14:textId="6A1FE3D1" w:rsidR="009013FE" w:rsidRPr="006A0C8E" w:rsidRDefault="009013FE" w:rsidP="001D16AB">
      <w:pPr>
        <w:rPr>
          <w:rFonts w:cs="Arial"/>
        </w:rPr>
      </w:pPr>
      <w:r w:rsidRPr="006A0C8E">
        <w:rPr>
          <w:rFonts w:cs="Arial"/>
        </w:rPr>
        <w:t>Deze stalen werden hierna verdeeld en onder verschillende omstandigheden bewaard.</w:t>
      </w:r>
    </w:p>
    <w:p w14:paraId="6473C36E" w14:textId="0BBDBE86" w:rsidR="009013FE" w:rsidRPr="006A0C8E" w:rsidRDefault="009013FE" w:rsidP="001D16AB">
      <w:pPr>
        <w:rPr>
          <w:rFonts w:cs="Arial"/>
        </w:rPr>
      </w:pPr>
      <w:r w:rsidRPr="006A0C8E">
        <w:rPr>
          <w:rFonts w:cs="Arial"/>
        </w:rPr>
        <w:t>Zo werden er stalen aan lucht en/of direct zonlicht blootgesteld. Hierbij werd bijgehouden wat de oorsprong van de stalen was en welk dieet deze otters krijgen. Daarbij werd ook de bewaarwijze genoteerd, zodat er bij problemen bekeken kon worden wat de verschillende kenmerken van het desbetreffende staal waren.</w:t>
      </w:r>
    </w:p>
    <w:p w14:paraId="0942D50D" w14:textId="76306376" w:rsidR="009013FE" w:rsidRPr="006A0C8E" w:rsidRDefault="009013FE" w:rsidP="001D16AB">
      <w:pPr>
        <w:rPr>
          <w:rFonts w:cs="Arial"/>
        </w:rPr>
      </w:pPr>
    </w:p>
    <w:p w14:paraId="3964ADCA" w14:textId="2F759F39" w:rsidR="00B103FA" w:rsidRPr="006A0C8E" w:rsidRDefault="00B103FA" w:rsidP="001D16AB">
      <w:pPr>
        <w:rPr>
          <w:rFonts w:cs="Arial"/>
        </w:rPr>
      </w:pPr>
      <w:r w:rsidRPr="006A0C8E">
        <w:rPr>
          <w:rFonts w:cs="Arial"/>
        </w:rPr>
        <w:t>Verder was de gehoorzaamheidstraining van de hond ook niet direct in functie van mijn eindwerk maar daarom zeker niet onbelangrijk.</w:t>
      </w:r>
    </w:p>
    <w:p w14:paraId="2D6BE508" w14:textId="03CC1B19" w:rsidR="00B70452" w:rsidRDefault="00B103FA" w:rsidP="00BA39BF">
      <w:pPr>
        <w:pStyle w:val="Geenafstand"/>
        <w:rPr>
          <w:rFonts w:ascii="Arial" w:hAnsi="Arial" w:cs="Arial"/>
        </w:rPr>
      </w:pPr>
      <w:r w:rsidRPr="006A0C8E">
        <w:rPr>
          <w:rFonts w:ascii="Arial" w:hAnsi="Arial" w:cs="Arial"/>
        </w:rPr>
        <w:t>De honden moeten in de praktijk kunnen loslopen tijdens het zoeken. In beschermd natuurgebied kregen wij hiervoor uitzonderlijke toestemming. De hond moet te allen tijde onmiddellijk terug te roepen zijn en mag geen verstoring te weeg brengen en schade berokkenen aan de natuur.</w:t>
      </w:r>
      <w:r w:rsidR="003E67A6" w:rsidRPr="006A0C8E">
        <w:rPr>
          <w:rFonts w:ascii="Arial" w:hAnsi="Arial" w:cs="Arial"/>
        </w:rPr>
        <w:t xml:space="preserve"> </w:t>
      </w:r>
    </w:p>
    <w:p w14:paraId="48383B30" w14:textId="0B9402FA" w:rsidR="00B70452" w:rsidRDefault="00B70452" w:rsidP="00BA39BF">
      <w:pPr>
        <w:pStyle w:val="Geenafstand"/>
        <w:rPr>
          <w:rFonts w:ascii="Arial" w:hAnsi="Arial" w:cs="Arial"/>
        </w:rPr>
      </w:pPr>
    </w:p>
    <w:p w14:paraId="4842D83B" w14:textId="6F1B6D59" w:rsidR="00B70452" w:rsidRDefault="00B70452" w:rsidP="00BA39BF">
      <w:pPr>
        <w:pStyle w:val="Geenafstand"/>
        <w:rPr>
          <w:rFonts w:ascii="Arial" w:hAnsi="Arial" w:cs="Arial"/>
        </w:rPr>
      </w:pPr>
      <w:r>
        <w:rPr>
          <w:rFonts w:ascii="Arial" w:hAnsi="Arial" w:cs="Arial"/>
        </w:rPr>
        <w:t>Als laatste heb ik een verslag van het onderzoek uitgeschreven voor INBO. Zij vroegen deze studie aan en moeten op de hoogte gehouden worden van de resultaten.</w:t>
      </w:r>
    </w:p>
    <w:p w14:paraId="2372B978" w14:textId="77777777" w:rsidR="00B70452" w:rsidRDefault="00B70452" w:rsidP="00BA39BF">
      <w:pPr>
        <w:pStyle w:val="Geenafstand"/>
        <w:rPr>
          <w:rFonts w:ascii="Arial" w:hAnsi="Arial" w:cs="Arial"/>
        </w:rPr>
      </w:pPr>
    </w:p>
    <w:p w14:paraId="0281AA60" w14:textId="38294CC3" w:rsidR="003E67A6" w:rsidRPr="006A0C8E" w:rsidRDefault="001D16AB" w:rsidP="00BA39BF">
      <w:pPr>
        <w:pStyle w:val="Geenafstand"/>
        <w:rPr>
          <w:rFonts w:ascii="Arial" w:hAnsi="Arial" w:cs="Arial"/>
        </w:rPr>
      </w:pPr>
      <w:r w:rsidRPr="006A0C8E">
        <w:rPr>
          <w:rFonts w:ascii="Arial" w:hAnsi="Arial" w:cs="Arial"/>
        </w:rPr>
        <w:br w:type="column"/>
      </w:r>
    </w:p>
    <w:p w14:paraId="1278A767" w14:textId="5C3F4688" w:rsidR="000A56AC" w:rsidRPr="006A0C8E" w:rsidRDefault="000A56AC" w:rsidP="003E67A6">
      <w:pPr>
        <w:pStyle w:val="Kop1"/>
      </w:pPr>
      <w:bookmarkStart w:id="130" w:name="_Toc450912422"/>
      <w:r w:rsidRPr="006A0C8E">
        <w:t>Persoonlijke visie</w:t>
      </w:r>
      <w:bookmarkEnd w:id="130"/>
    </w:p>
    <w:p w14:paraId="1278A768" w14:textId="77777777" w:rsidR="000A56AC" w:rsidRPr="006A0C8E" w:rsidRDefault="000A56AC" w:rsidP="000A56AC">
      <w:pPr>
        <w:rPr>
          <w:rFonts w:cs="Arial"/>
          <w:color w:val="000080"/>
        </w:rPr>
      </w:pPr>
    </w:p>
    <w:p w14:paraId="1278A769" w14:textId="77777777" w:rsidR="000A56AC" w:rsidRPr="006A0C8E" w:rsidRDefault="000A56AC" w:rsidP="00573737">
      <w:pPr>
        <w:pStyle w:val="Kop2"/>
      </w:pPr>
      <w:bookmarkStart w:id="131" w:name="_Toc450912423"/>
      <w:r w:rsidRPr="006A0C8E">
        <w:t>Persoonlijke visie op het stagebedrijf</w:t>
      </w:r>
      <w:bookmarkEnd w:id="131"/>
    </w:p>
    <w:p w14:paraId="1278A76A" w14:textId="5149361E" w:rsidR="000A56AC" w:rsidRPr="006A0C8E" w:rsidRDefault="000A56AC" w:rsidP="000A56AC">
      <w:pPr>
        <w:rPr>
          <w:rFonts w:cs="Arial"/>
          <w:color w:val="000080"/>
        </w:rPr>
      </w:pPr>
    </w:p>
    <w:p w14:paraId="00AE0F05" w14:textId="36C4FE5F" w:rsidR="000E754C" w:rsidRPr="006A0C8E" w:rsidRDefault="000E754C" w:rsidP="000A56AC">
      <w:pPr>
        <w:rPr>
          <w:rFonts w:cs="Arial"/>
        </w:rPr>
      </w:pPr>
      <w:r w:rsidRPr="006A0C8E">
        <w:rPr>
          <w:rFonts w:cs="Arial"/>
        </w:rPr>
        <w:t xml:space="preserve">Aangezien ik stage heb gedaan bij het INBO, maar de training van de honden uitgevoerd werd door de VZW </w:t>
      </w:r>
      <w:proofErr w:type="spellStart"/>
      <w:r w:rsidRPr="006A0C8E">
        <w:rPr>
          <w:rFonts w:cs="Arial"/>
        </w:rPr>
        <w:t>Teamsters</w:t>
      </w:r>
      <w:proofErr w:type="spellEnd"/>
      <w:r w:rsidRPr="006A0C8E">
        <w:rPr>
          <w:rFonts w:cs="Arial"/>
        </w:rPr>
        <w:t xml:space="preserve"> zal ik beide bespreken.</w:t>
      </w:r>
    </w:p>
    <w:p w14:paraId="3E5F65F1" w14:textId="640A813B" w:rsidR="000E754C" w:rsidRPr="006A0C8E" w:rsidRDefault="000E754C" w:rsidP="000A56AC">
      <w:pPr>
        <w:rPr>
          <w:rFonts w:cs="Arial"/>
        </w:rPr>
      </w:pPr>
    </w:p>
    <w:p w14:paraId="53F93FA9" w14:textId="3A89FF2C" w:rsidR="000E754C" w:rsidRPr="006A0C8E" w:rsidRDefault="000E754C" w:rsidP="000A56AC">
      <w:pPr>
        <w:rPr>
          <w:rFonts w:cs="Arial"/>
        </w:rPr>
      </w:pPr>
      <w:r w:rsidRPr="006A0C8E">
        <w:rPr>
          <w:rFonts w:cs="Arial"/>
        </w:rPr>
        <w:t xml:space="preserve">Ik ben zelf erg tevreden door de trainingsmethode en werkwijze van Ellen </w:t>
      </w:r>
      <w:r w:rsidR="004F2481">
        <w:rPr>
          <w:rFonts w:cs="Arial"/>
        </w:rPr>
        <w:t xml:space="preserve">Van </w:t>
      </w:r>
      <w:proofErr w:type="spellStart"/>
      <w:r w:rsidR="004F2481">
        <w:rPr>
          <w:rFonts w:cs="Arial"/>
        </w:rPr>
        <w:t>Krunkelsven</w:t>
      </w:r>
      <w:proofErr w:type="spellEnd"/>
      <w:r w:rsidR="004F2481">
        <w:rPr>
          <w:rFonts w:cs="Arial"/>
        </w:rPr>
        <w:t xml:space="preserve"> </w:t>
      </w:r>
      <w:r w:rsidRPr="006A0C8E">
        <w:rPr>
          <w:rFonts w:cs="Arial"/>
        </w:rPr>
        <w:t>(</w:t>
      </w:r>
      <w:proofErr w:type="spellStart"/>
      <w:r w:rsidRPr="006A0C8E">
        <w:rPr>
          <w:rFonts w:cs="Arial"/>
        </w:rPr>
        <w:t>Teamsters</w:t>
      </w:r>
      <w:proofErr w:type="spellEnd"/>
      <w:r w:rsidRPr="006A0C8E">
        <w:rPr>
          <w:rFonts w:cs="Arial"/>
        </w:rPr>
        <w:t>).</w:t>
      </w:r>
      <w:r w:rsidR="00EC0654">
        <w:rPr>
          <w:rFonts w:cs="Arial"/>
        </w:rPr>
        <w:t xml:space="preserve"> </w:t>
      </w:r>
      <w:r w:rsidRPr="006A0C8E">
        <w:rPr>
          <w:rFonts w:cs="Arial"/>
        </w:rPr>
        <w:t>Er werd doorheen het hele project enkel beloningsgericht gewerkt. De honden zijn nooit gecorrigeerd of gestraft, ondanks dat het otterproject met 2 zeer jonge honden startte waarvan één zelfs jonger als 6 maanden en dus volop in de opstandige fase zat.</w:t>
      </w:r>
    </w:p>
    <w:p w14:paraId="42DDA579" w14:textId="3ED0A46B" w:rsidR="000E754C" w:rsidRPr="006A0C8E" w:rsidRDefault="000E754C" w:rsidP="000A56AC">
      <w:pPr>
        <w:rPr>
          <w:rFonts w:cs="Arial"/>
        </w:rPr>
      </w:pPr>
      <w:r w:rsidRPr="006A0C8E">
        <w:rPr>
          <w:rFonts w:cs="Arial"/>
        </w:rPr>
        <w:t>Met het resultaat van de studie kunnen we stellen dat het perfect mogelijk is een hond volledig op te leiden door positieve bekrachtiging.</w:t>
      </w:r>
    </w:p>
    <w:p w14:paraId="7070FC2C" w14:textId="313BCDD1" w:rsidR="000E754C" w:rsidRPr="006A0C8E" w:rsidRDefault="000E754C" w:rsidP="000A56AC">
      <w:pPr>
        <w:rPr>
          <w:rFonts w:cs="Arial"/>
        </w:rPr>
      </w:pPr>
    </w:p>
    <w:p w14:paraId="6CE7DDF4" w14:textId="2E0CD506" w:rsidR="00FA7E33" w:rsidRDefault="00FA7E33" w:rsidP="000A56AC">
      <w:pPr>
        <w:rPr>
          <w:rFonts w:cs="Arial"/>
        </w:rPr>
      </w:pPr>
      <w:r w:rsidRPr="006A0C8E">
        <w:rPr>
          <w:rFonts w:cs="Arial"/>
        </w:rPr>
        <w:t>De trainingen werden zeer logisch opgebouwd, op een manier waarbij de hond zo veel mogelijk succes had om te slagen, zodat frustratie vermeden werd.</w:t>
      </w:r>
      <w:r w:rsidR="004F2481">
        <w:rPr>
          <w:rFonts w:cs="Arial"/>
        </w:rPr>
        <w:t xml:space="preserve"> Hierbij werd elke training begonnen met een herhaling en werden de oefeningen telkens maar een klein stapje moeilijker gemaakt, zodat de honden gemotiveerd bleven. Indien oefeningen niet lukte werd er een stapje terug gedaan en het niveau verlaagd. Er werd altijd positief geëindigd met een makkelijke, vlotte oefening.</w:t>
      </w:r>
      <w:r w:rsidRPr="006A0C8E">
        <w:rPr>
          <w:rFonts w:cs="Arial"/>
        </w:rPr>
        <w:t xml:space="preserve"> Verder werd er ook genoeg tijd ingelast om tussen oefeningen te pauzeren waardoor het zowel voor hond als geleider een zeer aangename ervaring was.</w:t>
      </w:r>
    </w:p>
    <w:p w14:paraId="3D551D93" w14:textId="476B1689" w:rsidR="004F2481" w:rsidRPr="006A0C8E" w:rsidRDefault="004F2481" w:rsidP="000A56AC">
      <w:pPr>
        <w:rPr>
          <w:rFonts w:cs="Arial"/>
        </w:rPr>
      </w:pPr>
      <w:r>
        <w:rPr>
          <w:rFonts w:cs="Arial"/>
        </w:rPr>
        <w:t xml:space="preserve">Dankzij deze losse trainingsmethode vonden de honden het zoeken enorm leuk! Ze waren beide enorm enthousiast en gemotiveerd. </w:t>
      </w:r>
    </w:p>
    <w:p w14:paraId="54A45660" w14:textId="77777777" w:rsidR="00FA7E33" w:rsidRPr="006A0C8E" w:rsidRDefault="00FA7E33" w:rsidP="000A56AC">
      <w:pPr>
        <w:rPr>
          <w:rFonts w:cs="Arial"/>
        </w:rPr>
      </w:pPr>
    </w:p>
    <w:p w14:paraId="15DD62E0" w14:textId="166D3EEE" w:rsidR="00FA7E33" w:rsidRPr="006A0C8E" w:rsidRDefault="00FA7E33" w:rsidP="000A56AC">
      <w:pPr>
        <w:rPr>
          <w:rFonts w:cs="Arial"/>
        </w:rPr>
      </w:pPr>
      <w:r w:rsidRPr="006A0C8E">
        <w:rPr>
          <w:rFonts w:cs="Arial"/>
        </w:rPr>
        <w:t>Het INBO zelf heeft deze studie aangevraagd, wat een grote stap is naar het management en behoud van bedreigde diersoorten aangezien de techniek van ecologische zoekhonden in België nog niet werd gebru</w:t>
      </w:r>
      <w:r w:rsidR="004F2481">
        <w:rPr>
          <w:rFonts w:cs="Arial"/>
        </w:rPr>
        <w:t>ikt.  Het is zeer bemoedigend</w:t>
      </w:r>
      <w:r w:rsidRPr="006A0C8E">
        <w:rPr>
          <w:rFonts w:cs="Arial"/>
        </w:rPr>
        <w:t xml:space="preserve"> dat er tijd en middelen worden vrijgemaakt om</w:t>
      </w:r>
      <w:r w:rsidR="004F2481">
        <w:rPr>
          <w:rFonts w:cs="Arial"/>
        </w:rPr>
        <w:t xml:space="preserve"> bedreigde diersoorten te beschermen. </w:t>
      </w:r>
      <w:r w:rsidRPr="006A0C8E">
        <w:rPr>
          <w:rFonts w:cs="Arial"/>
        </w:rPr>
        <w:t xml:space="preserve"> </w:t>
      </w:r>
      <w:r w:rsidR="004F2481">
        <w:rPr>
          <w:rFonts w:cs="Arial"/>
        </w:rPr>
        <w:t xml:space="preserve">Door </w:t>
      </w:r>
      <w:r w:rsidR="004F2481" w:rsidRPr="006A0C8E">
        <w:rPr>
          <w:rFonts w:cs="Arial"/>
        </w:rPr>
        <w:t>cameravallen te plaatsen en deze beelden te bekijken</w:t>
      </w:r>
      <w:r w:rsidR="004F2481">
        <w:rPr>
          <w:rFonts w:cs="Arial"/>
        </w:rPr>
        <w:t xml:space="preserve"> en met  honden te gaan zoeken kunnen</w:t>
      </w:r>
      <w:r w:rsidRPr="006A0C8E">
        <w:rPr>
          <w:rFonts w:cs="Arial"/>
        </w:rPr>
        <w:t xml:space="preserve"> otteroversteekplaatsen</w:t>
      </w:r>
      <w:r w:rsidR="004F2481">
        <w:rPr>
          <w:rFonts w:cs="Arial"/>
        </w:rPr>
        <w:t xml:space="preserve"> worden </w:t>
      </w:r>
      <w:r w:rsidR="00EC0654">
        <w:rPr>
          <w:rFonts w:cs="Arial"/>
        </w:rPr>
        <w:t>ge</w:t>
      </w:r>
      <w:r w:rsidR="00EC0654" w:rsidRPr="006A0C8E">
        <w:rPr>
          <w:rFonts w:cs="Arial"/>
        </w:rPr>
        <w:t>lokalis</w:t>
      </w:r>
      <w:r w:rsidR="00EC0654">
        <w:rPr>
          <w:rFonts w:cs="Arial"/>
        </w:rPr>
        <w:t>eerd</w:t>
      </w:r>
      <w:r w:rsidRPr="006A0C8E">
        <w:rPr>
          <w:rFonts w:cs="Arial"/>
        </w:rPr>
        <w:t>.</w:t>
      </w:r>
      <w:r w:rsidR="00EC0654">
        <w:rPr>
          <w:rFonts w:cs="Arial"/>
        </w:rPr>
        <w:t xml:space="preserve"> </w:t>
      </w:r>
      <w:r w:rsidRPr="006A0C8E">
        <w:rPr>
          <w:rFonts w:cs="Arial"/>
        </w:rPr>
        <w:t>Op deze manier kan er nieuwe informatie vergaard wordt ov deze soort en kunnen nieuwe maatregelen genomen worden om ze te beschermen. Er werd samengewerkt met de boswachter van Kruibeke, zodat we een machtiging hadden om te zoeken in het volledige gebied. Er werden voor ons ook otterstalen ter beschikkin</w:t>
      </w:r>
      <w:r w:rsidR="00B70452">
        <w:rPr>
          <w:rFonts w:cs="Arial"/>
        </w:rPr>
        <w:t>g gesteld van over heel Europa.</w:t>
      </w:r>
    </w:p>
    <w:p w14:paraId="30CB6134" w14:textId="411880CB" w:rsidR="00FA7E33" w:rsidRPr="006A0C8E" w:rsidRDefault="00FA7E33" w:rsidP="000A56AC">
      <w:pPr>
        <w:rPr>
          <w:rFonts w:cs="Arial"/>
        </w:rPr>
      </w:pPr>
    </w:p>
    <w:p w14:paraId="6EE5FA44" w14:textId="0A8E4784" w:rsidR="00B70452" w:rsidRPr="006A0C8E" w:rsidRDefault="00FA7E33" w:rsidP="000A56AC">
      <w:pPr>
        <w:rPr>
          <w:rFonts w:cs="Arial"/>
        </w:rPr>
      </w:pPr>
      <w:r w:rsidRPr="006A0C8E">
        <w:rPr>
          <w:rFonts w:cs="Arial"/>
        </w:rPr>
        <w:t>Het INBO heeft zeer correct met ons same</w:t>
      </w:r>
      <w:r w:rsidR="00B70452">
        <w:rPr>
          <w:rFonts w:cs="Arial"/>
        </w:rPr>
        <w:t>ngewerkt en heeft ons de kans gegeven</w:t>
      </w:r>
      <w:r w:rsidRPr="006A0C8E">
        <w:rPr>
          <w:rFonts w:cs="Arial"/>
        </w:rPr>
        <w:t xml:space="preserve">, om </w:t>
      </w:r>
      <w:r w:rsidR="00B70452">
        <w:rPr>
          <w:rFonts w:cs="Arial"/>
        </w:rPr>
        <w:t xml:space="preserve">met de honden te trainen in beschermd natuurgebied. Hier moest speciale toegang voor aangevraagd worden aangezien verschillende delen normaal verboden toegang zijn, voor zowel mens als hond. </w:t>
      </w:r>
    </w:p>
    <w:p w14:paraId="2DD1DE59" w14:textId="77777777" w:rsidR="00FA7E33" w:rsidRPr="006A0C8E" w:rsidRDefault="00FA7E33" w:rsidP="000A56AC">
      <w:pPr>
        <w:rPr>
          <w:rFonts w:cs="Arial"/>
        </w:rPr>
      </w:pPr>
    </w:p>
    <w:p w14:paraId="1278A772" w14:textId="2B9797CA" w:rsidR="000A56AC" w:rsidRPr="006A0C8E" w:rsidRDefault="000A56AC" w:rsidP="000A56AC">
      <w:pPr>
        <w:rPr>
          <w:rFonts w:cs="Arial"/>
        </w:rPr>
      </w:pPr>
    </w:p>
    <w:p w14:paraId="71A6E9BC" w14:textId="32A6FBC4" w:rsidR="009E53F7" w:rsidRPr="006A0C8E" w:rsidRDefault="009E53F7" w:rsidP="000A56AC">
      <w:pPr>
        <w:rPr>
          <w:rFonts w:cs="Arial"/>
        </w:rPr>
      </w:pPr>
    </w:p>
    <w:p w14:paraId="4B1560EC" w14:textId="25630F2B" w:rsidR="009E53F7" w:rsidRPr="006A0C8E" w:rsidRDefault="009E53F7" w:rsidP="000A56AC">
      <w:pPr>
        <w:rPr>
          <w:rFonts w:cs="Arial"/>
        </w:rPr>
      </w:pPr>
    </w:p>
    <w:p w14:paraId="64499D0A" w14:textId="2CB8698C" w:rsidR="009E53F7" w:rsidRPr="006A0C8E" w:rsidRDefault="009E53F7" w:rsidP="000A56AC">
      <w:pPr>
        <w:rPr>
          <w:rFonts w:cs="Arial"/>
        </w:rPr>
      </w:pPr>
    </w:p>
    <w:p w14:paraId="39B5F055" w14:textId="526D7C34" w:rsidR="009E53F7" w:rsidRPr="006A0C8E" w:rsidRDefault="009E53F7" w:rsidP="000A56AC">
      <w:pPr>
        <w:rPr>
          <w:rFonts w:cs="Arial"/>
        </w:rPr>
      </w:pPr>
    </w:p>
    <w:p w14:paraId="4D42CAF4" w14:textId="63036E38" w:rsidR="009E53F7" w:rsidRPr="006A0C8E" w:rsidRDefault="009E53F7" w:rsidP="000A56AC">
      <w:pPr>
        <w:rPr>
          <w:rFonts w:cs="Arial"/>
        </w:rPr>
      </w:pPr>
    </w:p>
    <w:p w14:paraId="15A84785" w14:textId="56D78D43" w:rsidR="009E53F7" w:rsidRPr="006A0C8E" w:rsidRDefault="009E53F7" w:rsidP="000A56AC">
      <w:pPr>
        <w:rPr>
          <w:rFonts w:cs="Arial"/>
        </w:rPr>
      </w:pPr>
    </w:p>
    <w:p w14:paraId="26531863" w14:textId="288DC5B6" w:rsidR="009E53F7" w:rsidRPr="006A0C8E" w:rsidRDefault="009E53F7" w:rsidP="000A56AC">
      <w:pPr>
        <w:rPr>
          <w:rFonts w:cs="Arial"/>
        </w:rPr>
      </w:pPr>
    </w:p>
    <w:p w14:paraId="61E6AC4F" w14:textId="0361ABD1" w:rsidR="009E53F7" w:rsidRPr="006A0C8E" w:rsidRDefault="009E53F7" w:rsidP="000A56AC">
      <w:pPr>
        <w:rPr>
          <w:rFonts w:cs="Arial"/>
        </w:rPr>
      </w:pPr>
    </w:p>
    <w:p w14:paraId="550930D7" w14:textId="1C2C6B46" w:rsidR="009E53F7" w:rsidRPr="006A0C8E" w:rsidRDefault="009E53F7" w:rsidP="000A56AC">
      <w:pPr>
        <w:rPr>
          <w:rFonts w:cs="Arial"/>
        </w:rPr>
      </w:pPr>
    </w:p>
    <w:p w14:paraId="6F1C1F0A" w14:textId="28AB3111" w:rsidR="009E53F7" w:rsidRPr="006A0C8E" w:rsidRDefault="009E53F7" w:rsidP="000A56AC">
      <w:pPr>
        <w:rPr>
          <w:rFonts w:cs="Arial"/>
        </w:rPr>
      </w:pPr>
    </w:p>
    <w:p w14:paraId="4A86241B" w14:textId="4EA10254" w:rsidR="009E53F7" w:rsidRPr="006A0C8E" w:rsidRDefault="009E53F7" w:rsidP="000A56AC">
      <w:pPr>
        <w:rPr>
          <w:rFonts w:cs="Arial"/>
        </w:rPr>
      </w:pPr>
    </w:p>
    <w:p w14:paraId="11E32689" w14:textId="7833B5A7" w:rsidR="009E53F7" w:rsidRPr="006A0C8E" w:rsidRDefault="009E53F7" w:rsidP="000A56AC">
      <w:pPr>
        <w:rPr>
          <w:rFonts w:cs="Arial"/>
        </w:rPr>
      </w:pPr>
    </w:p>
    <w:p w14:paraId="72CCC7A5" w14:textId="57199C0F" w:rsidR="009E53F7" w:rsidRPr="006A0C8E" w:rsidRDefault="009E53F7" w:rsidP="000A56AC">
      <w:pPr>
        <w:rPr>
          <w:rFonts w:cs="Arial"/>
        </w:rPr>
      </w:pPr>
    </w:p>
    <w:p w14:paraId="0C84CD16" w14:textId="39E57B22" w:rsidR="009E53F7" w:rsidRPr="006A0C8E" w:rsidRDefault="009E53F7" w:rsidP="000A56AC">
      <w:pPr>
        <w:rPr>
          <w:rFonts w:cs="Arial"/>
        </w:rPr>
      </w:pPr>
    </w:p>
    <w:p w14:paraId="33B1A47D" w14:textId="40723E0B" w:rsidR="009E53F7" w:rsidRPr="006A0C8E" w:rsidRDefault="009E53F7" w:rsidP="000A56AC">
      <w:pPr>
        <w:rPr>
          <w:rFonts w:cs="Arial"/>
        </w:rPr>
      </w:pPr>
    </w:p>
    <w:p w14:paraId="79C2FB58" w14:textId="77777777" w:rsidR="009E53F7" w:rsidRPr="006A0C8E" w:rsidRDefault="009E53F7" w:rsidP="000A56AC">
      <w:pPr>
        <w:rPr>
          <w:rFonts w:cs="Arial"/>
        </w:rPr>
      </w:pPr>
    </w:p>
    <w:p w14:paraId="1278A773" w14:textId="77777777" w:rsidR="000A56AC" w:rsidRPr="006A0C8E" w:rsidRDefault="000A56AC" w:rsidP="000A56AC">
      <w:pPr>
        <w:rPr>
          <w:rFonts w:cs="Arial"/>
        </w:rPr>
      </w:pPr>
    </w:p>
    <w:p w14:paraId="1278A774" w14:textId="77777777" w:rsidR="000A56AC" w:rsidRPr="006A0C8E" w:rsidRDefault="000A56AC" w:rsidP="000A56AC">
      <w:pPr>
        <w:rPr>
          <w:rFonts w:cs="Arial"/>
        </w:rPr>
      </w:pPr>
    </w:p>
    <w:p w14:paraId="1278A775" w14:textId="77777777" w:rsidR="000A56AC" w:rsidRPr="006A0C8E" w:rsidRDefault="000A56AC" w:rsidP="00573737">
      <w:pPr>
        <w:pStyle w:val="Kop2"/>
      </w:pPr>
      <w:bookmarkStart w:id="132" w:name="_Toc450912424"/>
      <w:r w:rsidRPr="006A0C8E">
        <w:t>Persoonlijke visie op je stage en je functioneren.</w:t>
      </w:r>
      <w:bookmarkEnd w:id="132"/>
    </w:p>
    <w:p w14:paraId="1278A776" w14:textId="712F6C39" w:rsidR="000A56AC" w:rsidRPr="006A0C8E" w:rsidRDefault="000A56AC" w:rsidP="000A56AC">
      <w:pPr>
        <w:rPr>
          <w:rFonts w:cs="Arial"/>
          <w:color w:val="000080"/>
        </w:rPr>
      </w:pPr>
    </w:p>
    <w:p w14:paraId="4357ADE2" w14:textId="4CB368CA" w:rsidR="00FA7E33" w:rsidRPr="006A0C8E" w:rsidRDefault="00FA7E33" w:rsidP="000A56AC">
      <w:pPr>
        <w:rPr>
          <w:rFonts w:cs="Arial"/>
        </w:rPr>
      </w:pPr>
      <w:r w:rsidRPr="006A0C8E">
        <w:rPr>
          <w:rFonts w:cs="Arial"/>
        </w:rPr>
        <w:t xml:space="preserve">Ik heb een fantastische stage gehad die zeer nauw aansluit bij de opleiding agro-en biotechnieken. Na mijn stage vorig jaar bij de Federale politie, kreeg ik de kans om alle opgedane kennis nu </w:t>
      </w:r>
      <w:r w:rsidR="004D000F" w:rsidRPr="006A0C8E">
        <w:rPr>
          <w:rFonts w:cs="Arial"/>
        </w:rPr>
        <w:t>in praktijk om te zetten met mijn eigen hond.</w:t>
      </w:r>
    </w:p>
    <w:p w14:paraId="19C7E50D" w14:textId="17DF95CF" w:rsidR="004D000F" w:rsidRPr="006A0C8E" w:rsidRDefault="004D000F" w:rsidP="000A56AC">
      <w:pPr>
        <w:rPr>
          <w:rFonts w:cs="Arial"/>
        </w:rPr>
      </w:pPr>
    </w:p>
    <w:p w14:paraId="7782EBBB" w14:textId="2752D486" w:rsidR="004D000F" w:rsidRPr="006A0C8E" w:rsidRDefault="004D000F" w:rsidP="000A56AC">
      <w:pPr>
        <w:rPr>
          <w:rFonts w:cs="Arial"/>
        </w:rPr>
      </w:pPr>
      <w:r w:rsidRPr="006A0C8E">
        <w:rPr>
          <w:rFonts w:cs="Arial"/>
        </w:rPr>
        <w:t xml:space="preserve">Er zijn maar zeer weinig </w:t>
      </w:r>
      <w:proofErr w:type="spellStart"/>
      <w:r w:rsidRPr="006A0C8E">
        <w:rPr>
          <w:rFonts w:cs="Arial"/>
        </w:rPr>
        <w:t>speurcurssen</w:t>
      </w:r>
      <w:proofErr w:type="spellEnd"/>
      <w:r w:rsidRPr="006A0C8E">
        <w:rPr>
          <w:rFonts w:cs="Arial"/>
        </w:rPr>
        <w:t xml:space="preserve"> in België op professioneel niveau, waardoor ik enorm dankbaar ben voor deze kans.</w:t>
      </w:r>
    </w:p>
    <w:p w14:paraId="2057AC31" w14:textId="3AB09169" w:rsidR="004D000F" w:rsidRPr="006A0C8E" w:rsidRDefault="004D000F" w:rsidP="000A56AC">
      <w:pPr>
        <w:rPr>
          <w:rFonts w:cs="Arial"/>
        </w:rPr>
      </w:pPr>
      <w:r w:rsidRPr="006A0C8E">
        <w:rPr>
          <w:rFonts w:cs="Arial"/>
        </w:rPr>
        <w:t>Indien de overheid beslist de komende jaren, meerdere ecologische zoekhonden in te zetten, is er hier ook een toekomstmogelijkheid in. De ervaring in het trainen van dieren is in dit vakgebied sowieso zeer mooi meegenomen.</w:t>
      </w:r>
    </w:p>
    <w:p w14:paraId="22C73D71" w14:textId="596C73D7" w:rsidR="004D000F" w:rsidRPr="006A0C8E" w:rsidRDefault="004D000F" w:rsidP="000A56AC">
      <w:pPr>
        <w:rPr>
          <w:rFonts w:cs="Arial"/>
        </w:rPr>
      </w:pPr>
    </w:p>
    <w:p w14:paraId="37528EC0" w14:textId="096ABCA6" w:rsidR="004D000F" w:rsidRPr="006A0C8E" w:rsidRDefault="004D000F" w:rsidP="000A56AC">
      <w:pPr>
        <w:rPr>
          <w:rFonts w:cs="Arial"/>
        </w:rPr>
      </w:pPr>
      <w:r w:rsidRPr="006A0C8E">
        <w:rPr>
          <w:rFonts w:cs="Arial"/>
        </w:rPr>
        <w:t xml:space="preserve">Ik heb zelf enorm veel vrijheid en verantwoordelijkheid gekregen in de training van mijn hond. Er werd initieel </w:t>
      </w:r>
      <w:r w:rsidR="00657530">
        <w:rPr>
          <w:rFonts w:cs="Arial"/>
        </w:rPr>
        <w:t>één keer per week samen getrain</w:t>
      </w:r>
      <w:r w:rsidRPr="006A0C8E">
        <w:rPr>
          <w:rFonts w:cs="Arial"/>
        </w:rPr>
        <w:t xml:space="preserve">d en later werden nieuwe oefeningen ook de eerste keer samen gedaan. De overige dagen zorgde ik zelf voor oefeningen en moest ik zelf inschatten of de kwaliteit van de </w:t>
      </w:r>
      <w:proofErr w:type="spellStart"/>
      <w:r w:rsidRPr="006A0C8E">
        <w:rPr>
          <w:rFonts w:cs="Arial"/>
        </w:rPr>
        <w:t>zoeking</w:t>
      </w:r>
      <w:proofErr w:type="spellEnd"/>
      <w:r w:rsidRPr="006A0C8E">
        <w:rPr>
          <w:rFonts w:cs="Arial"/>
        </w:rPr>
        <w:t xml:space="preserve"> goed genoeg was.</w:t>
      </w:r>
      <w:r w:rsidR="003809D0">
        <w:rPr>
          <w:rFonts w:cs="Arial"/>
        </w:rPr>
        <w:t xml:space="preserve"> Hier werden verslagen van gemaakt en de resultaten werden regelmatig besproken. Zo werd er over de werkwijze en de aanpak van eventuele problemen vooraf gediscussieerd en konden op die manier goede beslissingen worden gekomen. </w:t>
      </w:r>
      <w:r w:rsidR="003809D0">
        <w:rPr>
          <w:rFonts w:cs="Arial"/>
        </w:rPr>
        <w:br/>
        <w:t>Er werden regelmatig video’s gemaakt om de vooruitgang te beoordelen. Het is erg belangrijk de training regelmatig door iemand anders te laten beoordelen omdat je na een tijd zelf je fouten niet meer kan inzien.</w:t>
      </w:r>
    </w:p>
    <w:p w14:paraId="017B6E0B" w14:textId="77777777" w:rsidR="004D000F" w:rsidRPr="006A0C8E" w:rsidRDefault="004D000F" w:rsidP="000A56AC">
      <w:pPr>
        <w:rPr>
          <w:rFonts w:cs="Arial"/>
        </w:rPr>
      </w:pPr>
    </w:p>
    <w:p w14:paraId="2F27D3D7" w14:textId="562462EE" w:rsidR="004D000F" w:rsidRPr="006A0C8E" w:rsidRDefault="004D000F" w:rsidP="000A56AC">
      <w:pPr>
        <w:rPr>
          <w:rFonts w:cs="Arial"/>
        </w:rPr>
      </w:pPr>
      <w:r w:rsidRPr="006A0C8E">
        <w:rPr>
          <w:rFonts w:cs="Arial"/>
        </w:rPr>
        <w:t>Uiteindelijk bleek dit erg vlot te gaan, al blijf ik erbij dat dit grotendeels te danken is aan mijn stage bij de Federale politie. Hier leerde ik op een juiste manier inspelen op problemen tijdens de training. Hierbij is geduld één van de belangrijkste factoren, aangezien de hond moet leren initiatief te nemen. Dit houdt in dat je zelf wacht</w:t>
      </w:r>
      <w:r w:rsidR="009E53F7" w:rsidRPr="006A0C8E">
        <w:rPr>
          <w:rFonts w:cs="Arial"/>
        </w:rPr>
        <w:t xml:space="preserve"> en de hond negeert</w:t>
      </w:r>
      <w:r w:rsidRPr="006A0C8E">
        <w:rPr>
          <w:rFonts w:cs="Arial"/>
        </w:rPr>
        <w:t xml:space="preserve">, tot de hond het juiste gedrag vertoond.  </w:t>
      </w:r>
      <w:r w:rsidR="009E53F7" w:rsidRPr="006A0C8E">
        <w:rPr>
          <w:rFonts w:cs="Arial"/>
        </w:rPr>
        <w:br/>
        <w:t xml:space="preserve">Dit was voor mij enorm moeilijk, aangezien er in de meeste hondenscholen een trainingsmethode gehanteerd wordt, die het juiste gedrag in hoge mate uitlokt. </w:t>
      </w:r>
      <w:r w:rsidR="009E53F7" w:rsidRPr="006A0C8E">
        <w:rPr>
          <w:rFonts w:cs="Arial"/>
        </w:rPr>
        <w:br/>
        <w:t xml:space="preserve">Deze manier werkt goed om gehoorzaamheid of </w:t>
      </w:r>
      <w:proofErr w:type="spellStart"/>
      <w:r w:rsidR="009E53F7" w:rsidRPr="006A0C8E">
        <w:rPr>
          <w:rFonts w:cs="Arial"/>
        </w:rPr>
        <w:t>agility</w:t>
      </w:r>
      <w:proofErr w:type="spellEnd"/>
      <w:r w:rsidR="009E53F7" w:rsidRPr="006A0C8E">
        <w:rPr>
          <w:rFonts w:cs="Arial"/>
        </w:rPr>
        <w:t xml:space="preserve"> onder de knie te krijgen, maar bij disciplines waarbij de hond vrijwel al het werk doet, is er een hoge mate van zelfstandigheid nodig. Mijn hond kende deze manier van werken nog niet en had daarom aanvankelijk erg problemen met zelf na te denken en initiatief vertonen.</w:t>
      </w:r>
    </w:p>
    <w:p w14:paraId="7FD725A0" w14:textId="4F8F2E9A" w:rsidR="009E53F7" w:rsidRPr="006A0C8E" w:rsidRDefault="009E53F7" w:rsidP="000A56AC">
      <w:pPr>
        <w:rPr>
          <w:rFonts w:cs="Arial"/>
        </w:rPr>
      </w:pPr>
      <w:r w:rsidRPr="006A0C8E">
        <w:rPr>
          <w:rFonts w:cs="Arial"/>
        </w:rPr>
        <w:t>Dit is gelukkig sterk verbeterd en dankzij de vele uren training samen is onze band en wederzijds vertrouwen ook enorm toegenomen.</w:t>
      </w:r>
    </w:p>
    <w:p w14:paraId="4760223D" w14:textId="47F4D4B2" w:rsidR="004D000F" w:rsidRPr="006A0C8E" w:rsidRDefault="004D000F" w:rsidP="000A56AC">
      <w:pPr>
        <w:rPr>
          <w:rFonts w:cs="Arial"/>
        </w:rPr>
      </w:pPr>
    </w:p>
    <w:p w14:paraId="16908D81" w14:textId="36785368" w:rsidR="004D000F" w:rsidRDefault="00B70452" w:rsidP="000A56AC">
      <w:pPr>
        <w:rPr>
          <w:rFonts w:cs="Arial"/>
        </w:rPr>
      </w:pPr>
      <w:r>
        <w:rPr>
          <w:rFonts w:cs="Arial"/>
        </w:rPr>
        <w:t>Uiteindelijk ben ik erg trots op het resultaat en vind ik de training geslaagd. Er was aanvankelijk niet gedacht dat de honden effectief inzetbaar zouden zijn n</w:t>
      </w:r>
      <w:r w:rsidR="003809D0">
        <w:rPr>
          <w:rFonts w:cs="Arial"/>
        </w:rPr>
        <w:t>a deze korte trainingsperiode, m</w:t>
      </w:r>
      <w:r>
        <w:rPr>
          <w:rFonts w:cs="Arial"/>
        </w:rPr>
        <w:t xml:space="preserve">aar in Kruibeke bleken de honden toch erg goed te werken. </w:t>
      </w:r>
    </w:p>
    <w:p w14:paraId="7594BF0E" w14:textId="1AD5C963" w:rsidR="00B70452" w:rsidRDefault="00B70452" w:rsidP="000A56AC">
      <w:pPr>
        <w:rPr>
          <w:rFonts w:cs="Arial"/>
        </w:rPr>
      </w:pPr>
      <w:r>
        <w:rPr>
          <w:rFonts w:cs="Arial"/>
        </w:rPr>
        <w:t xml:space="preserve">Er is zeker nog ruimte voor verbetering, maar de honden halen ottergeur er tussen verschillende geuren </w:t>
      </w:r>
      <w:r w:rsidR="003809D0">
        <w:rPr>
          <w:rFonts w:cs="Arial"/>
        </w:rPr>
        <w:t>moeiteloos uit. Daarom vind ik dat ik goed gewerkt heb deze stageperiode, goed doordachte beslissingen heb genomen in de training.</w:t>
      </w:r>
    </w:p>
    <w:p w14:paraId="169B9244" w14:textId="65AB11C5" w:rsidR="003809D0" w:rsidRDefault="003809D0" w:rsidP="000A56AC">
      <w:pPr>
        <w:rPr>
          <w:rFonts w:cs="Arial"/>
        </w:rPr>
      </w:pPr>
      <w:r>
        <w:rPr>
          <w:rFonts w:cs="Arial"/>
        </w:rPr>
        <w:t xml:space="preserve">Als laatste heb ik hopelijk ook het negatieve imago van de Australische herder een beetje kunnen doorbreken. Deze honden worden stereotiep gekenmerkt als enorm koppig en minder gedreven als een border collie of een Mechelse herder. Dit is zeker waar, maar elk ras heeft zo zijn voor- en nadelen en aangezien Blue en </w:t>
      </w:r>
      <w:proofErr w:type="spellStart"/>
      <w:r>
        <w:rPr>
          <w:rFonts w:cs="Arial"/>
        </w:rPr>
        <w:t>Smokey</w:t>
      </w:r>
      <w:proofErr w:type="spellEnd"/>
      <w:r>
        <w:rPr>
          <w:rFonts w:cs="Arial"/>
        </w:rPr>
        <w:t>, de Mechelse herder zeer vergelijkbare resultaten behaalde, bewijst dit dat met de juiste aanpak, heel veel honden als zoekhond kunnen fungeren.</w:t>
      </w:r>
    </w:p>
    <w:p w14:paraId="4582A673" w14:textId="77777777" w:rsidR="003809D0" w:rsidRPr="006A0C8E" w:rsidRDefault="003809D0" w:rsidP="000A56AC">
      <w:pPr>
        <w:rPr>
          <w:rFonts w:cs="Arial"/>
        </w:rPr>
      </w:pPr>
    </w:p>
    <w:p w14:paraId="3E7CE4D6" w14:textId="32D82A54" w:rsidR="004D000F" w:rsidRPr="006A0C8E" w:rsidRDefault="004D000F" w:rsidP="000A56AC">
      <w:pPr>
        <w:rPr>
          <w:rFonts w:cs="Arial"/>
        </w:rPr>
      </w:pPr>
    </w:p>
    <w:p w14:paraId="5A85FDCE" w14:textId="77777777" w:rsidR="00922B8B" w:rsidRDefault="00922B8B" w:rsidP="000A56AC">
      <w:pPr>
        <w:rPr>
          <w:rFonts w:cs="Arial"/>
        </w:rPr>
      </w:pPr>
    </w:p>
    <w:p w14:paraId="2A2250E7" w14:textId="77777777" w:rsidR="00922B8B" w:rsidRDefault="00922B8B" w:rsidP="000A56AC">
      <w:pPr>
        <w:rPr>
          <w:rFonts w:cs="Arial"/>
        </w:rPr>
      </w:pPr>
    </w:p>
    <w:p w14:paraId="73BD6E98" w14:textId="77777777" w:rsidR="00922B8B" w:rsidRDefault="00922B8B" w:rsidP="000A56AC">
      <w:pPr>
        <w:rPr>
          <w:rFonts w:cs="Arial"/>
        </w:rPr>
      </w:pPr>
    </w:p>
    <w:p w14:paraId="5A8DE381" w14:textId="77777777" w:rsidR="00922B8B" w:rsidRDefault="003809D0" w:rsidP="000A56AC">
      <w:pPr>
        <w:rPr>
          <w:rFonts w:cs="Arial"/>
        </w:rPr>
      </w:pPr>
      <w:r>
        <w:rPr>
          <w:rFonts w:cs="Arial"/>
        </w:rPr>
        <w:t>Ik ben na deze stage aangenaam verrast door wat ik zelf met mijn eigen hond heb kunnen bereiken en door de verantwoordelijkheid die ik heb gekregen.</w:t>
      </w:r>
    </w:p>
    <w:p w14:paraId="73BDF8E5" w14:textId="2046102B" w:rsidR="00922B8B" w:rsidRDefault="00922B8B" w:rsidP="000A56AC">
      <w:pPr>
        <w:rPr>
          <w:rFonts w:cs="Arial"/>
        </w:rPr>
      </w:pPr>
      <w:r>
        <w:rPr>
          <w:rFonts w:cs="Arial"/>
        </w:rPr>
        <w:t>Door zelf mee te mogen discussiëren en inspraak te krijgen over de trainingsmethode heb ik vertrouwen gekregen in mijn eigen kunnen in hondentraining.</w:t>
      </w:r>
      <w:r>
        <w:rPr>
          <w:rFonts w:cs="Arial"/>
        </w:rPr>
        <w:br/>
        <w:t>Er heeft niema</w:t>
      </w:r>
      <w:r w:rsidR="00657530">
        <w:rPr>
          <w:rFonts w:cs="Arial"/>
        </w:rPr>
        <w:t>nd anders met mijn hond getrain</w:t>
      </w:r>
      <w:r>
        <w:rPr>
          <w:rFonts w:cs="Arial"/>
        </w:rPr>
        <w:t>d dus het resultaat heb ik volledig zelf bereikt dankzij de goede begeleiding.</w:t>
      </w:r>
    </w:p>
    <w:p w14:paraId="7831B7DB" w14:textId="0B69FB21" w:rsidR="00922B8B" w:rsidRDefault="00922B8B" w:rsidP="000A56AC">
      <w:pPr>
        <w:rPr>
          <w:rFonts w:cs="Arial"/>
        </w:rPr>
      </w:pPr>
      <w:r>
        <w:rPr>
          <w:rFonts w:cs="Arial"/>
        </w:rPr>
        <w:t>Door de grote vrijheid bij het trainen heb ik er zelf ook heel veel van geleerd en kan ik in de toekomst beter anticiperen op problemen in training.</w:t>
      </w:r>
    </w:p>
    <w:p w14:paraId="7BD3DF53" w14:textId="77777777" w:rsidR="00922B8B" w:rsidRDefault="00922B8B" w:rsidP="000A56AC">
      <w:pPr>
        <w:rPr>
          <w:rFonts w:cs="Arial"/>
        </w:rPr>
      </w:pPr>
    </w:p>
    <w:p w14:paraId="29DCA432" w14:textId="6171309D" w:rsidR="004D000F" w:rsidRDefault="003809D0" w:rsidP="000A56AC">
      <w:pPr>
        <w:rPr>
          <w:rFonts w:cs="Arial"/>
        </w:rPr>
      </w:pPr>
      <w:r>
        <w:rPr>
          <w:rFonts w:cs="Arial"/>
        </w:rPr>
        <w:t xml:space="preserve"> Ik ben zelf enorm geïnteresseerd in zoogdieren, waardoor ik heel blij ben dat ik op de otterstudie heb kunnen werken. Ik heb erg veel bijgeleerd over deze dieren. De dagen in de natuur waren ook enorm leerrijk. Met 4 biologen in het bos, zie je nu eenmaal veel meer dan tijdens een standaard boswandeling. </w:t>
      </w:r>
      <w:r w:rsidR="00922B8B">
        <w:rPr>
          <w:rFonts w:cs="Arial"/>
        </w:rPr>
        <w:t>Ik heb geleerd om de mest van verschillende dieren te onderscheiden (ree, marter, vos). We hebben ook een ree, een uil, een ijsvogel en een vos van enorm dicht bij kunnen bewonderen.</w:t>
      </w:r>
    </w:p>
    <w:p w14:paraId="4E62D751" w14:textId="2558E37B" w:rsidR="00922B8B" w:rsidRDefault="00922B8B" w:rsidP="000A56AC">
      <w:pPr>
        <w:rPr>
          <w:rFonts w:cs="Arial"/>
        </w:rPr>
      </w:pPr>
    </w:p>
    <w:p w14:paraId="5E1BA67F" w14:textId="197CA823" w:rsidR="00922B8B" w:rsidRDefault="00922B8B" w:rsidP="000A56AC">
      <w:pPr>
        <w:rPr>
          <w:rFonts w:cs="Arial"/>
        </w:rPr>
      </w:pPr>
      <w:r>
        <w:rPr>
          <w:rFonts w:cs="Arial"/>
        </w:rPr>
        <w:t>Het was dus een enorm leerrijke en motiverende stage, die mij nog eens extra heeft doen beseffen hoe graag ik met dieren werk en hoe graag ik in de natuur ben.</w:t>
      </w:r>
    </w:p>
    <w:p w14:paraId="5E4B0E1F" w14:textId="102195BF" w:rsidR="00922B8B" w:rsidRPr="006A0C8E" w:rsidRDefault="00922B8B" w:rsidP="000A56AC">
      <w:pPr>
        <w:rPr>
          <w:rFonts w:cs="Arial"/>
        </w:rPr>
      </w:pPr>
      <w:r>
        <w:rPr>
          <w:rFonts w:cs="Arial"/>
        </w:rPr>
        <w:t>Een prachtige basis om vol goede moed op zoek te gaan naar een job, waarbij ik deze dingen dagelijks kan doen!</w:t>
      </w:r>
    </w:p>
    <w:p w14:paraId="0984786C" w14:textId="77777777" w:rsidR="00FA7E33" w:rsidRPr="006A0C8E" w:rsidRDefault="00FA7E33" w:rsidP="000A56AC">
      <w:pPr>
        <w:rPr>
          <w:rFonts w:cs="Arial"/>
          <w:color w:val="000080"/>
        </w:rPr>
      </w:pPr>
    </w:p>
    <w:bookmarkEnd w:id="123"/>
    <w:bookmarkEnd w:id="124"/>
    <w:bookmarkEnd w:id="125"/>
    <w:bookmarkEnd w:id="126"/>
    <w:p w14:paraId="1278A780" w14:textId="77777777" w:rsidR="004818DA" w:rsidRPr="006A0C8E" w:rsidRDefault="004818DA" w:rsidP="003F2C1A">
      <w:pPr>
        <w:rPr>
          <w:rFonts w:cs="Arial"/>
        </w:rPr>
        <w:sectPr w:rsidR="004818DA" w:rsidRPr="006A0C8E" w:rsidSect="00EE04A4">
          <w:pgSz w:w="11906" w:h="16838"/>
          <w:pgMar w:top="1417" w:right="1417" w:bottom="1417" w:left="1417" w:header="708" w:footer="708" w:gutter="0"/>
          <w:cols w:space="708"/>
        </w:sectPr>
      </w:pPr>
    </w:p>
    <w:p w14:paraId="1278A781" w14:textId="77777777" w:rsidR="00496C5B" w:rsidRPr="006A0C8E" w:rsidRDefault="00496C5B" w:rsidP="00496C5B">
      <w:pPr>
        <w:pStyle w:val="Onderdeel"/>
        <w:rPr>
          <w:rFonts w:cs="Arial"/>
        </w:rPr>
      </w:pPr>
      <w:bookmarkStart w:id="133" w:name="_Toc303865114"/>
      <w:bookmarkStart w:id="134" w:name="_Toc303865994"/>
      <w:bookmarkStart w:id="135" w:name="_Toc303866036"/>
      <w:bookmarkStart w:id="136" w:name="_Toc351024804"/>
      <w:bookmarkStart w:id="137" w:name="_Toc450912425"/>
      <w:r w:rsidRPr="006A0C8E">
        <w:rPr>
          <w:rFonts w:cs="Arial"/>
        </w:rPr>
        <w:lastRenderedPageBreak/>
        <w:t>Bijlagen</w:t>
      </w:r>
      <w:bookmarkEnd w:id="133"/>
      <w:bookmarkEnd w:id="134"/>
      <w:bookmarkEnd w:id="135"/>
      <w:bookmarkEnd w:id="136"/>
      <w:bookmarkEnd w:id="137"/>
    </w:p>
    <w:p w14:paraId="1278A782" w14:textId="77777777" w:rsidR="00496C5B" w:rsidRPr="006A0C8E" w:rsidRDefault="00496C5B" w:rsidP="00496C5B">
      <w:pPr>
        <w:rPr>
          <w:rFonts w:cs="Arial"/>
        </w:rPr>
      </w:pPr>
    </w:p>
    <w:p w14:paraId="2A223F55" w14:textId="77777777" w:rsidR="00D36E40" w:rsidRPr="00BA4A68" w:rsidRDefault="00D36E40" w:rsidP="00D36E40">
      <w:pPr>
        <w:rPr>
          <w:rFonts w:cs="Arial"/>
          <w:b/>
          <w:u w:val="single"/>
        </w:rPr>
      </w:pPr>
      <w:r w:rsidRPr="00BA4A68">
        <w:rPr>
          <w:rFonts w:cs="Arial"/>
          <w:b/>
          <w:u w:val="single"/>
        </w:rPr>
        <w:t>stalen</w:t>
      </w:r>
    </w:p>
    <w:p w14:paraId="7EE47B37" w14:textId="77777777" w:rsidR="00D36E40" w:rsidRPr="006A0C8E" w:rsidRDefault="00D36E40" w:rsidP="00D36E40">
      <w:pPr>
        <w:rPr>
          <w:rFonts w:cs="Arial"/>
        </w:rPr>
      </w:pPr>
    </w:p>
    <w:p w14:paraId="1E57D6EE" w14:textId="707225C6" w:rsidR="00D36E40" w:rsidRDefault="00D36E40" w:rsidP="00D36E40">
      <w:pPr>
        <w:rPr>
          <w:rFonts w:cs="Arial"/>
          <w:lang w:val="nl-BE"/>
        </w:rPr>
      </w:pPr>
      <w:r w:rsidRPr="006A0C8E">
        <w:rPr>
          <w:rFonts w:cs="Arial"/>
          <w:lang w:val="nl-BE"/>
        </w:rPr>
        <w:t>Volgende stalen werden gebruikt:</w:t>
      </w:r>
    </w:p>
    <w:p w14:paraId="6620108B" w14:textId="77777777" w:rsidR="007D346C" w:rsidRPr="006A0C8E" w:rsidRDefault="007D346C" w:rsidP="00D36E40">
      <w:pPr>
        <w:rPr>
          <w:rFonts w:cs="Arial"/>
          <w:lang w:val="nl-BE"/>
        </w:rPr>
      </w:pPr>
    </w:p>
    <w:p w14:paraId="737CFC9D" w14:textId="77777777" w:rsidR="007D346C" w:rsidRPr="00622D64" w:rsidRDefault="007D346C" w:rsidP="007D346C">
      <w:pPr>
        <w:rPr>
          <w:u w:val="single"/>
          <w:lang w:val="nl-BE"/>
        </w:rPr>
      </w:pPr>
      <w:r w:rsidRPr="00622D64">
        <w:rPr>
          <w:u w:val="single"/>
          <w:lang w:val="nl-BE"/>
        </w:rPr>
        <w:t xml:space="preserve">Staal 1:  </w:t>
      </w:r>
      <w:proofErr w:type="spellStart"/>
      <w:r w:rsidRPr="00622D64">
        <w:rPr>
          <w:u w:val="single"/>
          <w:lang w:val="nl-BE"/>
        </w:rPr>
        <w:t>kleinklauwotter</w:t>
      </w:r>
      <w:proofErr w:type="spellEnd"/>
      <w:r w:rsidRPr="00622D64">
        <w:rPr>
          <w:u w:val="single"/>
          <w:lang w:val="nl-BE"/>
        </w:rPr>
        <w:t xml:space="preserve"> ‘de zonnegloed’</w:t>
      </w:r>
    </w:p>
    <w:p w14:paraId="59D2457F" w14:textId="6E5A9D83" w:rsidR="007D346C" w:rsidRPr="00B54FD0" w:rsidRDefault="007D346C" w:rsidP="007D346C">
      <w:pPr>
        <w:pStyle w:val="ecxmsonormal"/>
        <w:shd w:val="clear" w:color="auto" w:fill="FFFFFF"/>
        <w:spacing w:before="0" w:beforeAutospacing="0" w:after="324" w:afterAutospacing="0" w:line="341" w:lineRule="atLeast"/>
        <w:rPr>
          <w:rFonts w:ascii="Arial" w:hAnsi="Arial" w:cs="Arial"/>
          <w:sz w:val="22"/>
          <w:szCs w:val="22"/>
        </w:rPr>
      </w:pPr>
      <w:r w:rsidRPr="00B54FD0">
        <w:rPr>
          <w:rFonts w:ascii="Arial" w:hAnsi="Arial" w:cs="Arial"/>
          <w:sz w:val="22"/>
          <w:szCs w:val="22"/>
        </w:rPr>
        <w:t xml:space="preserve"> (dieet bestaat uit ei, hondenbrokken, vis mosselen, kuiken, vlees, kattenvoer)</w:t>
      </w:r>
      <w:r w:rsidR="00B54FD0">
        <w:rPr>
          <w:rFonts w:ascii="Arial" w:hAnsi="Arial" w:cs="Arial"/>
          <w:sz w:val="22"/>
          <w:szCs w:val="22"/>
        </w:rPr>
        <w:br/>
        <w:t xml:space="preserve">verzameld </w:t>
      </w:r>
      <w:r w:rsidRPr="00B54FD0">
        <w:rPr>
          <w:rFonts w:ascii="Arial" w:hAnsi="Arial" w:cs="Arial"/>
          <w:sz w:val="22"/>
        </w:rPr>
        <w:t xml:space="preserve">op 16/07 </w:t>
      </w:r>
      <w:r w:rsidR="00BA4A68" w:rsidRPr="00B54FD0">
        <w:rPr>
          <w:rFonts w:ascii="Arial" w:hAnsi="Arial" w:cs="Arial"/>
          <w:sz w:val="22"/>
        </w:rPr>
        <w:t xml:space="preserve"> en bewaard in diepvries</w:t>
      </w:r>
    </w:p>
    <w:p w14:paraId="72C0FA17" w14:textId="010ACC7C" w:rsidR="007D346C" w:rsidRDefault="007D346C" w:rsidP="007D346C">
      <w:pPr>
        <w:rPr>
          <w:lang w:val="nl-BE"/>
        </w:rPr>
      </w:pPr>
      <w:r>
        <w:rPr>
          <w:lang w:val="nl-BE"/>
        </w:rPr>
        <w:t>A: blootgesteld aan lucht op 19/07/15</w:t>
      </w:r>
    </w:p>
    <w:p w14:paraId="70474634" w14:textId="7ACBFAF6" w:rsidR="007D346C" w:rsidRDefault="007D346C" w:rsidP="007D346C">
      <w:pPr>
        <w:rPr>
          <w:lang w:val="nl-BE"/>
        </w:rPr>
      </w:pPr>
      <w:r>
        <w:rPr>
          <w:lang w:val="nl-BE"/>
        </w:rPr>
        <w:t>B: diepvries en gebruikt vanaf 5/08/15</w:t>
      </w:r>
    </w:p>
    <w:p w14:paraId="795D30D9" w14:textId="77777777" w:rsidR="007D346C" w:rsidRPr="0038083E" w:rsidRDefault="007D346C" w:rsidP="007D346C">
      <w:pPr>
        <w:rPr>
          <w:u w:val="single"/>
          <w:lang w:val="nl-BE"/>
        </w:rPr>
      </w:pPr>
    </w:p>
    <w:p w14:paraId="0727EDB2" w14:textId="77777777" w:rsidR="007D346C" w:rsidRPr="0038083E" w:rsidRDefault="007D346C" w:rsidP="007D346C">
      <w:pPr>
        <w:rPr>
          <w:u w:val="single"/>
          <w:lang w:val="nl-BE"/>
        </w:rPr>
      </w:pPr>
      <w:r>
        <w:rPr>
          <w:u w:val="single"/>
          <w:lang w:val="nl-BE"/>
        </w:rPr>
        <w:t xml:space="preserve">Staal 2 </w:t>
      </w:r>
      <w:proofErr w:type="spellStart"/>
      <w:r>
        <w:rPr>
          <w:u w:val="single"/>
          <w:lang w:val="nl-BE"/>
        </w:rPr>
        <w:t>P</w:t>
      </w:r>
      <w:r w:rsidRPr="0038083E">
        <w:rPr>
          <w:u w:val="single"/>
          <w:lang w:val="nl-BE"/>
        </w:rPr>
        <w:t>lanckendael</w:t>
      </w:r>
      <w:proofErr w:type="spellEnd"/>
    </w:p>
    <w:p w14:paraId="21D678B1" w14:textId="18731B57" w:rsidR="007D346C" w:rsidRDefault="007D346C" w:rsidP="007D346C">
      <w:pPr>
        <w:rPr>
          <w:lang w:val="nl-BE"/>
        </w:rPr>
      </w:pPr>
      <w:r>
        <w:rPr>
          <w:lang w:val="nl-BE"/>
        </w:rPr>
        <w:t>Stalen</w:t>
      </w:r>
      <w:r w:rsidR="00413D62">
        <w:rPr>
          <w:lang w:val="nl-BE"/>
        </w:rPr>
        <w:t xml:space="preserve"> verzameld op 2/8, bewaard in diepvries</w:t>
      </w:r>
    </w:p>
    <w:p w14:paraId="3BE0EC87" w14:textId="77777777" w:rsidR="007D346C" w:rsidRDefault="007D346C" w:rsidP="007D346C">
      <w:pPr>
        <w:rPr>
          <w:lang w:val="nl-BE"/>
        </w:rPr>
      </w:pPr>
      <w:r>
        <w:rPr>
          <w:lang w:val="nl-BE"/>
        </w:rPr>
        <w:t>A blootgesteld aan lucht op 13/08</w:t>
      </w:r>
    </w:p>
    <w:p w14:paraId="3EDEC2CC" w14:textId="77777777" w:rsidR="007D346C" w:rsidRDefault="007D346C" w:rsidP="007D346C">
      <w:pPr>
        <w:rPr>
          <w:lang w:val="nl-BE"/>
        </w:rPr>
      </w:pPr>
      <w:r>
        <w:rPr>
          <w:lang w:val="nl-BE"/>
        </w:rPr>
        <w:t>B zongedroogd</w:t>
      </w:r>
    </w:p>
    <w:p w14:paraId="02E3D817" w14:textId="77777777" w:rsidR="007D346C" w:rsidRDefault="007D346C" w:rsidP="007D346C">
      <w:pPr>
        <w:rPr>
          <w:lang w:val="nl-BE"/>
        </w:rPr>
      </w:pPr>
      <w:r>
        <w:rPr>
          <w:lang w:val="nl-BE"/>
        </w:rPr>
        <w:t>C diepvries</w:t>
      </w:r>
    </w:p>
    <w:p w14:paraId="79E5A4DF" w14:textId="77777777" w:rsidR="007D346C" w:rsidRDefault="007D346C" w:rsidP="007D346C">
      <w:pPr>
        <w:rPr>
          <w:lang w:val="nl-BE"/>
        </w:rPr>
      </w:pPr>
    </w:p>
    <w:p w14:paraId="79F2F9E5" w14:textId="77777777" w:rsidR="007D346C" w:rsidRDefault="007D346C" w:rsidP="007D346C">
      <w:pPr>
        <w:rPr>
          <w:u w:val="single"/>
          <w:lang w:val="nl-BE"/>
        </w:rPr>
      </w:pPr>
      <w:r>
        <w:rPr>
          <w:u w:val="single"/>
          <w:lang w:val="nl-BE"/>
        </w:rPr>
        <w:t xml:space="preserve">Staal 3 </w:t>
      </w:r>
      <w:proofErr w:type="spellStart"/>
      <w:r>
        <w:rPr>
          <w:u w:val="single"/>
          <w:lang w:val="nl-BE"/>
        </w:rPr>
        <w:t>P</w:t>
      </w:r>
      <w:r w:rsidRPr="0038083E">
        <w:rPr>
          <w:u w:val="single"/>
          <w:lang w:val="nl-BE"/>
        </w:rPr>
        <w:t>lanckendael</w:t>
      </w:r>
      <w:proofErr w:type="spellEnd"/>
    </w:p>
    <w:p w14:paraId="7969B2E9" w14:textId="536AA48E" w:rsidR="007D346C" w:rsidRDefault="007D346C" w:rsidP="007D346C">
      <w:pPr>
        <w:rPr>
          <w:lang w:val="nl-BE"/>
        </w:rPr>
      </w:pPr>
      <w:r>
        <w:rPr>
          <w:lang w:val="nl-BE"/>
        </w:rPr>
        <w:t>Stalen verzameld op 30 september</w:t>
      </w:r>
    </w:p>
    <w:p w14:paraId="67018410" w14:textId="77777777" w:rsidR="007D346C" w:rsidRDefault="007D346C" w:rsidP="007D346C">
      <w:pPr>
        <w:rPr>
          <w:lang w:val="nl-BE"/>
        </w:rPr>
      </w:pPr>
      <w:r>
        <w:rPr>
          <w:lang w:val="nl-BE"/>
        </w:rPr>
        <w:t>A blootgesteld aan lucht op 1 oktober</w:t>
      </w:r>
    </w:p>
    <w:p w14:paraId="4034378C" w14:textId="77777777" w:rsidR="007D346C" w:rsidRDefault="007D346C" w:rsidP="007D346C">
      <w:pPr>
        <w:rPr>
          <w:lang w:val="nl-BE"/>
        </w:rPr>
      </w:pPr>
      <w:r>
        <w:rPr>
          <w:lang w:val="nl-BE"/>
        </w:rPr>
        <w:t>B blootgesteld aan lucht op 25 oktober</w:t>
      </w:r>
    </w:p>
    <w:p w14:paraId="2E43D89E" w14:textId="77777777" w:rsidR="007D346C" w:rsidRPr="0038083E" w:rsidRDefault="007D346C" w:rsidP="007D346C">
      <w:pPr>
        <w:rPr>
          <w:u w:val="single"/>
          <w:lang w:val="nl-BE"/>
        </w:rPr>
      </w:pPr>
    </w:p>
    <w:p w14:paraId="7BD9E84E" w14:textId="77777777" w:rsidR="007D346C" w:rsidRPr="0038083E" w:rsidRDefault="007D346C" w:rsidP="007D346C">
      <w:pPr>
        <w:rPr>
          <w:u w:val="single"/>
          <w:lang w:val="nl-BE"/>
        </w:rPr>
      </w:pPr>
      <w:r w:rsidRPr="0038083E">
        <w:rPr>
          <w:u w:val="single"/>
          <w:lang w:val="nl-BE"/>
        </w:rPr>
        <w:t>Staal 4 Wildstaal Oost- Europa</w:t>
      </w:r>
      <w:r>
        <w:rPr>
          <w:u w:val="single"/>
          <w:lang w:val="nl-BE"/>
        </w:rPr>
        <w:t xml:space="preserve"> (gedroogd)</w:t>
      </w:r>
    </w:p>
    <w:p w14:paraId="54C66A39" w14:textId="77777777" w:rsidR="007D346C" w:rsidRDefault="007D346C" w:rsidP="007D346C">
      <w:pPr>
        <w:rPr>
          <w:lang w:val="nl-BE"/>
        </w:rPr>
      </w:pPr>
    </w:p>
    <w:p w14:paraId="5AE601D2" w14:textId="77777777" w:rsidR="007D346C" w:rsidRDefault="007D346C" w:rsidP="007D346C">
      <w:pPr>
        <w:rPr>
          <w:u w:val="single"/>
          <w:lang w:val="nl-BE"/>
        </w:rPr>
      </w:pPr>
      <w:r w:rsidRPr="00C056F7">
        <w:rPr>
          <w:u w:val="single"/>
          <w:lang w:val="nl-BE"/>
        </w:rPr>
        <w:t xml:space="preserve">Staal </w:t>
      </w:r>
      <w:r>
        <w:rPr>
          <w:u w:val="single"/>
          <w:lang w:val="nl-BE"/>
        </w:rPr>
        <w:t>5</w:t>
      </w:r>
      <w:r w:rsidRPr="00C056F7">
        <w:rPr>
          <w:u w:val="single"/>
          <w:lang w:val="nl-BE"/>
        </w:rPr>
        <w:t xml:space="preserve"> wildstaal </w:t>
      </w:r>
      <w:proofErr w:type="spellStart"/>
      <w:r w:rsidRPr="00C056F7">
        <w:rPr>
          <w:u w:val="single"/>
          <w:lang w:val="nl-BE"/>
        </w:rPr>
        <w:t>Tsechie</w:t>
      </w:r>
      <w:proofErr w:type="spellEnd"/>
      <w:r>
        <w:rPr>
          <w:u w:val="single"/>
          <w:lang w:val="nl-BE"/>
        </w:rPr>
        <w:t xml:space="preserve"> (gedroogd)</w:t>
      </w:r>
    </w:p>
    <w:p w14:paraId="44E0AB75" w14:textId="77777777" w:rsidR="007D346C" w:rsidRDefault="007D346C" w:rsidP="007D346C">
      <w:pPr>
        <w:rPr>
          <w:u w:val="single"/>
          <w:lang w:val="nl-BE"/>
        </w:rPr>
      </w:pPr>
    </w:p>
    <w:p w14:paraId="22F40CF7" w14:textId="44663C9D" w:rsidR="007D346C" w:rsidRPr="00C056F7" w:rsidRDefault="007D346C" w:rsidP="007D346C">
      <w:pPr>
        <w:rPr>
          <w:u w:val="single"/>
          <w:lang w:val="nl-BE"/>
        </w:rPr>
      </w:pPr>
      <w:r>
        <w:rPr>
          <w:u w:val="single"/>
          <w:lang w:val="nl-BE"/>
        </w:rPr>
        <w:t>Staal 6 Nederland (vers)</w:t>
      </w:r>
    </w:p>
    <w:p w14:paraId="7EAE2623" w14:textId="77777777" w:rsidR="007D346C" w:rsidRDefault="007D346C" w:rsidP="007D346C">
      <w:pPr>
        <w:rPr>
          <w:lang w:val="nl-BE"/>
        </w:rPr>
      </w:pPr>
    </w:p>
    <w:p w14:paraId="55DF9F06" w14:textId="77777777" w:rsidR="00D36E40" w:rsidRPr="007D346C" w:rsidRDefault="00D36E40" w:rsidP="00D36E40">
      <w:pPr>
        <w:rPr>
          <w:rFonts w:cs="Arial"/>
          <w:lang w:val="nl-BE"/>
        </w:rPr>
      </w:pPr>
    </w:p>
    <w:p w14:paraId="7EE4863D" w14:textId="77777777" w:rsidR="00D36E40" w:rsidRPr="00BA4A68" w:rsidRDefault="00D36E40" w:rsidP="00D36E40">
      <w:pPr>
        <w:rPr>
          <w:rFonts w:cs="Arial"/>
          <w:b/>
          <w:u w:val="single"/>
        </w:rPr>
      </w:pPr>
      <w:proofErr w:type="spellStart"/>
      <w:r w:rsidRPr="00BA4A68">
        <w:rPr>
          <w:rFonts w:cs="Arial"/>
          <w:b/>
          <w:u w:val="single"/>
        </w:rPr>
        <w:t>bijgeuren</w:t>
      </w:r>
      <w:proofErr w:type="spellEnd"/>
    </w:p>
    <w:p w14:paraId="1278A783" w14:textId="53177CCE" w:rsidR="00910A04" w:rsidRPr="006A0C8E" w:rsidRDefault="00413D62" w:rsidP="00496C5B">
      <w:pPr>
        <w:rPr>
          <w:rFonts w:cs="Arial"/>
        </w:rPr>
      </w:pPr>
      <w:r>
        <w:rPr>
          <w:rFonts w:cs="Arial"/>
        </w:rPr>
        <w:t>Achtereenvolgens aangeboden:</w:t>
      </w:r>
    </w:p>
    <w:p w14:paraId="0DE04C78" w14:textId="77777777" w:rsidR="00413D62" w:rsidRPr="00413D62" w:rsidRDefault="00413D62" w:rsidP="00413D62">
      <w:pPr>
        <w:rPr>
          <w:rFonts w:cs="Arial"/>
          <w:szCs w:val="22"/>
          <w:lang w:val="nl-BE"/>
        </w:rPr>
      </w:pPr>
      <w:r w:rsidRPr="00413D62">
        <w:rPr>
          <w:rFonts w:cs="Arial"/>
          <w:szCs w:val="22"/>
          <w:lang w:val="nl-BE"/>
        </w:rPr>
        <w:t>Bloem</w:t>
      </w:r>
    </w:p>
    <w:p w14:paraId="70E24F90" w14:textId="77777777" w:rsidR="00413D62" w:rsidRPr="00413D62" w:rsidRDefault="00413D62" w:rsidP="00413D62">
      <w:pPr>
        <w:rPr>
          <w:rFonts w:cs="Arial"/>
          <w:szCs w:val="22"/>
          <w:lang w:val="nl-BE"/>
        </w:rPr>
      </w:pPr>
      <w:r w:rsidRPr="00413D62">
        <w:rPr>
          <w:rFonts w:cs="Arial"/>
          <w:szCs w:val="22"/>
          <w:lang w:val="nl-BE"/>
        </w:rPr>
        <w:t>Aarde</w:t>
      </w:r>
    </w:p>
    <w:p w14:paraId="35133B74" w14:textId="77777777" w:rsidR="00413D62" w:rsidRPr="00413D62" w:rsidRDefault="00413D62" w:rsidP="00413D62">
      <w:pPr>
        <w:rPr>
          <w:rFonts w:cs="Arial"/>
          <w:szCs w:val="22"/>
          <w:lang w:val="nl-BE"/>
        </w:rPr>
      </w:pPr>
      <w:r w:rsidRPr="00413D62">
        <w:rPr>
          <w:rFonts w:cs="Arial"/>
          <w:szCs w:val="22"/>
          <w:lang w:val="nl-BE"/>
        </w:rPr>
        <w:t>Kiezels</w:t>
      </w:r>
    </w:p>
    <w:p w14:paraId="3DDC9999" w14:textId="77777777" w:rsidR="00413D62" w:rsidRPr="00413D62" w:rsidRDefault="00413D62" w:rsidP="00413D62">
      <w:pPr>
        <w:rPr>
          <w:rFonts w:cs="Arial"/>
          <w:szCs w:val="22"/>
          <w:lang w:val="nl-BE"/>
        </w:rPr>
      </w:pPr>
      <w:r w:rsidRPr="00413D62">
        <w:rPr>
          <w:rFonts w:cs="Arial"/>
          <w:szCs w:val="22"/>
          <w:lang w:val="nl-BE"/>
        </w:rPr>
        <w:t>Thee</w:t>
      </w:r>
    </w:p>
    <w:p w14:paraId="52FD4EDC" w14:textId="77777777" w:rsidR="00413D62" w:rsidRPr="00413D62" w:rsidRDefault="00413D62" w:rsidP="00413D62">
      <w:pPr>
        <w:rPr>
          <w:rFonts w:cs="Arial"/>
          <w:szCs w:val="22"/>
          <w:lang w:val="nl-BE"/>
        </w:rPr>
      </w:pPr>
      <w:r w:rsidRPr="00413D62">
        <w:rPr>
          <w:rFonts w:cs="Arial"/>
          <w:szCs w:val="22"/>
          <w:lang w:val="nl-BE"/>
        </w:rPr>
        <w:t>Zaagsel uit een rattenkooi</w:t>
      </w:r>
    </w:p>
    <w:p w14:paraId="4CBCDFB5" w14:textId="186FCBC2" w:rsidR="00413D62" w:rsidRDefault="00413D62" w:rsidP="00622D66">
      <w:pPr>
        <w:rPr>
          <w:rFonts w:cs="Arial"/>
          <w:lang w:val="nl-BE"/>
        </w:rPr>
      </w:pPr>
      <w:r>
        <w:rPr>
          <w:rFonts w:cs="Arial"/>
          <w:lang w:val="nl-BE"/>
        </w:rPr>
        <w:t>Kippeneten</w:t>
      </w:r>
    </w:p>
    <w:p w14:paraId="4B62D5B1" w14:textId="250CA221" w:rsidR="00413D62" w:rsidRDefault="00413D62" w:rsidP="00622D66">
      <w:pPr>
        <w:rPr>
          <w:rFonts w:cs="Arial"/>
          <w:lang w:val="nl-BE"/>
        </w:rPr>
      </w:pPr>
      <w:r w:rsidRPr="00413D62">
        <w:rPr>
          <w:rFonts w:cs="Arial"/>
          <w:lang w:val="nl-BE"/>
        </w:rPr>
        <w:t>M</w:t>
      </w:r>
      <w:r w:rsidR="00622D66" w:rsidRPr="00413D62">
        <w:rPr>
          <w:rFonts w:cs="Arial"/>
          <w:lang w:val="nl-BE"/>
        </w:rPr>
        <w:t>andari</w:t>
      </w:r>
      <w:r>
        <w:rPr>
          <w:rFonts w:cs="Arial"/>
          <w:lang w:val="nl-BE"/>
        </w:rPr>
        <w:t>jn</w:t>
      </w:r>
    </w:p>
    <w:p w14:paraId="0EE5B075" w14:textId="573F1C36" w:rsidR="00413D62" w:rsidRDefault="00413D62" w:rsidP="00622D66">
      <w:pPr>
        <w:rPr>
          <w:rFonts w:cs="Arial"/>
          <w:lang w:val="nl-BE"/>
        </w:rPr>
      </w:pPr>
      <w:r>
        <w:rPr>
          <w:rFonts w:cs="Arial"/>
          <w:lang w:val="nl-BE"/>
        </w:rPr>
        <w:t>Tijm</w:t>
      </w:r>
    </w:p>
    <w:p w14:paraId="47065135" w14:textId="77779313" w:rsidR="00622D66" w:rsidRDefault="00413D62" w:rsidP="00622D66">
      <w:pPr>
        <w:rPr>
          <w:rFonts w:cs="Arial"/>
          <w:lang w:val="nl-BE"/>
        </w:rPr>
      </w:pPr>
      <w:r>
        <w:rPr>
          <w:rFonts w:cs="Arial"/>
          <w:lang w:val="nl-BE"/>
        </w:rPr>
        <w:t>Waspoeder</w:t>
      </w:r>
    </w:p>
    <w:p w14:paraId="7BE8095A" w14:textId="048955D8" w:rsidR="00413D62" w:rsidRDefault="00413D62" w:rsidP="00622D66">
      <w:r>
        <w:rPr>
          <w:rFonts w:cs="Arial"/>
          <w:lang w:val="nl-BE"/>
        </w:rPr>
        <w:t>brood</w:t>
      </w:r>
    </w:p>
    <w:p w14:paraId="58664B46" w14:textId="7DD077BE" w:rsidR="00622D66" w:rsidRPr="006A0C8E" w:rsidRDefault="00413D62" w:rsidP="00622D66">
      <w:pPr>
        <w:pStyle w:val="Kop4"/>
        <w:numPr>
          <w:ilvl w:val="0"/>
          <w:numId w:val="0"/>
        </w:numPr>
        <w:ind w:left="864" w:hanging="864"/>
        <w:rPr>
          <w:rFonts w:cs="Arial"/>
          <w:b w:val="0"/>
          <w:lang w:val="nl-BE"/>
        </w:rPr>
      </w:pPr>
      <w:r>
        <w:rPr>
          <w:rFonts w:cs="Arial"/>
          <w:b w:val="0"/>
          <w:lang w:val="nl-BE"/>
        </w:rPr>
        <w:t>meststalen van paard, eend, geit</w:t>
      </w:r>
      <w:r w:rsidR="00622D66" w:rsidRPr="006A0C8E">
        <w:rPr>
          <w:rFonts w:cs="Arial"/>
          <w:b w:val="0"/>
          <w:lang w:val="nl-BE"/>
        </w:rPr>
        <w:t xml:space="preserve">, </w:t>
      </w:r>
      <w:r>
        <w:rPr>
          <w:rFonts w:cs="Arial"/>
          <w:b w:val="0"/>
          <w:lang w:val="nl-BE"/>
        </w:rPr>
        <w:t>kat, hond, steenmarter</w:t>
      </w:r>
    </w:p>
    <w:p w14:paraId="1278A785" w14:textId="6C764F16" w:rsidR="00496C5B" w:rsidRDefault="00496C5B" w:rsidP="00496C5B">
      <w:pPr>
        <w:rPr>
          <w:rFonts w:cs="Arial"/>
          <w:lang w:val="nl-BE"/>
        </w:rPr>
      </w:pPr>
    </w:p>
    <w:p w14:paraId="11C4F888" w14:textId="77777777" w:rsidR="00622D66" w:rsidRPr="00622D66" w:rsidRDefault="00622D66" w:rsidP="00496C5B">
      <w:pPr>
        <w:rPr>
          <w:rFonts w:cs="Arial"/>
          <w:lang w:val="nl-BE"/>
        </w:rPr>
        <w:sectPr w:rsidR="00622D66" w:rsidRPr="00622D66">
          <w:pgSz w:w="11906" w:h="16838"/>
          <w:pgMar w:top="1417" w:right="1417" w:bottom="1417" w:left="1417" w:header="708" w:footer="708" w:gutter="0"/>
          <w:pgNumType w:fmt="upperRoman" w:start="1"/>
          <w:cols w:space="708"/>
        </w:sectPr>
      </w:pPr>
    </w:p>
    <w:p w14:paraId="1278A786" w14:textId="77777777" w:rsidR="001B37C4" w:rsidRPr="006A0C8E" w:rsidRDefault="001B37C4" w:rsidP="001B37C4">
      <w:pPr>
        <w:pStyle w:val="Onderdeel"/>
        <w:rPr>
          <w:rFonts w:cs="Arial"/>
        </w:rPr>
      </w:pPr>
      <w:bookmarkStart w:id="138" w:name="_Toc303865115"/>
      <w:bookmarkStart w:id="139" w:name="_Toc303865995"/>
      <w:bookmarkStart w:id="140" w:name="_Toc303866037"/>
      <w:bookmarkStart w:id="141" w:name="_Toc351024805"/>
      <w:bookmarkStart w:id="142" w:name="_Toc450912426"/>
      <w:r w:rsidRPr="006A0C8E">
        <w:rPr>
          <w:rFonts w:cs="Arial"/>
        </w:rPr>
        <w:lastRenderedPageBreak/>
        <w:t>Lijst met gebruikte afkortingen</w:t>
      </w:r>
      <w:bookmarkEnd w:id="138"/>
      <w:bookmarkEnd w:id="139"/>
      <w:bookmarkEnd w:id="140"/>
      <w:bookmarkEnd w:id="141"/>
      <w:bookmarkEnd w:id="142"/>
    </w:p>
    <w:p w14:paraId="1278A787" w14:textId="77777777" w:rsidR="000B2B5E" w:rsidRPr="006A0C8E" w:rsidRDefault="000B2B5E" w:rsidP="003F2C1A">
      <w:pPr>
        <w:rPr>
          <w:rFonts w:cs="Arial"/>
        </w:rPr>
      </w:pPr>
    </w:p>
    <w:p w14:paraId="1278A788" w14:textId="77777777" w:rsidR="00910A04" w:rsidRPr="006A0C8E" w:rsidRDefault="00910A04" w:rsidP="003F2C1A">
      <w:pPr>
        <w:rPr>
          <w:rFonts w:cs="Arial"/>
        </w:rPr>
      </w:pPr>
    </w:p>
    <w:p w14:paraId="1278A789" w14:textId="77777777" w:rsidR="00910A04" w:rsidRPr="006A0C8E" w:rsidRDefault="00910A04" w:rsidP="003F2C1A">
      <w:pPr>
        <w:rPr>
          <w:rFonts w:cs="Arial"/>
        </w:rPr>
      </w:pPr>
    </w:p>
    <w:p w14:paraId="1278A78A" w14:textId="089FF202" w:rsidR="003F2C1A" w:rsidRPr="006A0C8E" w:rsidRDefault="00052C2F" w:rsidP="003F2C1A">
      <w:pPr>
        <w:rPr>
          <w:rFonts w:cs="Arial"/>
        </w:rPr>
        <w:sectPr w:rsidR="003F2C1A" w:rsidRPr="006A0C8E" w:rsidSect="00EE04A4">
          <w:pgSz w:w="11906" w:h="16838"/>
          <w:pgMar w:top="1417" w:right="1417" w:bottom="1417" w:left="1417" w:header="708" w:footer="708" w:gutter="0"/>
          <w:pgNumType w:fmt="upperRoman"/>
          <w:cols w:space="708"/>
        </w:sectPr>
      </w:pPr>
      <w:r>
        <w:rPr>
          <w:rFonts w:cs="Arial"/>
        </w:rPr>
        <w:t>INBO: Instituut voor natuur- en bosonderzoek</w:t>
      </w:r>
    </w:p>
    <w:p w14:paraId="1278A78B" w14:textId="77777777" w:rsidR="004818DA" w:rsidRPr="006A0C8E" w:rsidRDefault="004818DA" w:rsidP="00DF7EBA">
      <w:pPr>
        <w:pStyle w:val="Onderdeel"/>
        <w:rPr>
          <w:rFonts w:cs="Arial"/>
        </w:rPr>
      </w:pPr>
      <w:bookmarkStart w:id="143" w:name="_Toc303865116"/>
      <w:bookmarkStart w:id="144" w:name="_Toc303865996"/>
      <w:bookmarkStart w:id="145" w:name="_Toc303866038"/>
      <w:bookmarkStart w:id="146" w:name="_Toc351024806"/>
      <w:bookmarkStart w:id="147" w:name="_Toc450912427"/>
      <w:r w:rsidRPr="006A0C8E">
        <w:rPr>
          <w:rFonts w:cs="Arial"/>
        </w:rPr>
        <w:lastRenderedPageBreak/>
        <w:t>Lijst met figuren</w:t>
      </w:r>
      <w:bookmarkEnd w:id="143"/>
      <w:bookmarkEnd w:id="144"/>
      <w:bookmarkEnd w:id="145"/>
      <w:bookmarkEnd w:id="146"/>
      <w:bookmarkEnd w:id="147"/>
    </w:p>
    <w:p w14:paraId="6FC36129" w14:textId="77777777" w:rsidR="00BA6937" w:rsidRDefault="00BA6937" w:rsidP="004818DA">
      <w:pPr>
        <w:rPr>
          <w:rFonts w:cs="Arial"/>
          <w:b/>
          <w:sz w:val="20"/>
        </w:rPr>
      </w:pPr>
    </w:p>
    <w:p w14:paraId="1278A78C" w14:textId="341048BE" w:rsidR="004818DA" w:rsidRPr="00BA6937" w:rsidRDefault="00BA6937" w:rsidP="004818DA">
      <w:pPr>
        <w:rPr>
          <w:rFonts w:cs="Arial"/>
          <w:b/>
          <w:sz w:val="20"/>
        </w:rPr>
      </w:pPr>
      <w:r w:rsidRPr="00BA6937">
        <w:rPr>
          <w:rFonts w:cs="Arial"/>
          <w:b/>
          <w:sz w:val="20"/>
        </w:rPr>
        <w:t>Figuur 1 organogram 7</w:t>
      </w:r>
    </w:p>
    <w:p w14:paraId="3F5459D3" w14:textId="77777777" w:rsidR="00BA6937" w:rsidRDefault="00BA6937" w:rsidP="00BA6937">
      <w:pPr>
        <w:pStyle w:val="Bijschrift"/>
      </w:pPr>
    </w:p>
    <w:p w14:paraId="19A0C21A" w14:textId="58B320DD" w:rsidR="00BA6937" w:rsidRDefault="00BA6937" w:rsidP="00BA6937">
      <w:pPr>
        <w:pStyle w:val="Bijschrift"/>
      </w:pPr>
      <w:r>
        <w:t xml:space="preserve">Figuur </w:t>
      </w:r>
      <w:r>
        <w:fldChar w:fldCharType="begin"/>
      </w:r>
      <w:r>
        <w:instrText xml:space="preserve"> SEQ Figuur \* ARABIC </w:instrText>
      </w:r>
      <w:r>
        <w:fldChar w:fldCharType="separate"/>
      </w:r>
      <w:r>
        <w:rPr>
          <w:noProof/>
        </w:rPr>
        <w:t>2</w:t>
      </w:r>
      <w:r>
        <w:fldChar w:fldCharType="end"/>
      </w:r>
      <w:r>
        <w:t xml:space="preserve"> </w:t>
      </w:r>
      <w:proofErr w:type="spellStart"/>
      <w:r w:rsidRPr="00E77B17">
        <w:t>still</w:t>
      </w:r>
      <w:proofErr w:type="spellEnd"/>
      <w:r w:rsidRPr="00E77B17">
        <w:t xml:space="preserve"> uit video-opname ANB</w:t>
      </w:r>
      <w:r>
        <w:t xml:space="preserve"> </w:t>
      </w:r>
      <w:r w:rsidRPr="00BA6937">
        <w:rPr>
          <w:b w:val="0"/>
        </w:rPr>
        <w:t>p.12</w:t>
      </w:r>
    </w:p>
    <w:p w14:paraId="3546E0DC" w14:textId="77777777" w:rsidR="00BA6937" w:rsidRDefault="00BA6937" w:rsidP="00664A51">
      <w:pPr>
        <w:pStyle w:val="Bijschrift"/>
      </w:pPr>
    </w:p>
    <w:p w14:paraId="1278A78F" w14:textId="018D14E6" w:rsidR="004818DA" w:rsidRDefault="00664A51" w:rsidP="00664A51">
      <w:pPr>
        <w:pStyle w:val="Bijschrift"/>
        <w:rPr>
          <w:rFonts w:cs="Arial"/>
          <w:b w:val="0"/>
        </w:rPr>
      </w:pPr>
      <w:r w:rsidRPr="005837A2">
        <w:t xml:space="preserve">Figuur </w:t>
      </w:r>
      <w:r w:rsidR="00BA6937">
        <w:t>3</w:t>
      </w:r>
      <w:r w:rsidR="005837A2">
        <w:t xml:space="preserve"> </w:t>
      </w:r>
      <w:proofErr w:type="spellStart"/>
      <w:r w:rsidRPr="005837A2">
        <w:t>ottermarkeerplaatsen</w:t>
      </w:r>
      <w:proofErr w:type="spellEnd"/>
      <w:r w:rsidRPr="005837A2">
        <w:t xml:space="preserve"> </w:t>
      </w:r>
      <w:r w:rsidRPr="005837A2">
        <w:rPr>
          <w:rFonts w:cs="Arial"/>
          <w:b w:val="0"/>
        </w:rPr>
        <w:t>p. 15</w:t>
      </w:r>
    </w:p>
    <w:p w14:paraId="4F774D05" w14:textId="1B35B8B5" w:rsidR="00BA6937" w:rsidRDefault="00BA6937" w:rsidP="00BA6937"/>
    <w:p w14:paraId="696DC94B" w14:textId="644411C2" w:rsidR="00A5448E" w:rsidRPr="005837A2" w:rsidRDefault="00BA6937" w:rsidP="00A5448E">
      <w:pPr>
        <w:pStyle w:val="Bijschrift"/>
        <w:rPr>
          <w:rFonts w:cs="Arial"/>
          <w:lang w:val="nl-BE"/>
        </w:rPr>
      </w:pPr>
      <w:r>
        <w:rPr>
          <w:b w:val="0"/>
          <w:bCs w:val="0"/>
          <w:sz w:val="22"/>
        </w:rPr>
        <w:t>F</w:t>
      </w:r>
      <w:r w:rsidR="00A5448E" w:rsidRPr="005837A2">
        <w:rPr>
          <w:rFonts w:cs="Arial"/>
        </w:rPr>
        <w:t xml:space="preserve">iguur </w:t>
      </w:r>
      <w:r>
        <w:rPr>
          <w:rFonts w:cs="Arial"/>
        </w:rPr>
        <w:t>4</w:t>
      </w:r>
      <w:r w:rsidR="00A5448E" w:rsidRPr="005837A2">
        <w:rPr>
          <w:rFonts w:cs="Arial"/>
        </w:rPr>
        <w:t xml:space="preserve"> proefopstelling  </w:t>
      </w:r>
      <w:r w:rsidR="00A5448E" w:rsidRPr="005837A2">
        <w:rPr>
          <w:rFonts w:cs="Arial"/>
          <w:b w:val="0"/>
        </w:rPr>
        <w:t>p. 17</w:t>
      </w:r>
    </w:p>
    <w:p w14:paraId="6C97A5B6" w14:textId="6D0B6A3A" w:rsidR="005837A2" w:rsidRPr="005837A2" w:rsidRDefault="005837A2" w:rsidP="00A5448E">
      <w:pPr>
        <w:rPr>
          <w:sz w:val="20"/>
        </w:rPr>
      </w:pPr>
    </w:p>
    <w:p w14:paraId="170E852D" w14:textId="08451267" w:rsidR="005837A2" w:rsidRPr="005837A2" w:rsidRDefault="005837A2" w:rsidP="005837A2">
      <w:pPr>
        <w:rPr>
          <w:sz w:val="20"/>
        </w:rPr>
      </w:pPr>
      <w:r w:rsidRPr="005837A2">
        <w:rPr>
          <w:b/>
          <w:sz w:val="20"/>
        </w:rPr>
        <w:t xml:space="preserve">Figuur </w:t>
      </w:r>
      <w:r w:rsidR="00BA6937">
        <w:rPr>
          <w:b/>
          <w:sz w:val="20"/>
        </w:rPr>
        <w:t>5</w:t>
      </w:r>
      <w:r w:rsidRPr="005837A2">
        <w:rPr>
          <w:b/>
          <w:sz w:val="20"/>
        </w:rPr>
        <w:t xml:space="preserve"> fixatie op ottermest </w:t>
      </w:r>
      <w:r w:rsidRPr="005837A2">
        <w:rPr>
          <w:sz w:val="20"/>
        </w:rPr>
        <w:t>p. 32</w:t>
      </w:r>
    </w:p>
    <w:p w14:paraId="565E9E70" w14:textId="77777777" w:rsidR="005837A2" w:rsidRPr="005837A2" w:rsidRDefault="005837A2" w:rsidP="005837A2">
      <w:pPr>
        <w:rPr>
          <w:b/>
          <w:sz w:val="20"/>
        </w:rPr>
      </w:pPr>
    </w:p>
    <w:p w14:paraId="69F717D9" w14:textId="0A7AA370" w:rsidR="005837A2" w:rsidRPr="005837A2" w:rsidRDefault="005837A2" w:rsidP="00A5448E">
      <w:pPr>
        <w:rPr>
          <w:b/>
          <w:sz w:val="20"/>
        </w:rPr>
      </w:pPr>
      <w:r w:rsidRPr="005837A2">
        <w:rPr>
          <w:b/>
          <w:sz w:val="20"/>
        </w:rPr>
        <w:t xml:space="preserve">Figuur </w:t>
      </w:r>
      <w:r w:rsidR="00BA6937">
        <w:rPr>
          <w:b/>
          <w:sz w:val="20"/>
        </w:rPr>
        <w:t>6</w:t>
      </w:r>
      <w:r w:rsidRPr="005837A2">
        <w:rPr>
          <w:b/>
          <w:sz w:val="20"/>
        </w:rPr>
        <w:t xml:space="preserve"> controle door bioloog</w:t>
      </w:r>
      <w:r>
        <w:rPr>
          <w:b/>
          <w:sz w:val="20"/>
        </w:rPr>
        <w:t xml:space="preserve"> </w:t>
      </w:r>
      <w:r w:rsidRPr="005837A2">
        <w:rPr>
          <w:sz w:val="20"/>
        </w:rPr>
        <w:t>p. 32</w:t>
      </w:r>
    </w:p>
    <w:p w14:paraId="032FCBA3" w14:textId="278BB3C3" w:rsidR="005837A2" w:rsidRDefault="005837A2" w:rsidP="00A5448E">
      <w:pPr>
        <w:rPr>
          <w:sz w:val="20"/>
        </w:rPr>
      </w:pPr>
    </w:p>
    <w:p w14:paraId="2F0A20C2" w14:textId="20ADE58F" w:rsidR="005837A2" w:rsidRPr="005837A2" w:rsidRDefault="005837A2" w:rsidP="005837A2">
      <w:pPr>
        <w:pStyle w:val="Bijschrift"/>
        <w:rPr>
          <w:rFonts w:cs="Arial"/>
        </w:rPr>
      </w:pPr>
      <w:r>
        <w:t xml:space="preserve">Figuur </w:t>
      </w:r>
      <w:r w:rsidR="00BA6937">
        <w:t>7</w:t>
      </w:r>
      <w:r>
        <w:t xml:space="preserve"> otterspotters </w:t>
      </w:r>
      <w:r w:rsidRPr="005837A2">
        <w:rPr>
          <w:b w:val="0"/>
        </w:rPr>
        <w:t>p.40</w:t>
      </w:r>
    </w:p>
    <w:p w14:paraId="2BFD0762" w14:textId="7F145B04" w:rsidR="005837A2" w:rsidRDefault="005837A2" w:rsidP="00A5448E">
      <w:pPr>
        <w:rPr>
          <w:sz w:val="20"/>
        </w:rPr>
      </w:pPr>
    </w:p>
    <w:p w14:paraId="15F149C0" w14:textId="7AC20A08" w:rsidR="005837A2" w:rsidRPr="005837A2" w:rsidRDefault="005837A2" w:rsidP="005837A2">
      <w:pPr>
        <w:pStyle w:val="Bijschrift"/>
        <w:sectPr w:rsidR="005837A2" w:rsidRPr="005837A2" w:rsidSect="00EE04A4">
          <w:pgSz w:w="11906" w:h="16838"/>
          <w:pgMar w:top="1417" w:right="1417" w:bottom="1417" w:left="1417" w:header="708" w:footer="708" w:gutter="0"/>
          <w:pgNumType w:fmt="upperRoman"/>
          <w:cols w:space="708"/>
        </w:sectPr>
      </w:pPr>
      <w:r>
        <w:t xml:space="preserve">Figuur </w:t>
      </w:r>
      <w:r w:rsidR="00BA6937">
        <w:t>8</w:t>
      </w:r>
      <w:r>
        <w:t xml:space="preserve"> otterspotters gespot </w:t>
      </w:r>
      <w:r w:rsidRPr="005837A2">
        <w:rPr>
          <w:b w:val="0"/>
        </w:rPr>
        <w:t>p. 42</w:t>
      </w:r>
    </w:p>
    <w:p w14:paraId="1278A790" w14:textId="77777777" w:rsidR="004818DA" w:rsidRPr="006A0C8E" w:rsidRDefault="004818DA" w:rsidP="00DF7EBA">
      <w:pPr>
        <w:pStyle w:val="Onderdeel"/>
        <w:rPr>
          <w:rFonts w:cs="Arial"/>
        </w:rPr>
      </w:pPr>
      <w:bookmarkStart w:id="148" w:name="_Toc303865117"/>
      <w:bookmarkStart w:id="149" w:name="_Toc303865997"/>
      <w:bookmarkStart w:id="150" w:name="_Toc303866039"/>
      <w:bookmarkStart w:id="151" w:name="_Toc351024807"/>
      <w:bookmarkStart w:id="152" w:name="_Toc450912428"/>
      <w:r w:rsidRPr="006A0C8E">
        <w:rPr>
          <w:rFonts w:cs="Arial"/>
        </w:rPr>
        <w:lastRenderedPageBreak/>
        <w:t>Lijst met tabellen</w:t>
      </w:r>
      <w:bookmarkEnd w:id="148"/>
      <w:bookmarkEnd w:id="149"/>
      <w:bookmarkEnd w:id="150"/>
      <w:bookmarkEnd w:id="151"/>
      <w:bookmarkEnd w:id="152"/>
    </w:p>
    <w:p w14:paraId="1278A791" w14:textId="77777777" w:rsidR="004818DA" w:rsidRPr="006A0C8E" w:rsidRDefault="004818DA" w:rsidP="004818DA">
      <w:pPr>
        <w:rPr>
          <w:rFonts w:cs="Arial"/>
        </w:rPr>
      </w:pPr>
    </w:p>
    <w:p w14:paraId="1278A792" w14:textId="77777777" w:rsidR="004818DA" w:rsidRPr="006A0C8E" w:rsidRDefault="004818DA" w:rsidP="004818DA">
      <w:pPr>
        <w:rPr>
          <w:rFonts w:cs="Arial"/>
        </w:rPr>
      </w:pPr>
    </w:p>
    <w:p w14:paraId="1278A793" w14:textId="77777777" w:rsidR="004818DA" w:rsidRPr="006A0C8E" w:rsidRDefault="004818DA" w:rsidP="004818DA">
      <w:pPr>
        <w:rPr>
          <w:rFonts w:cs="Arial"/>
        </w:rPr>
      </w:pPr>
    </w:p>
    <w:p w14:paraId="1278A794" w14:textId="4B8EC080" w:rsidR="004818DA" w:rsidRDefault="00664A51" w:rsidP="004818DA">
      <w:pPr>
        <w:outlineLvl w:val="0"/>
        <w:rPr>
          <w:rFonts w:cs="Arial"/>
        </w:rPr>
      </w:pPr>
      <w:bookmarkStart w:id="153" w:name="_Toc450912429"/>
      <w:r>
        <w:rPr>
          <w:rFonts w:cs="Arial"/>
        </w:rPr>
        <w:t>Fase 3: p.22</w:t>
      </w:r>
      <w:bookmarkEnd w:id="153"/>
    </w:p>
    <w:p w14:paraId="3E1A6C04" w14:textId="1BAE1F15" w:rsidR="00664A51" w:rsidRDefault="00664A51" w:rsidP="004818DA">
      <w:pPr>
        <w:outlineLvl w:val="0"/>
        <w:rPr>
          <w:rFonts w:cs="Arial"/>
        </w:rPr>
      </w:pPr>
      <w:r>
        <w:rPr>
          <w:rFonts w:cs="Arial"/>
        </w:rPr>
        <w:br/>
      </w:r>
      <w:bookmarkStart w:id="154" w:name="_Toc450912430"/>
      <w:r>
        <w:rPr>
          <w:rFonts w:cs="Arial"/>
        </w:rPr>
        <w:t>Fase 4: p.22</w:t>
      </w:r>
      <w:bookmarkEnd w:id="154"/>
    </w:p>
    <w:p w14:paraId="2CFB3362" w14:textId="69479E9C" w:rsidR="00664A51" w:rsidRDefault="00664A51" w:rsidP="004818DA">
      <w:pPr>
        <w:outlineLvl w:val="0"/>
        <w:rPr>
          <w:rFonts w:cs="Arial"/>
        </w:rPr>
      </w:pPr>
    </w:p>
    <w:p w14:paraId="519245CF" w14:textId="1FFC839F" w:rsidR="00664A51" w:rsidRDefault="00664A51" w:rsidP="004818DA">
      <w:pPr>
        <w:outlineLvl w:val="0"/>
        <w:rPr>
          <w:rFonts w:cs="Arial"/>
        </w:rPr>
      </w:pPr>
      <w:bookmarkStart w:id="155" w:name="_Toc450912431"/>
      <w:r>
        <w:rPr>
          <w:rFonts w:cs="Arial"/>
        </w:rPr>
        <w:t>Fase 5: p.22</w:t>
      </w:r>
      <w:bookmarkEnd w:id="155"/>
    </w:p>
    <w:p w14:paraId="2ADBD848" w14:textId="47C729B7" w:rsidR="00664A51" w:rsidRDefault="00664A51" w:rsidP="004818DA">
      <w:pPr>
        <w:outlineLvl w:val="0"/>
        <w:rPr>
          <w:rFonts w:cs="Arial"/>
        </w:rPr>
      </w:pPr>
    </w:p>
    <w:p w14:paraId="3E9827A6" w14:textId="40F4C1C3" w:rsidR="00664A51" w:rsidRDefault="00664A51" w:rsidP="004818DA">
      <w:pPr>
        <w:outlineLvl w:val="0"/>
        <w:rPr>
          <w:rFonts w:cs="Arial"/>
        </w:rPr>
      </w:pPr>
      <w:bookmarkStart w:id="156" w:name="_Toc450912432"/>
      <w:r>
        <w:rPr>
          <w:rFonts w:cs="Arial"/>
        </w:rPr>
        <w:t>Vrij zoeken op oefen terrein: p.22</w:t>
      </w:r>
      <w:bookmarkEnd w:id="156"/>
    </w:p>
    <w:p w14:paraId="2CA1778A" w14:textId="0D9B3F93" w:rsidR="00664A51" w:rsidRDefault="00664A51" w:rsidP="004818DA">
      <w:pPr>
        <w:outlineLvl w:val="0"/>
        <w:rPr>
          <w:rFonts w:cs="Arial"/>
        </w:rPr>
      </w:pPr>
    </w:p>
    <w:p w14:paraId="17E29590" w14:textId="66B4B3F5" w:rsidR="00664A51" w:rsidRDefault="00664A51" w:rsidP="004818DA">
      <w:pPr>
        <w:outlineLvl w:val="0"/>
        <w:rPr>
          <w:rFonts w:cs="Arial"/>
        </w:rPr>
      </w:pPr>
      <w:bookmarkStart w:id="157" w:name="_Toc450912433"/>
      <w:r>
        <w:rPr>
          <w:rFonts w:cs="Arial"/>
        </w:rPr>
        <w:t>Vrij zoeken in otterhabitat: p.23</w:t>
      </w:r>
      <w:bookmarkEnd w:id="157"/>
    </w:p>
    <w:p w14:paraId="3D68AA47" w14:textId="3029662D" w:rsidR="00664A51" w:rsidRDefault="00664A51" w:rsidP="004818DA">
      <w:pPr>
        <w:outlineLvl w:val="0"/>
        <w:rPr>
          <w:rFonts w:cs="Arial"/>
        </w:rPr>
      </w:pPr>
    </w:p>
    <w:p w14:paraId="3F41A04E" w14:textId="2215AA2B" w:rsidR="00664A51" w:rsidRDefault="00664A51" w:rsidP="004818DA">
      <w:pPr>
        <w:outlineLvl w:val="0"/>
        <w:rPr>
          <w:rFonts w:cs="Arial"/>
        </w:rPr>
      </w:pPr>
    </w:p>
    <w:p w14:paraId="342DF76F" w14:textId="77777777" w:rsidR="00664A51" w:rsidRPr="00664A51" w:rsidRDefault="00664A51" w:rsidP="004818DA">
      <w:pPr>
        <w:outlineLvl w:val="0"/>
        <w:rPr>
          <w:rFonts w:cs="Arial"/>
          <w:lang w:val="nl-BE"/>
        </w:rPr>
        <w:sectPr w:rsidR="00664A51" w:rsidRPr="00664A51" w:rsidSect="00EE04A4">
          <w:pgSz w:w="11906" w:h="16838"/>
          <w:pgMar w:top="1417" w:right="1417" w:bottom="1417" w:left="1417" w:header="708" w:footer="708" w:gutter="0"/>
          <w:pgNumType w:fmt="upperRoman"/>
          <w:cols w:space="708"/>
        </w:sectPr>
      </w:pPr>
    </w:p>
    <w:p w14:paraId="1278A79A" w14:textId="77777777" w:rsidR="004818DA" w:rsidRPr="006A0C8E" w:rsidRDefault="004818DA" w:rsidP="00DF7EBA">
      <w:pPr>
        <w:pStyle w:val="Onderdeel"/>
        <w:rPr>
          <w:rFonts w:cs="Arial"/>
        </w:rPr>
      </w:pPr>
      <w:bookmarkStart w:id="158" w:name="_Toc303865119"/>
      <w:bookmarkStart w:id="159" w:name="_Toc303865999"/>
      <w:bookmarkStart w:id="160" w:name="_Toc303866041"/>
      <w:bookmarkStart w:id="161" w:name="_Toc351024809"/>
      <w:bookmarkStart w:id="162" w:name="_Toc450912434"/>
      <w:r w:rsidRPr="006A0C8E">
        <w:rPr>
          <w:rFonts w:cs="Arial"/>
        </w:rPr>
        <w:lastRenderedPageBreak/>
        <w:t>Bronvermelding</w:t>
      </w:r>
      <w:bookmarkEnd w:id="158"/>
      <w:bookmarkEnd w:id="159"/>
      <w:bookmarkEnd w:id="160"/>
      <w:bookmarkEnd w:id="161"/>
      <w:bookmarkEnd w:id="162"/>
    </w:p>
    <w:p w14:paraId="1278A79B" w14:textId="299A5BDD" w:rsidR="00910A04" w:rsidRDefault="00910A04" w:rsidP="00347268">
      <w:pPr>
        <w:rPr>
          <w:rFonts w:cs="Arial"/>
          <w:color w:val="220EB2"/>
        </w:rPr>
      </w:pPr>
    </w:p>
    <w:p w14:paraId="21C3057A" w14:textId="120E1461" w:rsidR="00010D26" w:rsidRDefault="00010D26" w:rsidP="00347268">
      <w:pPr>
        <w:rPr>
          <w:rFonts w:cs="Arial"/>
          <w:u w:val="single"/>
        </w:rPr>
      </w:pPr>
      <w:r w:rsidRPr="00010D26">
        <w:rPr>
          <w:rFonts w:cs="Arial"/>
          <w:u w:val="single"/>
        </w:rPr>
        <w:t>Internetbronnen</w:t>
      </w:r>
    </w:p>
    <w:p w14:paraId="33F93847" w14:textId="77777777" w:rsidR="000C32C2" w:rsidRDefault="000C32C2" w:rsidP="000C32C2">
      <w:pPr>
        <w:pStyle w:val="Voetnoottekst"/>
      </w:pPr>
    </w:p>
    <w:p w14:paraId="42448FFB" w14:textId="062ED2CB" w:rsidR="000C32C2" w:rsidRDefault="000C32C2" w:rsidP="000C32C2">
      <w:pPr>
        <w:pStyle w:val="Voetnoottekst"/>
        <w:rPr>
          <w:lang w:val="nl-BE"/>
        </w:rPr>
      </w:pPr>
      <w:r>
        <w:t xml:space="preserve">Dierenkliniek </w:t>
      </w:r>
      <w:proofErr w:type="spellStart"/>
      <w:r>
        <w:t>Wilheminapark</w:t>
      </w:r>
      <w:proofErr w:type="spellEnd"/>
      <w:r>
        <w:t xml:space="preserve">, </w:t>
      </w:r>
      <w:r>
        <w:rPr>
          <w:i/>
        </w:rPr>
        <w:t>Wormen bij de hond en kat,</w:t>
      </w:r>
      <w:r w:rsidRPr="00D13756">
        <w:t xml:space="preserve"> </w:t>
      </w:r>
      <w:r>
        <w:t xml:space="preserve">‘internet’, </w:t>
      </w:r>
      <w:proofErr w:type="spellStart"/>
      <w:r w:rsidRPr="00D13756">
        <w:t>s.d</w:t>
      </w:r>
      <w:proofErr w:type="spellEnd"/>
      <w:r w:rsidRPr="00D13756">
        <w:t xml:space="preserve">., </w:t>
      </w:r>
      <w:r>
        <w:t>(</w:t>
      </w:r>
      <w:r w:rsidR="000931BD" w:rsidRPr="000931BD">
        <w:rPr>
          <w:lang w:val="nl-BE"/>
        </w:rPr>
        <w:t>http://www.dierenkliniekwilhelminapark.nl/nieuwsbrief/wormen.html</w:t>
      </w:r>
      <w:r w:rsidRPr="00D13756">
        <w:rPr>
          <w:lang w:val="nl-BE"/>
        </w:rPr>
        <w:t>).</w:t>
      </w:r>
    </w:p>
    <w:p w14:paraId="0E9F5476" w14:textId="530E27F0" w:rsidR="000931BD" w:rsidRDefault="000931BD" w:rsidP="000C32C2">
      <w:pPr>
        <w:pStyle w:val="Voetnoottekst"/>
        <w:rPr>
          <w:lang w:val="nl-BE"/>
        </w:rPr>
      </w:pPr>
    </w:p>
    <w:p w14:paraId="611F02FE" w14:textId="10D80E14" w:rsidR="000931BD" w:rsidRDefault="000931BD" w:rsidP="000C32C2">
      <w:pPr>
        <w:pStyle w:val="Voetnoottekst"/>
        <w:rPr>
          <w:lang w:val="nl-BE"/>
        </w:rPr>
      </w:pPr>
      <w:r>
        <w:t xml:space="preserve">Departement leefmilieu, natuur &amp; energie, </w:t>
      </w:r>
      <w:r w:rsidRPr="000931BD">
        <w:rPr>
          <w:i/>
          <w:lang w:val="nl-BE"/>
        </w:rPr>
        <w:t>Vlaanderen is milieubewust</w:t>
      </w:r>
      <w:r>
        <w:rPr>
          <w:lang w:val="nl-BE"/>
        </w:rPr>
        <w:t xml:space="preserve">, ‘internet’, </w:t>
      </w:r>
      <w:proofErr w:type="spellStart"/>
      <w:r>
        <w:rPr>
          <w:lang w:val="nl-BE"/>
        </w:rPr>
        <w:t>s.d</w:t>
      </w:r>
      <w:proofErr w:type="spellEnd"/>
      <w:r>
        <w:rPr>
          <w:lang w:val="nl-BE"/>
        </w:rPr>
        <w:t>., (</w:t>
      </w:r>
      <w:r w:rsidRPr="000931BD">
        <w:rPr>
          <w:lang w:val="nl-BE"/>
        </w:rPr>
        <w:t>http://www.lne.be/themas/beleid/milieueconomie/lne-zine-focus/wat-levert-de-natuur-ons-op</w:t>
      </w:r>
      <w:r>
        <w:rPr>
          <w:lang w:val="nl-BE"/>
        </w:rPr>
        <w:t>).</w:t>
      </w:r>
    </w:p>
    <w:p w14:paraId="61C1F761" w14:textId="77777777" w:rsidR="000C32C2" w:rsidRDefault="000C32C2" w:rsidP="00347268">
      <w:pPr>
        <w:rPr>
          <w:lang w:val="nl-BE"/>
        </w:rPr>
      </w:pPr>
    </w:p>
    <w:p w14:paraId="413098FE" w14:textId="46BCE271" w:rsidR="00010D26" w:rsidRDefault="00010D26" w:rsidP="00347268">
      <w:r>
        <w:t xml:space="preserve">INBO, </w:t>
      </w:r>
      <w:r>
        <w:rPr>
          <w:i/>
        </w:rPr>
        <w:t>groepen en diensten</w:t>
      </w:r>
      <w:r>
        <w:t xml:space="preserve">, ‘internet’, </w:t>
      </w:r>
      <w:proofErr w:type="spellStart"/>
      <w:r w:rsidR="002059F0">
        <w:t>s.d</w:t>
      </w:r>
      <w:proofErr w:type="spellEnd"/>
      <w:r>
        <w:t>, (</w:t>
      </w:r>
      <w:r w:rsidR="00CE7B9F" w:rsidRPr="00CE7B9F">
        <w:t>https://www.inbo.be/nl/onderzoeksgroepen</w:t>
      </w:r>
      <w:r>
        <w:t>).</w:t>
      </w:r>
    </w:p>
    <w:p w14:paraId="5E22DEAD" w14:textId="77777777" w:rsidR="000C32C2" w:rsidRDefault="000C32C2" w:rsidP="000C32C2">
      <w:pPr>
        <w:pStyle w:val="Voetnoottekst"/>
        <w:rPr>
          <w:lang w:val="nl-BE"/>
        </w:rPr>
      </w:pPr>
    </w:p>
    <w:p w14:paraId="7AC568CA" w14:textId="5511C9A9" w:rsidR="000C32C2" w:rsidRDefault="000C32C2" w:rsidP="000C32C2">
      <w:pPr>
        <w:pStyle w:val="Voetnoottekst"/>
        <w:rPr>
          <w:lang w:val="en-US"/>
        </w:rPr>
      </w:pPr>
      <w:r w:rsidRPr="000C32C2">
        <w:rPr>
          <w:sz w:val="22"/>
          <w:szCs w:val="22"/>
          <w:lang w:val="en-US"/>
        </w:rPr>
        <w:t xml:space="preserve">Ken Ramirez, </w:t>
      </w:r>
      <w:r w:rsidRPr="000C32C2">
        <w:rPr>
          <w:i/>
          <w:sz w:val="22"/>
          <w:szCs w:val="22"/>
          <w:lang w:val="en-US"/>
        </w:rPr>
        <w:t>using an ‘all-clear’ in Scent-detection</w:t>
      </w:r>
      <w:r w:rsidRPr="000C32C2">
        <w:rPr>
          <w:sz w:val="22"/>
          <w:szCs w:val="22"/>
          <w:lang w:val="en-US"/>
        </w:rPr>
        <w:t>, ‘internet’, 25-11-2015.,(http://www.clickertraining.com/How-to-Use-an-All-Clear</w:t>
      </w:r>
      <w:r w:rsidRPr="005B15BC">
        <w:rPr>
          <w:lang w:val="en-US"/>
        </w:rPr>
        <w:t>).</w:t>
      </w:r>
    </w:p>
    <w:p w14:paraId="3169727C" w14:textId="77777777" w:rsidR="000C32C2" w:rsidRPr="000C32C2" w:rsidRDefault="000C32C2" w:rsidP="000C32C2">
      <w:pPr>
        <w:rPr>
          <w:lang w:val="en-US"/>
        </w:rPr>
      </w:pPr>
    </w:p>
    <w:p w14:paraId="11D7EE3F" w14:textId="355FA5D3" w:rsidR="000C32C2" w:rsidRPr="00664A51" w:rsidRDefault="000C32C2" w:rsidP="000C32C2">
      <w:pPr>
        <w:rPr>
          <w:lang w:val="en-US"/>
        </w:rPr>
      </w:pPr>
      <w:r>
        <w:rPr>
          <w:lang w:val="nl-BE"/>
        </w:rPr>
        <w:t xml:space="preserve">Luc De Roy, </w:t>
      </w:r>
      <w:r w:rsidRPr="00B85EED">
        <w:rPr>
          <w:i/>
          <w:lang w:val="nl-BE"/>
        </w:rPr>
        <w:t xml:space="preserve">Honden meer inzetten om kanker op te sporen, </w:t>
      </w:r>
      <w:r w:rsidRPr="0006740A">
        <w:rPr>
          <w:lang w:val="nl-BE"/>
        </w:rPr>
        <w:t>20-5-2014</w:t>
      </w:r>
      <w:r>
        <w:rPr>
          <w:lang w:val="nl-BE"/>
        </w:rPr>
        <w:t xml:space="preserve">. </w:t>
      </w:r>
      <w:r w:rsidRPr="00664A51">
        <w:rPr>
          <w:lang w:val="en-US"/>
        </w:rPr>
        <w:t>(http://deredactie.be/cm/vrtnieuws/wetenschap/1.1973307).</w:t>
      </w:r>
    </w:p>
    <w:p w14:paraId="2D2F197F" w14:textId="77777777" w:rsidR="000C32C2" w:rsidRPr="00664A51" w:rsidRDefault="000C32C2" w:rsidP="000C32C2">
      <w:pPr>
        <w:pStyle w:val="Voetnoottekst"/>
        <w:rPr>
          <w:lang w:val="en-US"/>
        </w:rPr>
      </w:pPr>
    </w:p>
    <w:p w14:paraId="0251F457" w14:textId="77777777" w:rsidR="000C32C2" w:rsidRPr="00664A51" w:rsidRDefault="000C32C2" w:rsidP="000C32C2">
      <w:pPr>
        <w:pStyle w:val="Voetnoottekst"/>
        <w:rPr>
          <w:lang w:val="en-US"/>
        </w:rPr>
      </w:pPr>
    </w:p>
    <w:p w14:paraId="3BC20CC6" w14:textId="30C6B523" w:rsidR="00B85EED" w:rsidRDefault="00B85EED" w:rsidP="00347268">
      <w:pPr>
        <w:rPr>
          <w:lang w:val="en-US"/>
        </w:rPr>
      </w:pPr>
      <w:proofErr w:type="spellStart"/>
      <w:r w:rsidRPr="00B85EED">
        <w:rPr>
          <w:rFonts w:cs="Arial"/>
          <w:sz w:val="21"/>
          <w:szCs w:val="21"/>
          <w:shd w:val="clear" w:color="auto" w:fill="FFFFFF"/>
          <w:lang w:val="en-US"/>
        </w:rPr>
        <w:t>Trueman</w:t>
      </w:r>
      <w:proofErr w:type="spellEnd"/>
      <w:r w:rsidRPr="00B85EED">
        <w:rPr>
          <w:rFonts w:cs="Arial"/>
          <w:sz w:val="21"/>
          <w:szCs w:val="21"/>
          <w:shd w:val="clear" w:color="auto" w:fill="FFFFFF"/>
          <w:lang w:val="en-US"/>
        </w:rPr>
        <w:t xml:space="preserve"> C. N</w:t>
      </w:r>
      <w:r>
        <w:rPr>
          <w:rFonts w:cs="Arial"/>
          <w:color w:val="999999"/>
          <w:sz w:val="21"/>
          <w:szCs w:val="21"/>
          <w:shd w:val="clear" w:color="auto" w:fill="FFFFFF"/>
          <w:lang w:val="en-US"/>
        </w:rPr>
        <w:t>.</w:t>
      </w:r>
      <w:r>
        <w:rPr>
          <w:lang w:val="en-US"/>
        </w:rPr>
        <w:t xml:space="preserve">, </w:t>
      </w:r>
      <w:r w:rsidRPr="00B85EED">
        <w:rPr>
          <w:i/>
          <w:lang w:val="en-US"/>
        </w:rPr>
        <w:t xml:space="preserve">Dogs in world war </w:t>
      </w:r>
      <w:proofErr w:type="spellStart"/>
      <w:r w:rsidRPr="00B85EED">
        <w:rPr>
          <w:i/>
          <w:lang w:val="en-US"/>
        </w:rPr>
        <w:t>one</w:t>
      </w:r>
      <w:r w:rsidR="00CE7B9F">
        <w:rPr>
          <w:lang w:val="en-US"/>
        </w:rPr>
        <w:t>,‘internet</w:t>
      </w:r>
      <w:proofErr w:type="spellEnd"/>
      <w:r w:rsidR="00CE7B9F">
        <w:rPr>
          <w:lang w:val="en-US"/>
        </w:rPr>
        <w:t>’, 15-4-2014,</w:t>
      </w:r>
      <w:r>
        <w:rPr>
          <w:lang w:val="en-US"/>
        </w:rPr>
        <w:t>(</w:t>
      </w:r>
      <w:r w:rsidR="00CE7B9F" w:rsidRPr="00CE7B9F">
        <w:rPr>
          <w:lang w:val="en-US"/>
        </w:rPr>
        <w:t>http://www.historylearningsite.co.uk/world-war-one/the-western-front-in-world-war-one/animals-in-world-war-one/dogs-in-world-war-one/</w:t>
      </w:r>
      <w:r>
        <w:rPr>
          <w:lang w:val="en-US"/>
        </w:rPr>
        <w:t>).</w:t>
      </w:r>
    </w:p>
    <w:p w14:paraId="6DA85EFA" w14:textId="44E87DDB" w:rsidR="00CE7B9F" w:rsidRDefault="00CE7B9F" w:rsidP="00347268">
      <w:pPr>
        <w:rPr>
          <w:lang w:val="en-US"/>
        </w:rPr>
      </w:pPr>
    </w:p>
    <w:p w14:paraId="2F1AF029" w14:textId="3FA191D1" w:rsidR="00CE7B9F" w:rsidRDefault="00CE7B9F" w:rsidP="00CE7B9F">
      <w:r>
        <w:rPr>
          <w:lang w:val="nl-BE"/>
        </w:rPr>
        <w:t xml:space="preserve">Speurhonden Instructie school, </w:t>
      </w:r>
      <w:r w:rsidRPr="00CE7B9F">
        <w:rPr>
          <w:i/>
          <w:lang w:val="nl-BE"/>
        </w:rPr>
        <w:t>de zekerheid van het juiste spoor</w:t>
      </w:r>
      <w:r>
        <w:rPr>
          <w:i/>
          <w:lang w:val="nl-BE"/>
        </w:rPr>
        <w:t>,’internet’,</w:t>
      </w:r>
      <w:r>
        <w:rPr>
          <w:lang w:val="nl-BE"/>
        </w:rPr>
        <w:t>5-2-2016, (</w:t>
      </w:r>
      <w:r w:rsidRPr="00CE7B9F">
        <w:rPr>
          <w:lang w:val="nl-BE"/>
        </w:rPr>
        <w:t>http://www.speurhondeninstructieschool.nl/</w:t>
      </w:r>
      <w:r>
        <w:rPr>
          <w:lang w:val="nl-BE"/>
        </w:rPr>
        <w:t>).</w:t>
      </w:r>
    </w:p>
    <w:p w14:paraId="263107E3" w14:textId="77777777" w:rsidR="00CE7B9F" w:rsidRPr="00CE7B9F" w:rsidRDefault="00CE7B9F" w:rsidP="00347268"/>
    <w:p w14:paraId="6E0B23CC" w14:textId="77777777" w:rsidR="0006740A" w:rsidRPr="00CE7B9F" w:rsidRDefault="0006740A" w:rsidP="00347268">
      <w:pPr>
        <w:rPr>
          <w:lang w:val="nl-BE"/>
        </w:rPr>
      </w:pPr>
    </w:p>
    <w:p w14:paraId="0C50D63A" w14:textId="1485ABD8" w:rsidR="00B85EED" w:rsidRPr="00CE7B9F" w:rsidRDefault="00B85EED" w:rsidP="00347268">
      <w:pPr>
        <w:rPr>
          <w:lang w:val="nl-BE"/>
        </w:rPr>
      </w:pPr>
    </w:p>
    <w:p w14:paraId="671E47F2" w14:textId="77777777" w:rsidR="005B15BC" w:rsidRPr="00CE7B9F" w:rsidRDefault="005B15BC" w:rsidP="00347268">
      <w:pPr>
        <w:rPr>
          <w:lang w:val="nl-BE"/>
        </w:rPr>
      </w:pPr>
    </w:p>
    <w:p w14:paraId="6EBB2825" w14:textId="3B67D75F" w:rsidR="00010D26" w:rsidRDefault="002059F0" w:rsidP="00347268">
      <w:pPr>
        <w:rPr>
          <w:u w:val="single"/>
        </w:rPr>
      </w:pPr>
      <w:r w:rsidRPr="002059F0">
        <w:rPr>
          <w:u w:val="single"/>
        </w:rPr>
        <w:t>Boeken</w:t>
      </w:r>
    </w:p>
    <w:p w14:paraId="19BE2537" w14:textId="77777777" w:rsidR="004E32AC" w:rsidRDefault="004E32AC" w:rsidP="00347268">
      <w:pPr>
        <w:rPr>
          <w:u w:val="single"/>
        </w:rPr>
      </w:pPr>
    </w:p>
    <w:p w14:paraId="2F518793" w14:textId="5A97F263" w:rsidR="002059F0" w:rsidRPr="003F106E" w:rsidRDefault="002059F0" w:rsidP="00347268">
      <w:pPr>
        <w:rPr>
          <w:rStyle w:val="reference-text"/>
          <w:rFonts w:cs="Arial"/>
          <w:i/>
          <w:iCs/>
          <w:szCs w:val="22"/>
          <w:shd w:val="clear" w:color="auto" w:fill="FFFFFF"/>
          <w:lang w:val="nl-BE"/>
        </w:rPr>
      </w:pPr>
      <w:r w:rsidRPr="003F106E">
        <w:rPr>
          <w:rStyle w:val="reference-text"/>
          <w:rFonts w:cs="Arial"/>
          <w:color w:val="252525"/>
          <w:szCs w:val="22"/>
          <w:shd w:val="clear" w:color="auto" w:fill="FFFFFF"/>
          <w:lang w:val="nl-BE"/>
        </w:rPr>
        <w:t>"</w:t>
      </w:r>
      <w:proofErr w:type="spellStart"/>
      <w:r w:rsidRPr="003F106E">
        <w:rPr>
          <w:rStyle w:val="reference-text"/>
          <w:rFonts w:cs="Arial"/>
          <w:szCs w:val="22"/>
          <w:shd w:val="clear" w:color="auto" w:fill="FFFFFF"/>
          <w:lang w:val="nl-BE"/>
        </w:rPr>
        <w:t>Chasse</w:t>
      </w:r>
      <w:proofErr w:type="spellEnd"/>
      <w:r w:rsidRPr="003F106E">
        <w:rPr>
          <w:rStyle w:val="reference-text"/>
          <w:rFonts w:cs="Arial"/>
          <w:szCs w:val="22"/>
          <w:shd w:val="clear" w:color="auto" w:fill="FFFFFF"/>
          <w:lang w:val="nl-BE"/>
        </w:rPr>
        <w:t xml:space="preserve"> du </w:t>
      </w:r>
      <w:proofErr w:type="spellStart"/>
      <w:r w:rsidRPr="003F106E">
        <w:rPr>
          <w:rStyle w:val="reference-text"/>
          <w:rFonts w:cs="Arial"/>
          <w:szCs w:val="22"/>
          <w:shd w:val="clear" w:color="auto" w:fill="FFFFFF"/>
          <w:lang w:val="nl-BE"/>
        </w:rPr>
        <w:t>Loup</w:t>
      </w:r>
      <w:proofErr w:type="spellEnd"/>
      <w:r w:rsidRPr="003F106E">
        <w:rPr>
          <w:rStyle w:val="reference-text"/>
          <w:rFonts w:cs="Arial"/>
          <w:szCs w:val="22"/>
          <w:shd w:val="clear" w:color="auto" w:fill="FFFFFF"/>
          <w:lang w:val="nl-BE"/>
        </w:rPr>
        <w:t>",</w:t>
      </w:r>
      <w:r w:rsidRPr="003F106E">
        <w:rPr>
          <w:rStyle w:val="apple-converted-space"/>
          <w:rFonts w:cs="Arial"/>
          <w:szCs w:val="22"/>
          <w:shd w:val="clear" w:color="auto" w:fill="FFFFFF"/>
          <w:lang w:val="nl-BE"/>
        </w:rPr>
        <w:t> </w:t>
      </w:r>
      <w:proofErr w:type="spellStart"/>
      <w:r w:rsidRPr="003F106E">
        <w:rPr>
          <w:rStyle w:val="reference-text"/>
          <w:rFonts w:cs="Arial"/>
          <w:i/>
          <w:iCs/>
          <w:szCs w:val="22"/>
          <w:shd w:val="clear" w:color="auto" w:fill="FFFFFF"/>
          <w:lang w:val="nl-BE"/>
        </w:rPr>
        <w:t>L'Encyclopédie</w:t>
      </w:r>
      <w:proofErr w:type="spellEnd"/>
      <w:r w:rsidRPr="003F106E">
        <w:rPr>
          <w:rStyle w:val="reference-text"/>
          <w:rFonts w:cs="Arial"/>
          <w:i/>
          <w:iCs/>
          <w:szCs w:val="22"/>
          <w:shd w:val="clear" w:color="auto" w:fill="FFFFFF"/>
          <w:lang w:val="nl-BE"/>
        </w:rPr>
        <w:t xml:space="preserve">, </w:t>
      </w:r>
      <w:proofErr w:type="spellStart"/>
      <w:r w:rsidRPr="003F106E">
        <w:rPr>
          <w:rStyle w:val="reference-text"/>
          <w:rFonts w:cs="Arial"/>
          <w:i/>
          <w:iCs/>
          <w:szCs w:val="22"/>
          <w:shd w:val="clear" w:color="auto" w:fill="FFFFFF"/>
          <w:lang w:val="nl-BE"/>
        </w:rPr>
        <w:t>Diderot</w:t>
      </w:r>
      <w:proofErr w:type="spellEnd"/>
      <w:r w:rsidRPr="003F106E">
        <w:rPr>
          <w:rStyle w:val="reference-text"/>
          <w:rFonts w:cs="Arial"/>
          <w:i/>
          <w:iCs/>
          <w:szCs w:val="22"/>
          <w:shd w:val="clear" w:color="auto" w:fill="FFFFFF"/>
          <w:lang w:val="nl-BE"/>
        </w:rPr>
        <w:t xml:space="preserve"> et </w:t>
      </w:r>
      <w:proofErr w:type="spellStart"/>
      <w:r w:rsidRPr="003F106E">
        <w:rPr>
          <w:rStyle w:val="reference-text"/>
          <w:rFonts w:cs="Arial"/>
          <w:i/>
          <w:iCs/>
          <w:szCs w:val="22"/>
          <w:shd w:val="clear" w:color="auto" w:fill="FFFFFF"/>
          <w:lang w:val="nl-BE"/>
        </w:rPr>
        <w:t>d'Alembert</w:t>
      </w:r>
      <w:proofErr w:type="spellEnd"/>
      <w:r w:rsidRPr="003F106E">
        <w:rPr>
          <w:rStyle w:val="reference-text"/>
          <w:rFonts w:cs="Arial"/>
          <w:i/>
          <w:iCs/>
          <w:szCs w:val="22"/>
          <w:shd w:val="clear" w:color="auto" w:fill="FFFFFF"/>
          <w:lang w:val="nl-BE"/>
        </w:rPr>
        <w:t>, 1751-1780</w:t>
      </w:r>
      <w:r w:rsidR="009D1290" w:rsidRPr="003F106E">
        <w:rPr>
          <w:rStyle w:val="reference-text"/>
          <w:rFonts w:cs="Arial"/>
          <w:i/>
          <w:iCs/>
          <w:szCs w:val="22"/>
          <w:shd w:val="clear" w:color="auto" w:fill="FFFFFF"/>
          <w:lang w:val="nl-BE"/>
        </w:rPr>
        <w:t>.</w:t>
      </w:r>
    </w:p>
    <w:p w14:paraId="56751B9C" w14:textId="77777777" w:rsidR="000C32C2" w:rsidRDefault="000C32C2" w:rsidP="009D1290">
      <w:pPr>
        <w:pStyle w:val="Voetnoottekst"/>
        <w:rPr>
          <w:sz w:val="22"/>
          <w:szCs w:val="22"/>
        </w:rPr>
      </w:pPr>
    </w:p>
    <w:p w14:paraId="427DC767" w14:textId="61836E8F" w:rsidR="009D1290" w:rsidRDefault="000C32C2" w:rsidP="009D1290">
      <w:pPr>
        <w:pStyle w:val="Voetnoottekst"/>
        <w:rPr>
          <w:rFonts w:cs="Arial"/>
          <w:sz w:val="22"/>
          <w:szCs w:val="22"/>
        </w:rPr>
      </w:pPr>
      <w:r w:rsidRPr="000C32C2">
        <w:rPr>
          <w:sz w:val="22"/>
          <w:szCs w:val="22"/>
        </w:rPr>
        <w:t>De pauw, W.,</w:t>
      </w:r>
      <w:r>
        <w:rPr>
          <w:sz w:val="22"/>
          <w:szCs w:val="22"/>
        </w:rPr>
        <w:t xml:space="preserve"> </w:t>
      </w:r>
      <w:r w:rsidR="00CF184C">
        <w:rPr>
          <w:sz w:val="22"/>
          <w:szCs w:val="22"/>
        </w:rPr>
        <w:t>Van Den Berg</w:t>
      </w:r>
      <w:r w:rsidR="009D1290" w:rsidRPr="000C32C2">
        <w:rPr>
          <w:sz w:val="22"/>
          <w:szCs w:val="22"/>
        </w:rPr>
        <w:t xml:space="preserve">e, K., </w:t>
      </w:r>
      <w:r w:rsidR="009D1290" w:rsidRPr="000C32C2">
        <w:rPr>
          <w:rFonts w:cs="Arial"/>
          <w:i/>
          <w:sz w:val="22"/>
          <w:szCs w:val="22"/>
        </w:rPr>
        <w:t>Zo</w:t>
      </w:r>
      <w:r w:rsidR="00CF184C">
        <w:rPr>
          <w:rFonts w:cs="Arial"/>
          <w:i/>
          <w:sz w:val="22"/>
          <w:szCs w:val="22"/>
        </w:rPr>
        <w:t xml:space="preserve">ogdierenatlas Vlaanderen: </w:t>
      </w:r>
      <w:proofErr w:type="spellStart"/>
      <w:r w:rsidR="00CF184C">
        <w:rPr>
          <w:rFonts w:cs="Arial"/>
          <w:i/>
          <w:sz w:val="22"/>
          <w:szCs w:val="22"/>
        </w:rPr>
        <w:t>Lutra</w:t>
      </w:r>
      <w:proofErr w:type="spellEnd"/>
      <w:r w:rsidR="00CF184C">
        <w:rPr>
          <w:rFonts w:cs="Arial"/>
          <w:i/>
          <w:sz w:val="22"/>
          <w:szCs w:val="22"/>
        </w:rPr>
        <w:t xml:space="preserve"> </w:t>
      </w:r>
      <w:proofErr w:type="spellStart"/>
      <w:r w:rsidR="00CF184C">
        <w:rPr>
          <w:rFonts w:cs="Arial"/>
          <w:i/>
          <w:sz w:val="22"/>
          <w:szCs w:val="22"/>
        </w:rPr>
        <w:t>l</w:t>
      </w:r>
      <w:r w:rsidR="009D1290" w:rsidRPr="000C32C2">
        <w:rPr>
          <w:rFonts w:cs="Arial"/>
          <w:i/>
          <w:sz w:val="22"/>
          <w:szCs w:val="22"/>
        </w:rPr>
        <w:t>utra</w:t>
      </w:r>
      <w:proofErr w:type="spellEnd"/>
      <w:r w:rsidR="009D1290" w:rsidRPr="000C32C2">
        <w:rPr>
          <w:rFonts w:cs="Arial"/>
          <w:i/>
          <w:sz w:val="22"/>
          <w:szCs w:val="22"/>
        </w:rPr>
        <w:t>,</w:t>
      </w:r>
      <w:r w:rsidR="009D1290" w:rsidRPr="000C32C2">
        <w:rPr>
          <w:rFonts w:cs="Arial"/>
          <w:sz w:val="22"/>
          <w:szCs w:val="22"/>
        </w:rPr>
        <w:t xml:space="preserve"> 2003.</w:t>
      </w:r>
    </w:p>
    <w:p w14:paraId="3DD5B75E" w14:textId="77777777" w:rsidR="00CF184C" w:rsidRPr="000C32C2" w:rsidRDefault="00CF184C" w:rsidP="009D1290">
      <w:pPr>
        <w:pStyle w:val="Voetnoottekst"/>
        <w:rPr>
          <w:rFonts w:cs="Arial"/>
          <w:sz w:val="22"/>
          <w:szCs w:val="22"/>
        </w:rPr>
      </w:pPr>
    </w:p>
    <w:p w14:paraId="538B2C23" w14:textId="2D877138" w:rsidR="009D1290" w:rsidRPr="000C32C2" w:rsidRDefault="009D1290" w:rsidP="009D1290">
      <w:pPr>
        <w:pStyle w:val="Voetnoottekst"/>
        <w:rPr>
          <w:rFonts w:cs="Arial"/>
          <w:sz w:val="22"/>
          <w:szCs w:val="22"/>
        </w:rPr>
      </w:pPr>
    </w:p>
    <w:p w14:paraId="41B5E944" w14:textId="77777777" w:rsidR="004E32AC" w:rsidRDefault="009D1290" w:rsidP="009D1290">
      <w:pPr>
        <w:pStyle w:val="Voetnoottekst"/>
        <w:rPr>
          <w:rFonts w:cs="Arial"/>
          <w:sz w:val="22"/>
          <w:szCs w:val="22"/>
          <w:u w:val="single"/>
        </w:rPr>
      </w:pPr>
      <w:r w:rsidRPr="000C32C2">
        <w:rPr>
          <w:rFonts w:cs="Arial"/>
          <w:sz w:val="22"/>
          <w:szCs w:val="22"/>
          <w:u w:val="single"/>
        </w:rPr>
        <w:t>Wetenschappelijke artikelen</w:t>
      </w:r>
    </w:p>
    <w:p w14:paraId="400F3F0B" w14:textId="5EDF9076" w:rsidR="009D1290" w:rsidRDefault="009D1290" w:rsidP="009D1290">
      <w:pPr>
        <w:pStyle w:val="Voetnoottekst"/>
        <w:rPr>
          <w:rFonts w:cs="Arial"/>
          <w:i/>
          <w:sz w:val="22"/>
          <w:szCs w:val="22"/>
        </w:rPr>
      </w:pPr>
      <w:r w:rsidRPr="000C32C2">
        <w:rPr>
          <w:rFonts w:cs="Arial"/>
          <w:sz w:val="22"/>
          <w:szCs w:val="22"/>
        </w:rPr>
        <w:br/>
      </w:r>
      <w:r w:rsidR="000C32C2">
        <w:rPr>
          <w:rFonts w:cs="Arial"/>
          <w:sz w:val="22"/>
          <w:szCs w:val="22"/>
        </w:rPr>
        <w:t>B</w:t>
      </w:r>
      <w:r w:rsidRPr="000C32C2">
        <w:rPr>
          <w:rFonts w:cs="Arial"/>
          <w:sz w:val="22"/>
          <w:szCs w:val="22"/>
        </w:rPr>
        <w:t xml:space="preserve">eerens, </w:t>
      </w:r>
      <w:r w:rsidR="000C32C2">
        <w:rPr>
          <w:rFonts w:cs="Arial"/>
          <w:sz w:val="22"/>
          <w:szCs w:val="22"/>
        </w:rPr>
        <w:t xml:space="preserve">R., </w:t>
      </w:r>
      <w:r w:rsidRPr="000C32C2">
        <w:rPr>
          <w:rFonts w:cs="Arial"/>
          <w:i/>
          <w:sz w:val="22"/>
          <w:szCs w:val="22"/>
        </w:rPr>
        <w:t>Migratieknelpunten van de otter in Willebroek, 2015.</w:t>
      </w:r>
    </w:p>
    <w:p w14:paraId="25DA98C1" w14:textId="0EB8418C" w:rsidR="000C32C2" w:rsidRDefault="000C32C2" w:rsidP="009D1290">
      <w:pPr>
        <w:pStyle w:val="Voetnoottekst"/>
        <w:rPr>
          <w:rFonts w:cs="Arial"/>
          <w:i/>
          <w:sz w:val="22"/>
          <w:szCs w:val="22"/>
        </w:rPr>
      </w:pPr>
    </w:p>
    <w:p w14:paraId="677AD591" w14:textId="213EC35A" w:rsidR="000C32C2" w:rsidRDefault="000C32C2" w:rsidP="000C32C2">
      <w:pPr>
        <w:pStyle w:val="Voetnoottekst"/>
        <w:rPr>
          <w:rFonts w:cs="Arial"/>
          <w:sz w:val="22"/>
          <w:szCs w:val="22"/>
          <w:lang w:val="en-US"/>
        </w:rPr>
      </w:pPr>
      <w:proofErr w:type="spellStart"/>
      <w:r w:rsidRPr="000C32C2">
        <w:rPr>
          <w:rFonts w:cs="Arial"/>
          <w:sz w:val="22"/>
          <w:szCs w:val="22"/>
          <w:lang w:val="en-US"/>
        </w:rPr>
        <w:t>Chanin</w:t>
      </w:r>
      <w:proofErr w:type="spellEnd"/>
      <w:r w:rsidRPr="000C32C2">
        <w:rPr>
          <w:rFonts w:cs="Arial"/>
          <w:sz w:val="22"/>
          <w:szCs w:val="22"/>
          <w:lang w:val="en-US"/>
        </w:rPr>
        <w:t xml:space="preserve">, P., </w:t>
      </w:r>
      <w:r w:rsidRPr="000C32C2">
        <w:rPr>
          <w:rFonts w:cs="Arial"/>
          <w:i/>
          <w:sz w:val="22"/>
          <w:szCs w:val="22"/>
          <w:lang w:val="en-US"/>
        </w:rPr>
        <w:t xml:space="preserve">otter road casualties, </w:t>
      </w:r>
      <w:r w:rsidRPr="000C32C2">
        <w:rPr>
          <w:rFonts w:cs="Arial"/>
          <w:sz w:val="22"/>
          <w:szCs w:val="22"/>
          <w:lang w:val="en-US"/>
        </w:rPr>
        <w:t xml:space="preserve"> </w:t>
      </w:r>
      <w:proofErr w:type="spellStart"/>
      <w:r w:rsidRPr="000C32C2">
        <w:rPr>
          <w:rFonts w:cs="Arial"/>
          <w:sz w:val="22"/>
          <w:szCs w:val="22"/>
          <w:lang w:val="en-US"/>
        </w:rPr>
        <w:t>Hystrix</w:t>
      </w:r>
      <w:proofErr w:type="spellEnd"/>
      <w:r w:rsidRPr="000C32C2">
        <w:rPr>
          <w:rFonts w:cs="Arial"/>
          <w:sz w:val="22"/>
          <w:szCs w:val="22"/>
          <w:lang w:val="en-US"/>
        </w:rPr>
        <w:t xml:space="preserve"> It. J. </w:t>
      </w:r>
      <w:proofErr w:type="spellStart"/>
      <w:r w:rsidRPr="000C32C2">
        <w:rPr>
          <w:rFonts w:cs="Arial"/>
          <w:sz w:val="22"/>
          <w:szCs w:val="22"/>
          <w:lang w:val="en-US"/>
        </w:rPr>
        <w:t>Mamm</w:t>
      </w:r>
      <w:proofErr w:type="spellEnd"/>
      <w:r w:rsidRPr="000C32C2">
        <w:rPr>
          <w:rFonts w:cs="Arial"/>
          <w:sz w:val="22"/>
          <w:szCs w:val="22"/>
          <w:lang w:val="en-US"/>
        </w:rPr>
        <w:t xml:space="preserve"> (</w:t>
      </w:r>
      <w:proofErr w:type="spellStart"/>
      <w:r w:rsidRPr="000C32C2">
        <w:rPr>
          <w:rFonts w:cs="Arial"/>
          <w:sz w:val="22"/>
          <w:szCs w:val="22"/>
          <w:lang w:val="en-US"/>
        </w:rPr>
        <w:t>n.s</w:t>
      </w:r>
      <w:proofErr w:type="spellEnd"/>
      <w:r w:rsidRPr="000C32C2">
        <w:rPr>
          <w:rFonts w:cs="Arial"/>
          <w:sz w:val="22"/>
          <w:szCs w:val="22"/>
          <w:lang w:val="en-US"/>
        </w:rPr>
        <w:t>.) 17 (1) (2006): 79-90.</w:t>
      </w:r>
    </w:p>
    <w:p w14:paraId="7FD90AEA" w14:textId="77777777" w:rsidR="000C32C2" w:rsidRPr="000C32C2" w:rsidRDefault="000C32C2" w:rsidP="000C32C2">
      <w:pPr>
        <w:pStyle w:val="Voetnoottekst"/>
        <w:rPr>
          <w:rFonts w:cs="Arial"/>
          <w:sz w:val="22"/>
          <w:szCs w:val="22"/>
          <w:lang w:val="en-US"/>
        </w:rPr>
      </w:pPr>
    </w:p>
    <w:p w14:paraId="2D56B1B0" w14:textId="1F0E6FF5" w:rsidR="0037157C" w:rsidRPr="0037157C" w:rsidRDefault="0037157C" w:rsidP="0037157C">
      <w:pPr>
        <w:pStyle w:val="Voetnoottekst"/>
        <w:rPr>
          <w:sz w:val="22"/>
          <w:lang w:val="nl-BE"/>
        </w:rPr>
      </w:pPr>
      <w:r w:rsidRPr="0037157C">
        <w:rPr>
          <w:sz w:val="22"/>
          <w:lang w:val="nl-BE"/>
        </w:rPr>
        <w:t xml:space="preserve">Nolet, , B. 1983. </w:t>
      </w:r>
      <w:r w:rsidRPr="0037157C">
        <w:rPr>
          <w:i/>
          <w:sz w:val="22"/>
          <w:lang w:val="nl-BE"/>
        </w:rPr>
        <w:t>Sporen van otters</w:t>
      </w:r>
      <w:r w:rsidRPr="0037157C">
        <w:rPr>
          <w:sz w:val="22"/>
          <w:lang w:val="nl-BE"/>
        </w:rPr>
        <w:t>. Uitgave Nationale Campagne Bescherming Roofdieren, Gavere</w:t>
      </w:r>
      <w:r>
        <w:rPr>
          <w:sz w:val="22"/>
          <w:lang w:val="nl-BE"/>
        </w:rPr>
        <w:t>.</w:t>
      </w:r>
    </w:p>
    <w:p w14:paraId="5AFA9999" w14:textId="77777777" w:rsidR="0037157C" w:rsidRPr="0037157C" w:rsidRDefault="0037157C" w:rsidP="00D13756">
      <w:pPr>
        <w:pStyle w:val="Voetnoottekst"/>
        <w:rPr>
          <w:sz w:val="24"/>
          <w:szCs w:val="22"/>
          <w:lang w:val="nl-BE"/>
        </w:rPr>
      </w:pPr>
    </w:p>
    <w:p w14:paraId="02C81C56" w14:textId="71EAE25A" w:rsidR="00D13756" w:rsidRDefault="00D13756" w:rsidP="00D13756">
      <w:pPr>
        <w:pStyle w:val="Voetnoottekst"/>
        <w:rPr>
          <w:rStyle w:val="apple-converted-space"/>
          <w:rFonts w:cs="Arial"/>
          <w:color w:val="444444"/>
          <w:sz w:val="22"/>
          <w:szCs w:val="22"/>
          <w:shd w:val="clear" w:color="auto" w:fill="FFFFFF"/>
          <w:lang w:val="en-US"/>
        </w:rPr>
      </w:pPr>
      <w:r w:rsidRPr="000C32C2">
        <w:rPr>
          <w:sz w:val="22"/>
          <w:szCs w:val="22"/>
          <w:lang w:val="en-US"/>
        </w:rPr>
        <w:t xml:space="preserve">PHILCOX C.K., GROGAN A.L., MACDONALD, D. W., </w:t>
      </w:r>
      <w:r w:rsidRPr="000C32C2">
        <w:rPr>
          <w:rFonts w:cs="Arial"/>
          <w:sz w:val="22"/>
          <w:szCs w:val="22"/>
          <w:shd w:val="clear" w:color="auto" w:fill="FFFFFF"/>
          <w:lang w:val="en-US"/>
        </w:rPr>
        <w:t xml:space="preserve">Journal of Applied Ecology, Patterns of otter </w:t>
      </w:r>
      <w:proofErr w:type="spellStart"/>
      <w:r w:rsidRPr="000C32C2">
        <w:rPr>
          <w:rFonts w:cs="Arial"/>
          <w:sz w:val="22"/>
          <w:szCs w:val="22"/>
          <w:shd w:val="clear" w:color="auto" w:fill="FFFFFF"/>
          <w:lang w:val="en-US"/>
        </w:rPr>
        <w:t>Lutra</w:t>
      </w:r>
      <w:proofErr w:type="spellEnd"/>
      <w:r w:rsidRPr="000C32C2">
        <w:rPr>
          <w:rFonts w:cs="Arial"/>
          <w:sz w:val="22"/>
          <w:szCs w:val="22"/>
          <w:shd w:val="clear" w:color="auto" w:fill="FFFFFF"/>
          <w:lang w:val="en-US"/>
        </w:rPr>
        <w:t xml:space="preserve"> </w:t>
      </w:r>
      <w:proofErr w:type="spellStart"/>
      <w:r w:rsidRPr="000C32C2">
        <w:rPr>
          <w:rFonts w:cs="Arial"/>
          <w:sz w:val="22"/>
          <w:szCs w:val="22"/>
          <w:shd w:val="clear" w:color="auto" w:fill="FFFFFF"/>
          <w:lang w:val="en-US"/>
        </w:rPr>
        <w:t>lutra</w:t>
      </w:r>
      <w:proofErr w:type="spellEnd"/>
      <w:r w:rsidRPr="000C32C2">
        <w:rPr>
          <w:rFonts w:cs="Arial"/>
          <w:sz w:val="22"/>
          <w:szCs w:val="22"/>
          <w:shd w:val="clear" w:color="auto" w:fill="FFFFFF"/>
          <w:lang w:val="en-US"/>
        </w:rPr>
        <w:t xml:space="preserve"> road mortality in Britain',1999-36</w:t>
      </w:r>
      <w:r w:rsidRPr="000C32C2">
        <w:rPr>
          <w:rFonts w:cs="Arial"/>
          <w:color w:val="444444"/>
          <w:sz w:val="22"/>
          <w:szCs w:val="22"/>
          <w:shd w:val="clear" w:color="auto" w:fill="FFFFFF"/>
          <w:lang w:val="en-US"/>
        </w:rPr>
        <w:t>.</w:t>
      </w:r>
      <w:r w:rsidRPr="000C32C2">
        <w:rPr>
          <w:rStyle w:val="apple-converted-space"/>
          <w:rFonts w:cs="Arial"/>
          <w:color w:val="444444"/>
          <w:sz w:val="22"/>
          <w:szCs w:val="22"/>
          <w:shd w:val="clear" w:color="auto" w:fill="FFFFFF"/>
          <w:lang w:val="en-US"/>
        </w:rPr>
        <w:t> </w:t>
      </w:r>
    </w:p>
    <w:p w14:paraId="7DD572E0" w14:textId="77777777" w:rsidR="000C32C2" w:rsidRPr="000C32C2" w:rsidRDefault="000C32C2" w:rsidP="00D13756">
      <w:pPr>
        <w:pStyle w:val="Voetnoottekst"/>
        <w:rPr>
          <w:rFonts w:cs="Arial"/>
          <w:sz w:val="22"/>
          <w:szCs w:val="22"/>
          <w:lang w:val="en-US"/>
        </w:rPr>
      </w:pPr>
    </w:p>
    <w:p w14:paraId="0AA89D57" w14:textId="77777777" w:rsidR="00D13756" w:rsidRPr="003F106E" w:rsidRDefault="00D13756" w:rsidP="009D1290">
      <w:pPr>
        <w:pStyle w:val="Voetnoottekst"/>
        <w:rPr>
          <w:rFonts w:cs="Arial"/>
          <w:sz w:val="22"/>
          <w:szCs w:val="22"/>
          <w:lang w:val="en-US"/>
        </w:rPr>
      </w:pPr>
    </w:p>
    <w:p w14:paraId="123A9636" w14:textId="77777777" w:rsidR="009D1290" w:rsidRPr="003F106E" w:rsidRDefault="009D1290" w:rsidP="00347268">
      <w:pPr>
        <w:rPr>
          <w:szCs w:val="22"/>
          <w:u w:val="single"/>
          <w:lang w:val="en-US"/>
        </w:rPr>
      </w:pPr>
    </w:p>
    <w:p w14:paraId="7EBA53B4" w14:textId="77777777" w:rsidR="00010D26" w:rsidRPr="003F106E" w:rsidRDefault="00010D26" w:rsidP="00347268">
      <w:pPr>
        <w:rPr>
          <w:rFonts w:cs="Arial"/>
          <w:u w:val="single"/>
          <w:lang w:val="en-US"/>
        </w:rPr>
      </w:pPr>
    </w:p>
    <w:p w14:paraId="25E33636" w14:textId="77777777" w:rsidR="00407BB3" w:rsidRPr="003F106E" w:rsidRDefault="00407BB3" w:rsidP="00407BB3">
      <w:pPr>
        <w:rPr>
          <w:rFonts w:cs="Arial"/>
          <w:color w:val="000080"/>
          <w:lang w:val="en-US"/>
        </w:rPr>
      </w:pPr>
    </w:p>
    <w:sectPr w:rsidR="00407BB3" w:rsidRPr="003F106E" w:rsidSect="00EE04A4">
      <w:pgSz w:w="11906" w:h="16838"/>
      <w:pgMar w:top="1417" w:right="1417" w:bottom="1417" w:left="1417" w:header="708" w:footer="708" w:gutter="0"/>
      <w:pgNumType w:fmt="upperRoman"/>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04413" w14:textId="77777777" w:rsidR="00E629BC" w:rsidRDefault="00E629BC">
      <w:r>
        <w:separator/>
      </w:r>
    </w:p>
  </w:endnote>
  <w:endnote w:type="continuationSeparator" w:id="0">
    <w:p w14:paraId="0B0A5693" w14:textId="77777777" w:rsidR="00E629BC" w:rsidRDefault="00E62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8A7AC" w14:textId="36D2DBAA" w:rsidR="001265F9" w:rsidRDefault="001265F9" w:rsidP="00D36E40">
    <w:pPr>
      <w:pStyle w:val="Voettekst"/>
      <w:pBdr>
        <w:top w:val="single" w:sz="4" w:space="1" w:color="auto"/>
      </w:pBdr>
      <w:rPr>
        <w:sz w:val="16"/>
        <w:lang w:val="nl-BE"/>
      </w:rPr>
    </w:pPr>
    <w:r>
      <w:rPr>
        <w:sz w:val="16"/>
        <w:lang w:val="nl-BE"/>
      </w:rPr>
      <w:t xml:space="preserve">Dorien Van </w:t>
    </w:r>
    <w:proofErr w:type="spellStart"/>
    <w:r>
      <w:rPr>
        <w:sz w:val="16"/>
        <w:lang w:val="nl-BE"/>
      </w:rPr>
      <w:t>Cauteren</w:t>
    </w:r>
    <w:proofErr w:type="spellEnd"/>
    <w:r>
      <w:rPr>
        <w:sz w:val="16"/>
        <w:lang w:val="nl-BE"/>
      </w:rPr>
      <w:tab/>
    </w:r>
    <w:r>
      <w:rPr>
        <w:sz w:val="16"/>
        <w:lang w:val="nl-BE"/>
      </w:rPr>
      <w:tab/>
      <w:t>academiejaar 2015-2016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60B14" w14:textId="77777777" w:rsidR="00E629BC" w:rsidRDefault="00E629BC">
      <w:r>
        <w:separator/>
      </w:r>
    </w:p>
  </w:footnote>
  <w:footnote w:type="continuationSeparator" w:id="0">
    <w:p w14:paraId="161C9C02" w14:textId="77777777" w:rsidR="00E629BC" w:rsidRDefault="00E629BC">
      <w:r>
        <w:continuationSeparator/>
      </w:r>
    </w:p>
  </w:footnote>
  <w:footnote w:id="1">
    <w:p w14:paraId="14860252" w14:textId="6F237777" w:rsidR="001265F9" w:rsidRPr="00F87576" w:rsidRDefault="001265F9" w:rsidP="00F34B35">
      <w:pPr>
        <w:pStyle w:val="Voetnoottekst"/>
      </w:pPr>
      <w:r>
        <w:rPr>
          <w:rStyle w:val="Voetnootmarkering"/>
        </w:rPr>
        <w:footnoteRef/>
      </w:r>
      <w:r>
        <w:t xml:space="preserve"> INBO, </w:t>
      </w:r>
      <w:r>
        <w:rPr>
          <w:i/>
        </w:rPr>
        <w:t>groepen en diensten</w:t>
      </w:r>
      <w:r>
        <w:t xml:space="preserve">, ‘internet’, </w:t>
      </w:r>
      <w:proofErr w:type="spellStart"/>
      <w:r>
        <w:t>s.d</w:t>
      </w:r>
      <w:proofErr w:type="spellEnd"/>
      <w:r>
        <w:t>.</w:t>
      </w:r>
    </w:p>
  </w:footnote>
  <w:footnote w:id="2">
    <w:p w14:paraId="04184E69" w14:textId="47180C22" w:rsidR="001265F9" w:rsidRPr="00945A9E" w:rsidRDefault="001265F9">
      <w:pPr>
        <w:pStyle w:val="Voetnoottekst"/>
        <w:rPr>
          <w:lang w:val="nl-BE"/>
        </w:rPr>
      </w:pPr>
      <w:r>
        <w:rPr>
          <w:rStyle w:val="Voetnootmarkering"/>
        </w:rPr>
        <w:footnoteRef/>
      </w:r>
      <w:r w:rsidRPr="004E32AC">
        <w:rPr>
          <w:lang w:val="nl-BE"/>
        </w:rPr>
        <w:t xml:space="preserve"> </w:t>
      </w:r>
      <w:r>
        <w:rPr>
          <w:lang w:val="nl-BE"/>
        </w:rPr>
        <w:t xml:space="preserve">Speurhonden instructie school, </w:t>
      </w:r>
      <w:r w:rsidRPr="00CE7B9F">
        <w:rPr>
          <w:i/>
          <w:lang w:val="nl-BE"/>
        </w:rPr>
        <w:t>de zekerheid van het juiste spoor</w:t>
      </w:r>
      <w:r>
        <w:rPr>
          <w:i/>
          <w:lang w:val="nl-BE"/>
        </w:rPr>
        <w:t>,</w:t>
      </w:r>
      <w:r>
        <w:rPr>
          <w:lang w:val="nl-BE"/>
        </w:rPr>
        <w:t xml:space="preserve"> ‘internet’, 5-2-2016.</w:t>
      </w:r>
    </w:p>
  </w:footnote>
  <w:footnote w:id="3">
    <w:p w14:paraId="2A6173A4" w14:textId="42661323" w:rsidR="001265F9" w:rsidRPr="00FD6E96" w:rsidRDefault="001265F9">
      <w:pPr>
        <w:pStyle w:val="Voetnoottekst"/>
        <w:rPr>
          <w:lang w:val="en-US"/>
        </w:rPr>
      </w:pPr>
      <w:r>
        <w:rPr>
          <w:rStyle w:val="Voetnootmarkering"/>
        </w:rPr>
        <w:footnoteRef/>
      </w:r>
      <w:r w:rsidRPr="00FD6E96">
        <w:rPr>
          <w:lang w:val="en-US"/>
        </w:rPr>
        <w:t xml:space="preserve"> </w:t>
      </w:r>
      <w:r w:rsidRPr="00FD6E96">
        <w:rPr>
          <w:rStyle w:val="apple-converted-space"/>
          <w:rFonts w:cs="Arial"/>
          <w:color w:val="252525"/>
          <w:sz w:val="19"/>
          <w:szCs w:val="19"/>
          <w:shd w:val="clear" w:color="auto" w:fill="FFFFFF"/>
          <w:lang w:val="en-US"/>
        </w:rPr>
        <w:t> </w:t>
      </w:r>
      <w:r w:rsidRPr="00FD6E96">
        <w:rPr>
          <w:rStyle w:val="reference-text"/>
          <w:rFonts w:cs="Arial"/>
          <w:color w:val="252525"/>
          <w:sz w:val="19"/>
          <w:szCs w:val="19"/>
          <w:shd w:val="clear" w:color="auto" w:fill="FFFFFF"/>
          <w:lang w:val="en-US"/>
        </w:rPr>
        <w:t>"</w:t>
      </w:r>
      <w:r w:rsidRPr="002059F0">
        <w:rPr>
          <w:rStyle w:val="reference-text"/>
          <w:rFonts w:cs="Arial"/>
          <w:sz w:val="19"/>
          <w:szCs w:val="19"/>
          <w:shd w:val="clear" w:color="auto" w:fill="FFFFFF"/>
          <w:lang w:val="en-US"/>
        </w:rPr>
        <w:t>Chasse du Loup",</w:t>
      </w:r>
      <w:r w:rsidRPr="002059F0">
        <w:rPr>
          <w:rStyle w:val="apple-converted-space"/>
          <w:rFonts w:cs="Arial"/>
          <w:sz w:val="19"/>
          <w:szCs w:val="19"/>
          <w:shd w:val="clear" w:color="auto" w:fill="FFFFFF"/>
          <w:lang w:val="en-US"/>
        </w:rPr>
        <w:t> </w:t>
      </w:r>
      <w:proofErr w:type="spellStart"/>
      <w:r w:rsidRPr="002059F0">
        <w:rPr>
          <w:rStyle w:val="reference-text"/>
          <w:rFonts w:cs="Arial"/>
          <w:i/>
          <w:iCs/>
          <w:sz w:val="19"/>
          <w:szCs w:val="19"/>
          <w:shd w:val="clear" w:color="auto" w:fill="FFFFFF"/>
          <w:lang w:val="en-US"/>
        </w:rPr>
        <w:t>L'Encyclopédie</w:t>
      </w:r>
      <w:proofErr w:type="spellEnd"/>
      <w:r w:rsidRPr="002059F0">
        <w:rPr>
          <w:rStyle w:val="reference-text"/>
          <w:rFonts w:cs="Arial"/>
          <w:i/>
          <w:iCs/>
          <w:sz w:val="19"/>
          <w:szCs w:val="19"/>
          <w:shd w:val="clear" w:color="auto" w:fill="FFFFFF"/>
          <w:lang w:val="en-US"/>
        </w:rPr>
        <w:t xml:space="preserve">, Diderot et </w:t>
      </w:r>
      <w:proofErr w:type="spellStart"/>
      <w:r w:rsidRPr="002059F0">
        <w:rPr>
          <w:rStyle w:val="reference-text"/>
          <w:rFonts w:cs="Arial"/>
          <w:i/>
          <w:iCs/>
          <w:sz w:val="19"/>
          <w:szCs w:val="19"/>
          <w:shd w:val="clear" w:color="auto" w:fill="FFFFFF"/>
          <w:lang w:val="en-US"/>
        </w:rPr>
        <w:t>d'Alembert</w:t>
      </w:r>
      <w:proofErr w:type="spellEnd"/>
      <w:r w:rsidRPr="002059F0">
        <w:rPr>
          <w:rStyle w:val="reference-text"/>
          <w:rFonts w:cs="Arial"/>
          <w:i/>
          <w:iCs/>
          <w:sz w:val="19"/>
          <w:szCs w:val="19"/>
          <w:shd w:val="clear" w:color="auto" w:fill="FFFFFF"/>
          <w:lang w:val="en-US"/>
        </w:rPr>
        <w:t>, 1751-1780</w:t>
      </w:r>
      <w:r>
        <w:rPr>
          <w:rStyle w:val="reference-text"/>
          <w:rFonts w:cs="Arial"/>
          <w:i/>
          <w:iCs/>
          <w:sz w:val="19"/>
          <w:szCs w:val="19"/>
          <w:shd w:val="clear" w:color="auto" w:fill="FFFFFF"/>
          <w:lang w:val="en-US"/>
        </w:rPr>
        <w:t>.</w:t>
      </w:r>
    </w:p>
  </w:footnote>
  <w:footnote w:id="4">
    <w:p w14:paraId="178AF871" w14:textId="7C4A1268" w:rsidR="001265F9" w:rsidRPr="00F07F27" w:rsidRDefault="001265F9">
      <w:pPr>
        <w:pStyle w:val="Voetnoottekst"/>
        <w:rPr>
          <w:lang w:val="en-US"/>
        </w:rPr>
      </w:pPr>
      <w:r>
        <w:rPr>
          <w:rStyle w:val="Voetnootmarkering"/>
        </w:rPr>
        <w:footnoteRef/>
      </w:r>
      <w:r>
        <w:rPr>
          <w:rFonts w:cs="Arial"/>
          <w:sz w:val="21"/>
          <w:szCs w:val="21"/>
          <w:shd w:val="clear" w:color="auto" w:fill="FFFFFF"/>
          <w:lang w:val="en-US"/>
        </w:rPr>
        <w:t xml:space="preserve"> </w:t>
      </w:r>
      <w:proofErr w:type="spellStart"/>
      <w:r w:rsidRPr="00B85EED">
        <w:rPr>
          <w:rFonts w:cs="Arial"/>
          <w:sz w:val="21"/>
          <w:szCs w:val="21"/>
          <w:shd w:val="clear" w:color="auto" w:fill="FFFFFF"/>
          <w:lang w:val="en-US"/>
        </w:rPr>
        <w:t>Trueman</w:t>
      </w:r>
      <w:proofErr w:type="spellEnd"/>
      <w:r w:rsidRPr="00B85EED">
        <w:rPr>
          <w:rFonts w:cs="Arial"/>
          <w:sz w:val="21"/>
          <w:szCs w:val="21"/>
          <w:shd w:val="clear" w:color="auto" w:fill="FFFFFF"/>
          <w:lang w:val="en-US"/>
        </w:rPr>
        <w:t xml:space="preserve"> C. N</w:t>
      </w:r>
      <w:r>
        <w:rPr>
          <w:rFonts w:cs="Arial"/>
          <w:color w:val="999999"/>
          <w:sz w:val="21"/>
          <w:szCs w:val="21"/>
          <w:shd w:val="clear" w:color="auto" w:fill="FFFFFF"/>
          <w:lang w:val="en-US"/>
        </w:rPr>
        <w:t>.</w:t>
      </w:r>
      <w:r>
        <w:rPr>
          <w:lang w:val="en-US"/>
        </w:rPr>
        <w:t xml:space="preserve">, </w:t>
      </w:r>
      <w:r w:rsidRPr="00B85EED">
        <w:rPr>
          <w:i/>
          <w:lang w:val="en-US"/>
        </w:rPr>
        <w:t xml:space="preserve">Dogs in world war </w:t>
      </w:r>
      <w:proofErr w:type="spellStart"/>
      <w:r w:rsidRPr="00B85EED">
        <w:rPr>
          <w:i/>
          <w:lang w:val="en-US"/>
        </w:rPr>
        <w:t>one</w:t>
      </w:r>
      <w:r>
        <w:rPr>
          <w:lang w:val="en-US"/>
        </w:rPr>
        <w:t>,‘internet</w:t>
      </w:r>
      <w:proofErr w:type="spellEnd"/>
      <w:r>
        <w:rPr>
          <w:lang w:val="en-US"/>
        </w:rPr>
        <w:t>’, 15-4-2014.</w:t>
      </w:r>
      <w:r w:rsidRPr="00F07F27">
        <w:rPr>
          <w:lang w:val="en-US"/>
        </w:rPr>
        <w:t xml:space="preserve"> </w:t>
      </w:r>
    </w:p>
  </w:footnote>
  <w:footnote w:id="5">
    <w:p w14:paraId="3F6ACBB9" w14:textId="0C94719E" w:rsidR="001265F9" w:rsidRPr="00B85EED" w:rsidRDefault="001265F9" w:rsidP="009D5B43">
      <w:pPr>
        <w:pStyle w:val="Voetnoottekst"/>
        <w:rPr>
          <w:lang w:val="nl-BE"/>
        </w:rPr>
      </w:pPr>
      <w:r>
        <w:rPr>
          <w:rStyle w:val="Voetnootmarkering"/>
        </w:rPr>
        <w:footnoteRef/>
      </w:r>
      <w:r w:rsidRPr="00B85EED">
        <w:rPr>
          <w:lang w:val="nl-BE"/>
        </w:rPr>
        <w:t xml:space="preserve"> </w:t>
      </w:r>
      <w:r>
        <w:rPr>
          <w:lang w:val="nl-BE"/>
        </w:rPr>
        <w:t xml:space="preserve">Luc De Roy, </w:t>
      </w:r>
      <w:r w:rsidRPr="00B85EED">
        <w:rPr>
          <w:i/>
          <w:lang w:val="nl-BE"/>
        </w:rPr>
        <w:t xml:space="preserve">Honden meer inzetten om kanker op te sporen, </w:t>
      </w:r>
      <w:r w:rsidRPr="0006740A">
        <w:rPr>
          <w:lang w:val="nl-BE"/>
        </w:rPr>
        <w:t>20-5-2014</w:t>
      </w:r>
      <w:r w:rsidRPr="00B85EED">
        <w:rPr>
          <w:lang w:val="nl-BE"/>
        </w:rPr>
        <w:t>.</w:t>
      </w:r>
    </w:p>
  </w:footnote>
  <w:footnote w:id="6">
    <w:p w14:paraId="214BE8CD" w14:textId="3C245F8D" w:rsidR="001265F9" w:rsidRPr="009D1290" w:rsidRDefault="001265F9" w:rsidP="00413FAE">
      <w:pPr>
        <w:pStyle w:val="Voetnoottekst"/>
        <w:rPr>
          <w:rFonts w:cs="Arial"/>
        </w:rPr>
      </w:pPr>
      <w:r>
        <w:rPr>
          <w:rStyle w:val="Voetnootmarkering"/>
        </w:rPr>
        <w:footnoteRef/>
      </w:r>
      <w:r w:rsidR="0037157C">
        <w:t xml:space="preserve"> Van Den Berg</w:t>
      </w:r>
      <w:r>
        <w:t xml:space="preserve">e, K., De pauw, W., </w:t>
      </w:r>
      <w:r w:rsidRPr="009D1290">
        <w:rPr>
          <w:rFonts w:cs="Arial"/>
          <w:i/>
        </w:rPr>
        <w:t xml:space="preserve">Zoogdierenatlas Vlaanderen: </w:t>
      </w:r>
      <w:proofErr w:type="spellStart"/>
      <w:r w:rsidRPr="009D1290">
        <w:rPr>
          <w:rFonts w:cs="Arial"/>
          <w:i/>
        </w:rPr>
        <w:t>Lutra</w:t>
      </w:r>
      <w:proofErr w:type="spellEnd"/>
      <w:r w:rsidRPr="009D1290">
        <w:rPr>
          <w:rFonts w:cs="Arial"/>
          <w:i/>
        </w:rPr>
        <w:t xml:space="preserve"> </w:t>
      </w:r>
      <w:proofErr w:type="spellStart"/>
      <w:r w:rsidR="0037157C">
        <w:rPr>
          <w:rFonts w:cs="Arial"/>
          <w:i/>
        </w:rPr>
        <w:t>l</w:t>
      </w:r>
      <w:r w:rsidRPr="009D1290">
        <w:rPr>
          <w:rFonts w:cs="Arial"/>
          <w:i/>
        </w:rPr>
        <w:t>utra</w:t>
      </w:r>
      <w:proofErr w:type="spellEnd"/>
      <w:r>
        <w:rPr>
          <w:rFonts w:cs="Arial"/>
          <w:i/>
        </w:rPr>
        <w:t>,</w:t>
      </w:r>
      <w:r>
        <w:rPr>
          <w:rFonts w:cs="Arial"/>
        </w:rPr>
        <w:t xml:space="preserve"> 2003.</w:t>
      </w:r>
    </w:p>
  </w:footnote>
  <w:footnote w:id="7">
    <w:p w14:paraId="782ED1C4" w14:textId="3ABC2C69" w:rsidR="001265F9" w:rsidRPr="00945A9E" w:rsidRDefault="001265F9" w:rsidP="00413FAE">
      <w:pPr>
        <w:pStyle w:val="Voetnoottekst"/>
        <w:rPr>
          <w:rFonts w:cs="Arial"/>
        </w:rPr>
      </w:pPr>
      <w:r w:rsidRPr="00D37909">
        <w:rPr>
          <w:rStyle w:val="Voetnootmarkering"/>
          <w:rFonts w:cs="Arial"/>
        </w:rPr>
        <w:footnoteRef/>
      </w:r>
      <w:r w:rsidRPr="00D37909">
        <w:rPr>
          <w:rFonts w:cs="Arial"/>
        </w:rPr>
        <w:t xml:space="preserve"> Ruben </w:t>
      </w:r>
      <w:proofErr w:type="spellStart"/>
      <w:r w:rsidRPr="00D37909">
        <w:rPr>
          <w:rFonts w:cs="Arial"/>
        </w:rPr>
        <w:t>beerens</w:t>
      </w:r>
      <w:proofErr w:type="spellEnd"/>
      <w:r w:rsidRPr="00D37909">
        <w:rPr>
          <w:rFonts w:cs="Arial"/>
        </w:rPr>
        <w:t xml:space="preserve">, </w:t>
      </w:r>
      <w:r w:rsidRPr="00D37909">
        <w:rPr>
          <w:rFonts w:cs="Arial"/>
          <w:i/>
        </w:rPr>
        <w:t>Migratieknelpu</w:t>
      </w:r>
      <w:r>
        <w:rPr>
          <w:rFonts w:cs="Arial"/>
          <w:i/>
        </w:rPr>
        <w:t xml:space="preserve">nten van de otter in Willebroek, </w:t>
      </w:r>
      <w:r>
        <w:rPr>
          <w:rFonts w:cs="Arial"/>
        </w:rPr>
        <w:t>2015.</w:t>
      </w:r>
    </w:p>
  </w:footnote>
  <w:footnote w:id="8">
    <w:p w14:paraId="37324F7A" w14:textId="6666D041" w:rsidR="001265F9" w:rsidRPr="00D37909" w:rsidRDefault="001265F9" w:rsidP="00413FAE">
      <w:pPr>
        <w:pStyle w:val="Voetnoottekst"/>
        <w:rPr>
          <w:rFonts w:cs="Arial"/>
          <w:lang w:val="en-US"/>
        </w:rPr>
      </w:pPr>
      <w:r w:rsidRPr="00D37909">
        <w:rPr>
          <w:rStyle w:val="Voetnootmarkering"/>
          <w:rFonts w:cs="Arial"/>
        </w:rPr>
        <w:footnoteRef/>
      </w:r>
      <w:r w:rsidRPr="00D37909">
        <w:rPr>
          <w:rFonts w:cs="Arial"/>
          <w:lang w:val="en-US"/>
        </w:rPr>
        <w:t xml:space="preserve"> </w:t>
      </w:r>
      <w:r w:rsidRPr="00D13756">
        <w:rPr>
          <w:lang w:val="en-US"/>
        </w:rPr>
        <w:t>PHILCOX C.K., GROGAN A.L.</w:t>
      </w:r>
      <w:r>
        <w:rPr>
          <w:lang w:val="en-US"/>
        </w:rPr>
        <w:t>,</w:t>
      </w:r>
      <w:r w:rsidRPr="00D13756">
        <w:rPr>
          <w:lang w:val="en-US"/>
        </w:rPr>
        <w:t xml:space="preserve"> MACDONALD</w:t>
      </w:r>
      <w:r>
        <w:rPr>
          <w:lang w:val="en-US"/>
        </w:rPr>
        <w:t xml:space="preserve">, D. W., </w:t>
      </w:r>
      <w:r w:rsidRPr="00D37909">
        <w:rPr>
          <w:rFonts w:cs="Arial"/>
          <w:shd w:val="clear" w:color="auto" w:fill="FFFFFF"/>
          <w:lang w:val="en-US"/>
        </w:rPr>
        <w:t>Journal of Applied Ecology</w:t>
      </w:r>
      <w:r>
        <w:rPr>
          <w:rFonts w:cs="Arial"/>
          <w:shd w:val="clear" w:color="auto" w:fill="FFFFFF"/>
          <w:lang w:val="en-US"/>
        </w:rPr>
        <w:t>,</w:t>
      </w:r>
      <w:r w:rsidRPr="00D37909">
        <w:rPr>
          <w:rFonts w:cs="Arial"/>
          <w:shd w:val="clear" w:color="auto" w:fill="FFFFFF"/>
          <w:lang w:val="en-US"/>
        </w:rPr>
        <w:t xml:space="preserve"> Patterns of otter </w:t>
      </w:r>
      <w:proofErr w:type="spellStart"/>
      <w:r w:rsidRPr="00D37909">
        <w:rPr>
          <w:rFonts w:cs="Arial"/>
          <w:shd w:val="clear" w:color="auto" w:fill="FFFFFF"/>
          <w:lang w:val="en-US"/>
        </w:rPr>
        <w:t>Lutra</w:t>
      </w:r>
      <w:proofErr w:type="spellEnd"/>
      <w:r w:rsidRPr="00D37909">
        <w:rPr>
          <w:rFonts w:cs="Arial"/>
          <w:shd w:val="clear" w:color="auto" w:fill="FFFFFF"/>
          <w:lang w:val="en-US"/>
        </w:rPr>
        <w:t xml:space="preserve"> </w:t>
      </w:r>
      <w:proofErr w:type="spellStart"/>
      <w:r w:rsidRPr="00D37909">
        <w:rPr>
          <w:rFonts w:cs="Arial"/>
          <w:shd w:val="clear" w:color="auto" w:fill="FFFFFF"/>
          <w:lang w:val="en-US"/>
        </w:rPr>
        <w:t>lutra</w:t>
      </w:r>
      <w:proofErr w:type="spellEnd"/>
      <w:r w:rsidRPr="00D37909">
        <w:rPr>
          <w:rFonts w:cs="Arial"/>
          <w:shd w:val="clear" w:color="auto" w:fill="FFFFFF"/>
          <w:lang w:val="en-US"/>
        </w:rPr>
        <w:t xml:space="preserve"> </w:t>
      </w:r>
      <w:r>
        <w:rPr>
          <w:rFonts w:cs="Arial"/>
          <w:shd w:val="clear" w:color="auto" w:fill="FFFFFF"/>
          <w:lang w:val="en-US"/>
        </w:rPr>
        <w:t>road mortality in Britain',</w:t>
      </w:r>
      <w:r w:rsidRPr="00D37909">
        <w:rPr>
          <w:rFonts w:cs="Arial"/>
          <w:shd w:val="clear" w:color="auto" w:fill="FFFFFF"/>
          <w:lang w:val="en-US"/>
        </w:rPr>
        <w:t>1999-36</w:t>
      </w:r>
      <w:r w:rsidRPr="00D37909">
        <w:rPr>
          <w:rFonts w:cs="Arial"/>
          <w:color w:val="444444"/>
          <w:shd w:val="clear" w:color="auto" w:fill="FFFFFF"/>
          <w:lang w:val="en-US"/>
        </w:rPr>
        <w:t>.</w:t>
      </w:r>
      <w:r w:rsidRPr="00D37909">
        <w:rPr>
          <w:rStyle w:val="apple-converted-space"/>
          <w:rFonts w:cs="Arial"/>
          <w:color w:val="444444"/>
          <w:shd w:val="clear" w:color="auto" w:fill="FFFFFF"/>
          <w:lang w:val="en-US"/>
        </w:rPr>
        <w:t> </w:t>
      </w:r>
    </w:p>
  </w:footnote>
  <w:footnote w:id="9">
    <w:p w14:paraId="201FDE27" w14:textId="4CD0743E" w:rsidR="001265F9" w:rsidRPr="00D37909" w:rsidRDefault="001265F9" w:rsidP="00413FAE">
      <w:pPr>
        <w:pStyle w:val="Voetnoottekst"/>
        <w:rPr>
          <w:rFonts w:cs="Arial"/>
          <w:lang w:val="en-US"/>
        </w:rPr>
      </w:pPr>
      <w:r w:rsidRPr="00D37909">
        <w:rPr>
          <w:rStyle w:val="Voetnootmarkering"/>
          <w:rFonts w:cs="Arial"/>
        </w:rPr>
        <w:footnoteRef/>
      </w:r>
      <w:r>
        <w:rPr>
          <w:rFonts w:cs="Arial"/>
          <w:lang w:val="en-US"/>
        </w:rPr>
        <w:t xml:space="preserve"> </w:t>
      </w:r>
      <w:proofErr w:type="spellStart"/>
      <w:r>
        <w:rPr>
          <w:rFonts w:cs="Arial"/>
          <w:lang w:val="en-US"/>
        </w:rPr>
        <w:t>Chanin</w:t>
      </w:r>
      <w:proofErr w:type="spellEnd"/>
      <w:r>
        <w:rPr>
          <w:rFonts w:cs="Arial"/>
          <w:lang w:val="en-US"/>
        </w:rPr>
        <w:t>,</w:t>
      </w:r>
      <w:r w:rsidRPr="00D37909">
        <w:rPr>
          <w:rFonts w:cs="Arial"/>
          <w:lang w:val="en-US"/>
        </w:rPr>
        <w:t xml:space="preserve"> </w:t>
      </w:r>
      <w:r>
        <w:rPr>
          <w:rFonts w:cs="Arial"/>
          <w:lang w:val="en-US"/>
        </w:rPr>
        <w:t xml:space="preserve">P., </w:t>
      </w:r>
      <w:r w:rsidRPr="009D1290">
        <w:rPr>
          <w:rFonts w:cs="Arial"/>
          <w:i/>
          <w:lang w:val="en-US"/>
        </w:rPr>
        <w:t>otter road casualties</w:t>
      </w:r>
      <w:r>
        <w:rPr>
          <w:rFonts w:cs="Arial"/>
          <w:i/>
          <w:lang w:val="en-US"/>
        </w:rPr>
        <w:t xml:space="preserve">, </w:t>
      </w:r>
      <w:r>
        <w:rPr>
          <w:rFonts w:cs="Arial"/>
          <w:lang w:val="en-US"/>
        </w:rPr>
        <w:t xml:space="preserve"> </w:t>
      </w:r>
      <w:proofErr w:type="spellStart"/>
      <w:r w:rsidRPr="00D37909">
        <w:rPr>
          <w:rFonts w:cs="Arial"/>
          <w:lang w:val="en-US"/>
        </w:rPr>
        <w:t>Hystrix</w:t>
      </w:r>
      <w:proofErr w:type="spellEnd"/>
      <w:r w:rsidRPr="00D37909">
        <w:rPr>
          <w:rFonts w:cs="Arial"/>
          <w:lang w:val="en-US"/>
        </w:rPr>
        <w:t xml:space="preserve"> It. J. </w:t>
      </w:r>
      <w:proofErr w:type="spellStart"/>
      <w:r w:rsidRPr="00D37909">
        <w:rPr>
          <w:rFonts w:cs="Arial"/>
          <w:lang w:val="en-US"/>
        </w:rPr>
        <w:t>M</w:t>
      </w:r>
      <w:r>
        <w:rPr>
          <w:rFonts w:cs="Arial"/>
          <w:lang w:val="en-US"/>
        </w:rPr>
        <w:t>amm</w:t>
      </w:r>
      <w:proofErr w:type="spellEnd"/>
      <w:r>
        <w:rPr>
          <w:rFonts w:cs="Arial"/>
          <w:lang w:val="en-US"/>
        </w:rPr>
        <w:t xml:space="preserve"> (</w:t>
      </w:r>
      <w:proofErr w:type="spellStart"/>
      <w:r>
        <w:rPr>
          <w:rFonts w:cs="Arial"/>
          <w:lang w:val="en-US"/>
        </w:rPr>
        <w:t>n.s</w:t>
      </w:r>
      <w:proofErr w:type="spellEnd"/>
      <w:r>
        <w:rPr>
          <w:rFonts w:cs="Arial"/>
          <w:lang w:val="en-US"/>
        </w:rPr>
        <w:t>.) 17 (1) (2006): 79-90.</w:t>
      </w:r>
    </w:p>
  </w:footnote>
  <w:footnote w:id="10">
    <w:p w14:paraId="75E7C47B" w14:textId="77777777" w:rsidR="009B10D6" w:rsidRPr="009B10D6" w:rsidRDefault="009B10D6" w:rsidP="009B10D6">
      <w:pPr>
        <w:pStyle w:val="Voetnoottekst"/>
        <w:rPr>
          <w:lang w:val="nl-BE"/>
        </w:rPr>
      </w:pPr>
      <w:r>
        <w:rPr>
          <w:rStyle w:val="Voetnootmarkering"/>
        </w:rPr>
        <w:footnoteRef/>
      </w:r>
      <w:r>
        <w:t xml:space="preserve"> </w:t>
      </w:r>
      <w:proofErr w:type="spellStart"/>
      <w:r w:rsidRPr="009B10D6">
        <w:rPr>
          <w:rFonts w:ascii="Calibri" w:hAnsi="Calibri"/>
          <w:shd w:val="clear" w:color="auto" w:fill="FFFFFF"/>
        </w:rPr>
        <w:t>still</w:t>
      </w:r>
      <w:proofErr w:type="spellEnd"/>
      <w:r w:rsidRPr="009B10D6">
        <w:rPr>
          <w:rFonts w:ascii="Calibri" w:hAnsi="Calibri"/>
          <w:shd w:val="clear" w:color="auto" w:fill="FFFFFF"/>
        </w:rPr>
        <w:t xml:space="preserve"> uit video-opname ANB</w:t>
      </w:r>
    </w:p>
  </w:footnote>
  <w:footnote w:id="11">
    <w:p w14:paraId="5F02A297" w14:textId="4442FB5E" w:rsidR="001265F9" w:rsidRPr="00D13756" w:rsidRDefault="001265F9">
      <w:pPr>
        <w:pStyle w:val="Voetnoottekst"/>
        <w:rPr>
          <w:lang w:val="nl-BE"/>
        </w:rPr>
      </w:pPr>
      <w:r>
        <w:rPr>
          <w:rStyle w:val="Voetnootmarkering"/>
        </w:rPr>
        <w:footnoteRef/>
      </w:r>
      <w:r w:rsidRPr="00D13756">
        <w:rPr>
          <w:lang w:val="nl-BE"/>
        </w:rPr>
        <w:t xml:space="preserve"> Nolet, </w:t>
      </w:r>
      <w:r w:rsidR="0037157C" w:rsidRPr="00D13756">
        <w:rPr>
          <w:lang w:val="nl-BE"/>
        </w:rPr>
        <w:t xml:space="preserve">, </w:t>
      </w:r>
      <w:r w:rsidR="0037157C">
        <w:rPr>
          <w:lang w:val="nl-BE"/>
        </w:rPr>
        <w:t>B. 1983. Sporen van otters. Uitgave Nationale Campagne Bescherming Roofdieren, Gavere.</w:t>
      </w:r>
    </w:p>
  </w:footnote>
  <w:footnote w:id="12">
    <w:p w14:paraId="1A6E2334" w14:textId="6FC6199D" w:rsidR="001265F9" w:rsidRPr="00D13756" w:rsidRDefault="001265F9" w:rsidP="00413FAE">
      <w:pPr>
        <w:pStyle w:val="Voetnoottekst"/>
        <w:rPr>
          <w:lang w:val="nl-BE"/>
        </w:rPr>
      </w:pPr>
      <w:r>
        <w:rPr>
          <w:rStyle w:val="Voetnootmarkering"/>
        </w:rPr>
        <w:footnoteRef/>
      </w:r>
      <w:r>
        <w:t xml:space="preserve"> Dierenkliniek </w:t>
      </w:r>
      <w:proofErr w:type="spellStart"/>
      <w:r>
        <w:t>Wilheminapark</w:t>
      </w:r>
      <w:proofErr w:type="spellEnd"/>
      <w:r>
        <w:t xml:space="preserve">, </w:t>
      </w:r>
      <w:r>
        <w:rPr>
          <w:i/>
        </w:rPr>
        <w:t>Wormen bij de hond en kat,</w:t>
      </w:r>
      <w:r w:rsidRPr="00D13756">
        <w:t xml:space="preserve"> </w:t>
      </w:r>
      <w:r>
        <w:t xml:space="preserve">‘internet’, </w:t>
      </w:r>
      <w:proofErr w:type="spellStart"/>
      <w:r w:rsidRPr="00D13756">
        <w:t>s.d</w:t>
      </w:r>
      <w:proofErr w:type="spellEnd"/>
      <w:r w:rsidRPr="00D13756">
        <w:t>.</w:t>
      </w:r>
    </w:p>
  </w:footnote>
  <w:footnote w:id="13">
    <w:p w14:paraId="4B2ACB57" w14:textId="28E97AD0" w:rsidR="001265F9" w:rsidRPr="005B15BC" w:rsidRDefault="001265F9">
      <w:pPr>
        <w:pStyle w:val="Voetnoottekst"/>
      </w:pPr>
    </w:p>
  </w:footnote>
  <w:footnote w:id="14">
    <w:p w14:paraId="5D686666" w14:textId="26322B08" w:rsidR="001265F9" w:rsidRPr="005B15BC" w:rsidRDefault="001265F9">
      <w:pPr>
        <w:pStyle w:val="Voetnoottekst"/>
        <w:rPr>
          <w:lang w:val="en-US"/>
        </w:rPr>
      </w:pPr>
      <w:r>
        <w:rPr>
          <w:rStyle w:val="Voetnootmarkering"/>
        </w:rPr>
        <w:footnoteRef/>
      </w:r>
      <w:r w:rsidRPr="005B15BC">
        <w:rPr>
          <w:lang w:val="en-US"/>
        </w:rPr>
        <w:t xml:space="preserve"> Ken Ramirez, </w:t>
      </w:r>
      <w:r w:rsidRPr="005B15BC">
        <w:rPr>
          <w:i/>
          <w:lang w:val="en-US"/>
        </w:rPr>
        <w:t>using an ‘all-clear’ in Scent-detection</w:t>
      </w:r>
      <w:r>
        <w:rPr>
          <w:lang w:val="en-US"/>
        </w:rPr>
        <w:t xml:space="preserve">, </w:t>
      </w:r>
      <w:r w:rsidRPr="005B15BC">
        <w:rPr>
          <w:lang w:val="en-US"/>
        </w:rPr>
        <w:t>‘internet’</w:t>
      </w:r>
      <w:r>
        <w:rPr>
          <w:lang w:val="en-US"/>
        </w:rPr>
        <w:t>,</w:t>
      </w:r>
      <w:r w:rsidRPr="005B15BC">
        <w:rPr>
          <w:lang w:val="en-US"/>
        </w:rPr>
        <w:t xml:space="preserve"> 25-11-2015</w:t>
      </w:r>
      <w:r>
        <w:rPr>
          <w:lang w:val="en-US"/>
        </w:rPr>
        <w:t>.</w:t>
      </w:r>
      <w:r w:rsidRPr="005B15BC">
        <w:rPr>
          <w:lang w:val="en-US"/>
        </w:rPr>
        <w:t>,(http://www.clickertraining.com/How-to-Use-an-All-Clear).</w:t>
      </w:r>
    </w:p>
  </w:footnote>
  <w:footnote w:id="15">
    <w:p w14:paraId="52EE3535" w14:textId="145A47C7" w:rsidR="001265F9" w:rsidRPr="000931BD" w:rsidRDefault="001265F9">
      <w:pPr>
        <w:pStyle w:val="Voetnoottekst"/>
        <w:rPr>
          <w:lang w:val="nl-BE"/>
        </w:rPr>
      </w:pPr>
      <w:r>
        <w:rPr>
          <w:rStyle w:val="Voetnootmarkering"/>
        </w:rPr>
        <w:footnoteRef/>
      </w:r>
      <w:r>
        <w:t xml:space="preserve"> Departement leefmilieu, natuur &amp; energie, </w:t>
      </w:r>
      <w:r w:rsidRPr="000931BD">
        <w:rPr>
          <w:i/>
          <w:lang w:val="nl-BE"/>
        </w:rPr>
        <w:t>Vlaanderen is milieubewust</w:t>
      </w:r>
      <w:r>
        <w:rPr>
          <w:lang w:val="nl-BE"/>
        </w:rPr>
        <w:t xml:space="preserve">, </w:t>
      </w:r>
      <w:proofErr w:type="spellStart"/>
      <w:r>
        <w:rPr>
          <w:lang w:val="nl-BE"/>
        </w:rPr>
        <w:t>s.d</w:t>
      </w:r>
      <w:proofErr w:type="spellEnd"/>
      <w:r>
        <w:rPr>
          <w:lang w:val="nl-B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8A7AA" w14:textId="77777777" w:rsidR="001265F9" w:rsidRDefault="00E629BC">
    <w:pPr>
      <w:pStyle w:val="Koptekst"/>
    </w:pPr>
    <w:r>
      <w:rPr>
        <w:noProof/>
        <w:lang w:val="nl-BE" w:eastAsia="nl-BE"/>
      </w:rPr>
      <w:pict w14:anchorId="1278A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voorblad_stage_eindwerk_b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34EB1" w14:textId="77777777" w:rsidR="001265F9" w:rsidRDefault="001265F9">
    <w:pPr>
      <w:pStyle w:val="Koptekst"/>
      <w:pBdr>
        <w:bottom w:val="single" w:sz="4" w:space="1" w:color="auto"/>
      </w:pBdr>
      <w:rPr>
        <w:sz w:val="16"/>
        <w:lang w:val="nl-BE"/>
      </w:rPr>
    </w:pPr>
    <w:r>
      <w:rPr>
        <w:sz w:val="16"/>
        <w:lang w:val="nl-BE"/>
      </w:rPr>
      <w:t xml:space="preserve">De opleiding van een ecologische zoekhond </w:t>
    </w:r>
    <w:r>
      <w:rPr>
        <w:sz w:val="16"/>
        <w:lang w:val="nl-BE"/>
      </w:rPr>
      <w:tab/>
      <w:t>INBO</w:t>
    </w:r>
  </w:p>
  <w:p w14:paraId="1278A7AB" w14:textId="1E548EFD" w:rsidR="001265F9" w:rsidRDefault="001265F9">
    <w:pPr>
      <w:pStyle w:val="Koptekst"/>
      <w:pBdr>
        <w:bottom w:val="single" w:sz="4" w:space="1" w:color="auto"/>
      </w:pBdr>
      <w:rPr>
        <w:sz w:val="16"/>
        <w:lang w:val="nl-BE"/>
      </w:rPr>
    </w:pPr>
    <w:r>
      <w:rPr>
        <w:sz w:val="16"/>
        <w:lang w:val="nl-BE"/>
      </w:rPr>
      <w:tab/>
    </w:r>
    <w:r>
      <w:rPr>
        <w:sz w:val="16"/>
        <w:lang w:val="nl-BE"/>
      </w:rPr>
      <w:tab/>
    </w:r>
    <w:r w:rsidRPr="00EE04A4">
      <w:rPr>
        <w:sz w:val="16"/>
        <w:lang w:val="nl-BE"/>
      </w:rPr>
      <w:fldChar w:fldCharType="begin"/>
    </w:r>
    <w:r w:rsidRPr="00EE04A4">
      <w:rPr>
        <w:sz w:val="16"/>
        <w:lang w:val="nl-BE"/>
      </w:rPr>
      <w:instrText>PAGE   \* MERGEFORMAT</w:instrText>
    </w:r>
    <w:r w:rsidRPr="00EE04A4">
      <w:rPr>
        <w:sz w:val="16"/>
        <w:lang w:val="nl-BE"/>
      </w:rPr>
      <w:fldChar w:fldCharType="separate"/>
    </w:r>
    <w:r w:rsidR="00657530" w:rsidRPr="00657530">
      <w:rPr>
        <w:noProof/>
        <w:sz w:val="16"/>
      </w:rPr>
      <w:t>35</w:t>
    </w:r>
    <w:r w:rsidRPr="00EE04A4">
      <w:rPr>
        <w:sz w:val="16"/>
        <w:lang w:val="nl-B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4EEE"/>
    <w:multiLevelType w:val="hybridMultilevel"/>
    <w:tmpl w:val="749E63E4"/>
    <w:lvl w:ilvl="0" w:tplc="9B56A64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585061"/>
    <w:multiLevelType w:val="hybridMultilevel"/>
    <w:tmpl w:val="DB641E9A"/>
    <w:lvl w:ilvl="0" w:tplc="9B56A64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020E0"/>
    <w:multiLevelType w:val="multilevel"/>
    <w:tmpl w:val="5C267E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4D74BEC"/>
    <w:multiLevelType w:val="hybridMultilevel"/>
    <w:tmpl w:val="C24699EE"/>
    <w:lvl w:ilvl="0" w:tplc="06DEF01A">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BA4BA4"/>
    <w:multiLevelType w:val="hybridMultilevel"/>
    <w:tmpl w:val="438E0BD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9790C14"/>
    <w:multiLevelType w:val="hybridMultilevel"/>
    <w:tmpl w:val="02A856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A84D50"/>
    <w:multiLevelType w:val="hybridMultilevel"/>
    <w:tmpl w:val="9A985F88"/>
    <w:lvl w:ilvl="0" w:tplc="74EE6326">
      <w:start w:val="1"/>
      <w:numFmt w:val="bullet"/>
      <w:lvlText w:val="•"/>
      <w:lvlJc w:val="left"/>
      <w:pPr>
        <w:tabs>
          <w:tab w:val="num" w:pos="720"/>
        </w:tabs>
        <w:ind w:left="720" w:hanging="360"/>
      </w:pPr>
      <w:rPr>
        <w:rFonts w:ascii="Times New Roman" w:hAnsi="Times New Roman" w:hint="default"/>
      </w:rPr>
    </w:lvl>
    <w:lvl w:ilvl="1" w:tplc="30A0EECC" w:tentative="1">
      <w:start w:val="1"/>
      <w:numFmt w:val="bullet"/>
      <w:lvlText w:val="•"/>
      <w:lvlJc w:val="left"/>
      <w:pPr>
        <w:tabs>
          <w:tab w:val="num" w:pos="1440"/>
        </w:tabs>
        <w:ind w:left="1440" w:hanging="360"/>
      </w:pPr>
      <w:rPr>
        <w:rFonts w:ascii="Times New Roman" w:hAnsi="Times New Roman" w:hint="default"/>
      </w:rPr>
    </w:lvl>
    <w:lvl w:ilvl="2" w:tplc="85E2C836" w:tentative="1">
      <w:start w:val="1"/>
      <w:numFmt w:val="bullet"/>
      <w:lvlText w:val="•"/>
      <w:lvlJc w:val="left"/>
      <w:pPr>
        <w:tabs>
          <w:tab w:val="num" w:pos="2160"/>
        </w:tabs>
        <w:ind w:left="2160" w:hanging="360"/>
      </w:pPr>
      <w:rPr>
        <w:rFonts w:ascii="Times New Roman" w:hAnsi="Times New Roman" w:hint="default"/>
      </w:rPr>
    </w:lvl>
    <w:lvl w:ilvl="3" w:tplc="374CD5D6" w:tentative="1">
      <w:start w:val="1"/>
      <w:numFmt w:val="bullet"/>
      <w:lvlText w:val="•"/>
      <w:lvlJc w:val="left"/>
      <w:pPr>
        <w:tabs>
          <w:tab w:val="num" w:pos="2880"/>
        </w:tabs>
        <w:ind w:left="2880" w:hanging="360"/>
      </w:pPr>
      <w:rPr>
        <w:rFonts w:ascii="Times New Roman" w:hAnsi="Times New Roman" w:hint="default"/>
      </w:rPr>
    </w:lvl>
    <w:lvl w:ilvl="4" w:tplc="F6F02194" w:tentative="1">
      <w:start w:val="1"/>
      <w:numFmt w:val="bullet"/>
      <w:lvlText w:val="•"/>
      <w:lvlJc w:val="left"/>
      <w:pPr>
        <w:tabs>
          <w:tab w:val="num" w:pos="3600"/>
        </w:tabs>
        <w:ind w:left="3600" w:hanging="360"/>
      </w:pPr>
      <w:rPr>
        <w:rFonts w:ascii="Times New Roman" w:hAnsi="Times New Roman" w:hint="default"/>
      </w:rPr>
    </w:lvl>
    <w:lvl w:ilvl="5" w:tplc="9EE2B370" w:tentative="1">
      <w:start w:val="1"/>
      <w:numFmt w:val="bullet"/>
      <w:lvlText w:val="•"/>
      <w:lvlJc w:val="left"/>
      <w:pPr>
        <w:tabs>
          <w:tab w:val="num" w:pos="4320"/>
        </w:tabs>
        <w:ind w:left="4320" w:hanging="360"/>
      </w:pPr>
      <w:rPr>
        <w:rFonts w:ascii="Times New Roman" w:hAnsi="Times New Roman" w:hint="default"/>
      </w:rPr>
    </w:lvl>
    <w:lvl w:ilvl="6" w:tplc="6F3A9816" w:tentative="1">
      <w:start w:val="1"/>
      <w:numFmt w:val="bullet"/>
      <w:lvlText w:val="•"/>
      <w:lvlJc w:val="left"/>
      <w:pPr>
        <w:tabs>
          <w:tab w:val="num" w:pos="5040"/>
        </w:tabs>
        <w:ind w:left="5040" w:hanging="360"/>
      </w:pPr>
      <w:rPr>
        <w:rFonts w:ascii="Times New Roman" w:hAnsi="Times New Roman" w:hint="default"/>
      </w:rPr>
    </w:lvl>
    <w:lvl w:ilvl="7" w:tplc="177C5BA4" w:tentative="1">
      <w:start w:val="1"/>
      <w:numFmt w:val="bullet"/>
      <w:lvlText w:val="•"/>
      <w:lvlJc w:val="left"/>
      <w:pPr>
        <w:tabs>
          <w:tab w:val="num" w:pos="5760"/>
        </w:tabs>
        <w:ind w:left="5760" w:hanging="360"/>
      </w:pPr>
      <w:rPr>
        <w:rFonts w:ascii="Times New Roman" w:hAnsi="Times New Roman" w:hint="default"/>
      </w:rPr>
    </w:lvl>
    <w:lvl w:ilvl="8" w:tplc="F468CDC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B030A02"/>
    <w:multiLevelType w:val="multilevel"/>
    <w:tmpl w:val="0413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BD2774A"/>
    <w:multiLevelType w:val="multilevel"/>
    <w:tmpl w:val="C6FA166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CEF3271"/>
    <w:multiLevelType w:val="hybridMultilevel"/>
    <w:tmpl w:val="DEFCEEBA"/>
    <w:lvl w:ilvl="0" w:tplc="06DEF01A">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9F0FCC"/>
    <w:multiLevelType w:val="hybridMultilevel"/>
    <w:tmpl w:val="466616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DB56816"/>
    <w:multiLevelType w:val="hybridMultilevel"/>
    <w:tmpl w:val="C5D87112"/>
    <w:lvl w:ilvl="0" w:tplc="5CDE21F8">
      <w:start w:val="1"/>
      <w:numFmt w:val="bullet"/>
      <w:lvlText w:val="•"/>
      <w:lvlJc w:val="left"/>
      <w:pPr>
        <w:tabs>
          <w:tab w:val="num" w:pos="720"/>
        </w:tabs>
        <w:ind w:left="720" w:hanging="360"/>
      </w:pPr>
      <w:rPr>
        <w:rFonts w:ascii="Times New Roman" w:hAnsi="Times New Roman" w:hint="default"/>
      </w:rPr>
    </w:lvl>
    <w:lvl w:ilvl="1" w:tplc="9CD41182" w:tentative="1">
      <w:start w:val="1"/>
      <w:numFmt w:val="bullet"/>
      <w:lvlText w:val="•"/>
      <w:lvlJc w:val="left"/>
      <w:pPr>
        <w:tabs>
          <w:tab w:val="num" w:pos="1440"/>
        </w:tabs>
        <w:ind w:left="1440" w:hanging="360"/>
      </w:pPr>
      <w:rPr>
        <w:rFonts w:ascii="Times New Roman" w:hAnsi="Times New Roman" w:hint="default"/>
      </w:rPr>
    </w:lvl>
    <w:lvl w:ilvl="2" w:tplc="20827934">
      <w:start w:val="1"/>
      <w:numFmt w:val="bullet"/>
      <w:lvlText w:val="•"/>
      <w:lvlJc w:val="left"/>
      <w:pPr>
        <w:tabs>
          <w:tab w:val="num" w:pos="2160"/>
        </w:tabs>
        <w:ind w:left="2160" w:hanging="360"/>
      </w:pPr>
      <w:rPr>
        <w:rFonts w:ascii="Times New Roman" w:hAnsi="Times New Roman" w:hint="default"/>
      </w:rPr>
    </w:lvl>
    <w:lvl w:ilvl="3" w:tplc="640A28F8" w:tentative="1">
      <w:start w:val="1"/>
      <w:numFmt w:val="bullet"/>
      <w:lvlText w:val="•"/>
      <w:lvlJc w:val="left"/>
      <w:pPr>
        <w:tabs>
          <w:tab w:val="num" w:pos="2880"/>
        </w:tabs>
        <w:ind w:left="2880" w:hanging="360"/>
      </w:pPr>
      <w:rPr>
        <w:rFonts w:ascii="Times New Roman" w:hAnsi="Times New Roman" w:hint="default"/>
      </w:rPr>
    </w:lvl>
    <w:lvl w:ilvl="4" w:tplc="2E668232" w:tentative="1">
      <w:start w:val="1"/>
      <w:numFmt w:val="bullet"/>
      <w:lvlText w:val="•"/>
      <w:lvlJc w:val="left"/>
      <w:pPr>
        <w:tabs>
          <w:tab w:val="num" w:pos="3600"/>
        </w:tabs>
        <w:ind w:left="3600" w:hanging="360"/>
      </w:pPr>
      <w:rPr>
        <w:rFonts w:ascii="Times New Roman" w:hAnsi="Times New Roman" w:hint="default"/>
      </w:rPr>
    </w:lvl>
    <w:lvl w:ilvl="5" w:tplc="4B28ABE4" w:tentative="1">
      <w:start w:val="1"/>
      <w:numFmt w:val="bullet"/>
      <w:lvlText w:val="•"/>
      <w:lvlJc w:val="left"/>
      <w:pPr>
        <w:tabs>
          <w:tab w:val="num" w:pos="4320"/>
        </w:tabs>
        <w:ind w:left="4320" w:hanging="360"/>
      </w:pPr>
      <w:rPr>
        <w:rFonts w:ascii="Times New Roman" w:hAnsi="Times New Roman" w:hint="default"/>
      </w:rPr>
    </w:lvl>
    <w:lvl w:ilvl="6" w:tplc="D7383C3A" w:tentative="1">
      <w:start w:val="1"/>
      <w:numFmt w:val="bullet"/>
      <w:lvlText w:val="•"/>
      <w:lvlJc w:val="left"/>
      <w:pPr>
        <w:tabs>
          <w:tab w:val="num" w:pos="5040"/>
        </w:tabs>
        <w:ind w:left="5040" w:hanging="360"/>
      </w:pPr>
      <w:rPr>
        <w:rFonts w:ascii="Times New Roman" w:hAnsi="Times New Roman" w:hint="default"/>
      </w:rPr>
    </w:lvl>
    <w:lvl w:ilvl="7" w:tplc="E5D0FA6E" w:tentative="1">
      <w:start w:val="1"/>
      <w:numFmt w:val="bullet"/>
      <w:lvlText w:val="•"/>
      <w:lvlJc w:val="left"/>
      <w:pPr>
        <w:tabs>
          <w:tab w:val="num" w:pos="5760"/>
        </w:tabs>
        <w:ind w:left="5760" w:hanging="360"/>
      </w:pPr>
      <w:rPr>
        <w:rFonts w:ascii="Times New Roman" w:hAnsi="Times New Roman" w:hint="default"/>
      </w:rPr>
    </w:lvl>
    <w:lvl w:ilvl="8" w:tplc="00E0C84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F6E65A6"/>
    <w:multiLevelType w:val="multilevel"/>
    <w:tmpl w:val="E7CACD02"/>
    <w:lvl w:ilvl="0">
      <w:start w:val="1"/>
      <w:numFmt w:val="decimal"/>
      <w:pStyle w:val="Kop1"/>
      <w:lvlText w:val="%1"/>
      <w:lvlJc w:val="left"/>
      <w:pPr>
        <w:ind w:left="1992" w:hanging="432"/>
      </w:pPr>
      <w:rPr>
        <w:rFonts w:hint="default"/>
        <w:b/>
        <w:i w:val="0"/>
        <w:sz w:val="32"/>
      </w:r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rFonts w:hint="default"/>
        <w:b/>
        <w:i w:val="0"/>
        <w:sz w:val="24"/>
      </w:rPr>
    </w:lvl>
    <w:lvl w:ilvl="3">
      <w:start w:val="1"/>
      <w:numFmt w:val="decimal"/>
      <w:pStyle w:val="Kop4"/>
      <w:lvlText w:val="%1.%2.%3.%4"/>
      <w:lvlJc w:val="left"/>
      <w:pPr>
        <w:ind w:left="864" w:hanging="864"/>
      </w:pPr>
      <w:rPr>
        <w:b/>
      </w:r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3" w15:restartNumberingAfterBreak="0">
    <w:nsid w:val="2B7858F8"/>
    <w:multiLevelType w:val="multilevel"/>
    <w:tmpl w:val="54BAB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EE96165"/>
    <w:multiLevelType w:val="hybridMultilevel"/>
    <w:tmpl w:val="41D4B9D6"/>
    <w:lvl w:ilvl="0" w:tplc="FD925BE8">
      <w:start w:val="1"/>
      <w:numFmt w:val="bullet"/>
      <w:lvlText w:val="•"/>
      <w:lvlJc w:val="left"/>
      <w:pPr>
        <w:tabs>
          <w:tab w:val="num" w:pos="720"/>
        </w:tabs>
        <w:ind w:left="720" w:hanging="360"/>
      </w:pPr>
      <w:rPr>
        <w:rFonts w:ascii="Times New Roman" w:hAnsi="Times New Roman" w:hint="default"/>
      </w:rPr>
    </w:lvl>
    <w:lvl w:ilvl="1" w:tplc="6EECF63E">
      <w:numFmt w:val="bullet"/>
      <w:lvlText w:val="•"/>
      <w:lvlJc w:val="left"/>
      <w:pPr>
        <w:tabs>
          <w:tab w:val="num" w:pos="1440"/>
        </w:tabs>
        <w:ind w:left="1440" w:hanging="360"/>
      </w:pPr>
      <w:rPr>
        <w:rFonts w:ascii="Times New Roman" w:hAnsi="Times New Roman" w:hint="default"/>
      </w:rPr>
    </w:lvl>
    <w:lvl w:ilvl="2" w:tplc="71621B04" w:tentative="1">
      <w:start w:val="1"/>
      <w:numFmt w:val="bullet"/>
      <w:lvlText w:val="•"/>
      <w:lvlJc w:val="left"/>
      <w:pPr>
        <w:tabs>
          <w:tab w:val="num" w:pos="2160"/>
        </w:tabs>
        <w:ind w:left="2160" w:hanging="360"/>
      </w:pPr>
      <w:rPr>
        <w:rFonts w:ascii="Times New Roman" w:hAnsi="Times New Roman" w:hint="default"/>
      </w:rPr>
    </w:lvl>
    <w:lvl w:ilvl="3" w:tplc="A8DA35A8" w:tentative="1">
      <w:start w:val="1"/>
      <w:numFmt w:val="bullet"/>
      <w:lvlText w:val="•"/>
      <w:lvlJc w:val="left"/>
      <w:pPr>
        <w:tabs>
          <w:tab w:val="num" w:pos="2880"/>
        </w:tabs>
        <w:ind w:left="2880" w:hanging="360"/>
      </w:pPr>
      <w:rPr>
        <w:rFonts w:ascii="Times New Roman" w:hAnsi="Times New Roman" w:hint="default"/>
      </w:rPr>
    </w:lvl>
    <w:lvl w:ilvl="4" w:tplc="C37297E6" w:tentative="1">
      <w:start w:val="1"/>
      <w:numFmt w:val="bullet"/>
      <w:lvlText w:val="•"/>
      <w:lvlJc w:val="left"/>
      <w:pPr>
        <w:tabs>
          <w:tab w:val="num" w:pos="3600"/>
        </w:tabs>
        <w:ind w:left="3600" w:hanging="360"/>
      </w:pPr>
      <w:rPr>
        <w:rFonts w:ascii="Times New Roman" w:hAnsi="Times New Roman" w:hint="default"/>
      </w:rPr>
    </w:lvl>
    <w:lvl w:ilvl="5" w:tplc="ECFE7772" w:tentative="1">
      <w:start w:val="1"/>
      <w:numFmt w:val="bullet"/>
      <w:lvlText w:val="•"/>
      <w:lvlJc w:val="left"/>
      <w:pPr>
        <w:tabs>
          <w:tab w:val="num" w:pos="4320"/>
        </w:tabs>
        <w:ind w:left="4320" w:hanging="360"/>
      </w:pPr>
      <w:rPr>
        <w:rFonts w:ascii="Times New Roman" w:hAnsi="Times New Roman" w:hint="default"/>
      </w:rPr>
    </w:lvl>
    <w:lvl w:ilvl="6" w:tplc="CB480E00" w:tentative="1">
      <w:start w:val="1"/>
      <w:numFmt w:val="bullet"/>
      <w:lvlText w:val="•"/>
      <w:lvlJc w:val="left"/>
      <w:pPr>
        <w:tabs>
          <w:tab w:val="num" w:pos="5040"/>
        </w:tabs>
        <w:ind w:left="5040" w:hanging="360"/>
      </w:pPr>
      <w:rPr>
        <w:rFonts w:ascii="Times New Roman" w:hAnsi="Times New Roman" w:hint="default"/>
      </w:rPr>
    </w:lvl>
    <w:lvl w:ilvl="7" w:tplc="56209C34" w:tentative="1">
      <w:start w:val="1"/>
      <w:numFmt w:val="bullet"/>
      <w:lvlText w:val="•"/>
      <w:lvlJc w:val="left"/>
      <w:pPr>
        <w:tabs>
          <w:tab w:val="num" w:pos="5760"/>
        </w:tabs>
        <w:ind w:left="5760" w:hanging="360"/>
      </w:pPr>
      <w:rPr>
        <w:rFonts w:ascii="Times New Roman" w:hAnsi="Times New Roman" w:hint="default"/>
      </w:rPr>
    </w:lvl>
    <w:lvl w:ilvl="8" w:tplc="1310AFC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9644C29"/>
    <w:multiLevelType w:val="hybridMultilevel"/>
    <w:tmpl w:val="E6029CE2"/>
    <w:lvl w:ilvl="0" w:tplc="F2F8DE14">
      <w:start w:val="1"/>
      <w:numFmt w:val="bullet"/>
      <w:lvlText w:val="•"/>
      <w:lvlJc w:val="left"/>
      <w:pPr>
        <w:tabs>
          <w:tab w:val="num" w:pos="720"/>
        </w:tabs>
        <w:ind w:left="720" w:hanging="360"/>
      </w:pPr>
      <w:rPr>
        <w:rFonts w:ascii="Times New Roman" w:hAnsi="Times New Roman" w:hint="default"/>
      </w:rPr>
    </w:lvl>
    <w:lvl w:ilvl="1" w:tplc="3CAE7024" w:tentative="1">
      <w:start w:val="1"/>
      <w:numFmt w:val="bullet"/>
      <w:lvlText w:val="•"/>
      <w:lvlJc w:val="left"/>
      <w:pPr>
        <w:tabs>
          <w:tab w:val="num" w:pos="1440"/>
        </w:tabs>
        <w:ind w:left="1440" w:hanging="360"/>
      </w:pPr>
      <w:rPr>
        <w:rFonts w:ascii="Times New Roman" w:hAnsi="Times New Roman" w:hint="default"/>
      </w:rPr>
    </w:lvl>
    <w:lvl w:ilvl="2" w:tplc="7714A65A" w:tentative="1">
      <w:start w:val="1"/>
      <w:numFmt w:val="bullet"/>
      <w:lvlText w:val="•"/>
      <w:lvlJc w:val="left"/>
      <w:pPr>
        <w:tabs>
          <w:tab w:val="num" w:pos="2160"/>
        </w:tabs>
        <w:ind w:left="2160" w:hanging="360"/>
      </w:pPr>
      <w:rPr>
        <w:rFonts w:ascii="Times New Roman" w:hAnsi="Times New Roman" w:hint="default"/>
      </w:rPr>
    </w:lvl>
    <w:lvl w:ilvl="3" w:tplc="59744C6E" w:tentative="1">
      <w:start w:val="1"/>
      <w:numFmt w:val="bullet"/>
      <w:lvlText w:val="•"/>
      <w:lvlJc w:val="left"/>
      <w:pPr>
        <w:tabs>
          <w:tab w:val="num" w:pos="2880"/>
        </w:tabs>
        <w:ind w:left="2880" w:hanging="360"/>
      </w:pPr>
      <w:rPr>
        <w:rFonts w:ascii="Times New Roman" w:hAnsi="Times New Roman" w:hint="default"/>
      </w:rPr>
    </w:lvl>
    <w:lvl w:ilvl="4" w:tplc="87BA5D2C" w:tentative="1">
      <w:start w:val="1"/>
      <w:numFmt w:val="bullet"/>
      <w:lvlText w:val="•"/>
      <w:lvlJc w:val="left"/>
      <w:pPr>
        <w:tabs>
          <w:tab w:val="num" w:pos="3600"/>
        </w:tabs>
        <w:ind w:left="3600" w:hanging="360"/>
      </w:pPr>
      <w:rPr>
        <w:rFonts w:ascii="Times New Roman" w:hAnsi="Times New Roman" w:hint="default"/>
      </w:rPr>
    </w:lvl>
    <w:lvl w:ilvl="5" w:tplc="FB3A6312" w:tentative="1">
      <w:start w:val="1"/>
      <w:numFmt w:val="bullet"/>
      <w:lvlText w:val="•"/>
      <w:lvlJc w:val="left"/>
      <w:pPr>
        <w:tabs>
          <w:tab w:val="num" w:pos="4320"/>
        </w:tabs>
        <w:ind w:left="4320" w:hanging="360"/>
      </w:pPr>
      <w:rPr>
        <w:rFonts w:ascii="Times New Roman" w:hAnsi="Times New Roman" w:hint="default"/>
      </w:rPr>
    </w:lvl>
    <w:lvl w:ilvl="6" w:tplc="022A5754" w:tentative="1">
      <w:start w:val="1"/>
      <w:numFmt w:val="bullet"/>
      <w:lvlText w:val="•"/>
      <w:lvlJc w:val="left"/>
      <w:pPr>
        <w:tabs>
          <w:tab w:val="num" w:pos="5040"/>
        </w:tabs>
        <w:ind w:left="5040" w:hanging="360"/>
      </w:pPr>
      <w:rPr>
        <w:rFonts w:ascii="Times New Roman" w:hAnsi="Times New Roman" w:hint="default"/>
      </w:rPr>
    </w:lvl>
    <w:lvl w:ilvl="7" w:tplc="A5C85B4C" w:tentative="1">
      <w:start w:val="1"/>
      <w:numFmt w:val="bullet"/>
      <w:lvlText w:val="•"/>
      <w:lvlJc w:val="left"/>
      <w:pPr>
        <w:tabs>
          <w:tab w:val="num" w:pos="5760"/>
        </w:tabs>
        <w:ind w:left="5760" w:hanging="360"/>
      </w:pPr>
      <w:rPr>
        <w:rFonts w:ascii="Times New Roman" w:hAnsi="Times New Roman" w:hint="default"/>
      </w:rPr>
    </w:lvl>
    <w:lvl w:ilvl="8" w:tplc="0E423FD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B6D684E"/>
    <w:multiLevelType w:val="hybridMultilevel"/>
    <w:tmpl w:val="C6C4D338"/>
    <w:lvl w:ilvl="0" w:tplc="0813000F">
      <w:numFmt w:val="decimal"/>
      <w:lvlText w:val=""/>
      <w:lvlJc w:val="left"/>
    </w:lvl>
    <w:lvl w:ilvl="1" w:tplc="08130019">
      <w:numFmt w:val="decimal"/>
      <w:lvlText w:val=""/>
      <w:lvlJc w:val="left"/>
    </w:lvl>
    <w:lvl w:ilvl="2" w:tplc="0813001B">
      <w:numFmt w:val="decimal"/>
      <w:lvlText w:val=""/>
      <w:lvlJc w:val="left"/>
    </w:lvl>
    <w:lvl w:ilvl="3" w:tplc="0813000F">
      <w:numFmt w:val="decimal"/>
      <w:lvlText w:val=""/>
      <w:lvlJc w:val="left"/>
    </w:lvl>
    <w:lvl w:ilvl="4" w:tplc="08130019">
      <w:numFmt w:val="decimal"/>
      <w:lvlText w:val=""/>
      <w:lvlJc w:val="left"/>
    </w:lvl>
    <w:lvl w:ilvl="5" w:tplc="0813001B">
      <w:numFmt w:val="decimal"/>
      <w:lvlText w:val=""/>
      <w:lvlJc w:val="left"/>
    </w:lvl>
    <w:lvl w:ilvl="6" w:tplc="0813000F">
      <w:numFmt w:val="decimal"/>
      <w:lvlText w:val=""/>
      <w:lvlJc w:val="left"/>
    </w:lvl>
    <w:lvl w:ilvl="7" w:tplc="08130019">
      <w:numFmt w:val="decimal"/>
      <w:lvlText w:val=""/>
      <w:lvlJc w:val="left"/>
    </w:lvl>
    <w:lvl w:ilvl="8" w:tplc="0813001B">
      <w:numFmt w:val="decimal"/>
      <w:lvlText w:val=""/>
      <w:lvlJc w:val="left"/>
    </w:lvl>
  </w:abstractNum>
  <w:abstractNum w:abstractNumId="17" w15:restartNumberingAfterBreak="0">
    <w:nsid w:val="4F4D05F8"/>
    <w:multiLevelType w:val="multilevel"/>
    <w:tmpl w:val="59DA785E"/>
    <w:lvl w:ilvl="0">
      <w:start w:val="1"/>
      <w:numFmt w:val="decimal"/>
      <w:lvlText w:val="%1"/>
      <w:lvlJc w:val="left"/>
      <w:pPr>
        <w:tabs>
          <w:tab w:val="num" w:pos="432"/>
        </w:tabs>
        <w:ind w:left="432" w:hanging="432"/>
      </w:pPr>
      <w:rPr>
        <w:rFonts w:ascii="Arial" w:hAnsi="Arial" w:hint="default"/>
        <w:b/>
        <w:i w:val="0"/>
        <w:sz w:val="32"/>
      </w:rPr>
    </w:lvl>
    <w:lvl w:ilvl="1">
      <w:start w:val="1"/>
      <w:numFmt w:val="decimal"/>
      <w:lvlText w:val="%1.%2"/>
      <w:lvlJc w:val="left"/>
      <w:pPr>
        <w:tabs>
          <w:tab w:val="num" w:pos="737"/>
        </w:tabs>
        <w:ind w:left="737" w:hanging="737"/>
      </w:pPr>
      <w:rPr>
        <w:rFonts w:ascii="Arial" w:hAnsi="Arial" w:hint="default"/>
        <w:b/>
        <w:i w:val="0"/>
        <w:sz w:val="28"/>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9B47425"/>
    <w:multiLevelType w:val="hybridMultilevel"/>
    <w:tmpl w:val="D82C987A"/>
    <w:lvl w:ilvl="0" w:tplc="9DBA919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534D29"/>
    <w:multiLevelType w:val="multilevel"/>
    <w:tmpl w:val="68CA8DE4"/>
    <w:lvl w:ilvl="0">
      <w:start w:val="1"/>
      <w:numFmt w:val="decimal"/>
      <w:lvlText w:val="%1"/>
      <w:lvlJc w:val="left"/>
      <w:pPr>
        <w:tabs>
          <w:tab w:val="num" w:pos="432"/>
        </w:tabs>
        <w:ind w:left="432" w:hanging="432"/>
      </w:pPr>
      <w:rPr>
        <w:rFonts w:ascii="Arial" w:hAnsi="Arial" w:hint="default"/>
        <w:b/>
        <w:i w:val="0"/>
        <w:sz w:val="3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7537057F"/>
    <w:multiLevelType w:val="hybridMultilevel"/>
    <w:tmpl w:val="A3D46C1A"/>
    <w:lvl w:ilvl="0" w:tplc="9B56A64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7658C0"/>
    <w:multiLevelType w:val="hybridMultilevel"/>
    <w:tmpl w:val="C6C4D338"/>
    <w:lvl w:ilvl="0" w:tplc="0813000F">
      <w:numFmt w:val="decimal"/>
      <w:lvlText w:val=""/>
      <w:lvlJc w:val="left"/>
    </w:lvl>
    <w:lvl w:ilvl="1" w:tplc="08130019">
      <w:numFmt w:val="decimal"/>
      <w:lvlText w:val=""/>
      <w:lvlJc w:val="left"/>
    </w:lvl>
    <w:lvl w:ilvl="2" w:tplc="0813001B">
      <w:numFmt w:val="decimal"/>
      <w:lvlText w:val=""/>
      <w:lvlJc w:val="left"/>
    </w:lvl>
    <w:lvl w:ilvl="3" w:tplc="0813000F">
      <w:numFmt w:val="decimal"/>
      <w:lvlText w:val=""/>
      <w:lvlJc w:val="left"/>
    </w:lvl>
    <w:lvl w:ilvl="4" w:tplc="08130019">
      <w:numFmt w:val="decimal"/>
      <w:lvlText w:val=""/>
      <w:lvlJc w:val="left"/>
    </w:lvl>
    <w:lvl w:ilvl="5" w:tplc="0813001B">
      <w:numFmt w:val="decimal"/>
      <w:lvlText w:val=""/>
      <w:lvlJc w:val="left"/>
    </w:lvl>
    <w:lvl w:ilvl="6" w:tplc="0813000F">
      <w:numFmt w:val="decimal"/>
      <w:lvlText w:val=""/>
      <w:lvlJc w:val="left"/>
    </w:lvl>
    <w:lvl w:ilvl="7" w:tplc="08130019">
      <w:numFmt w:val="decimal"/>
      <w:lvlText w:val=""/>
      <w:lvlJc w:val="left"/>
    </w:lvl>
    <w:lvl w:ilvl="8" w:tplc="0813001B">
      <w:numFmt w:val="decimal"/>
      <w:lvlText w:val=""/>
      <w:lvlJc w:val="left"/>
    </w:lvl>
  </w:abstractNum>
  <w:abstractNum w:abstractNumId="22" w15:restartNumberingAfterBreak="0">
    <w:nsid w:val="7BE71422"/>
    <w:multiLevelType w:val="hybridMultilevel"/>
    <w:tmpl w:val="07EAD784"/>
    <w:lvl w:ilvl="0" w:tplc="70AE3CA8">
      <w:start w:val="1"/>
      <w:numFmt w:val="bullet"/>
      <w:lvlText w:val="•"/>
      <w:lvlJc w:val="left"/>
      <w:pPr>
        <w:tabs>
          <w:tab w:val="num" w:pos="720"/>
        </w:tabs>
        <w:ind w:left="720" w:hanging="360"/>
      </w:pPr>
      <w:rPr>
        <w:rFonts w:ascii="Times New Roman" w:hAnsi="Times New Roman" w:hint="default"/>
      </w:rPr>
    </w:lvl>
    <w:lvl w:ilvl="1" w:tplc="8258E5FA">
      <w:start w:val="1"/>
      <w:numFmt w:val="bullet"/>
      <w:lvlText w:val="•"/>
      <w:lvlJc w:val="left"/>
      <w:pPr>
        <w:tabs>
          <w:tab w:val="num" w:pos="1440"/>
        </w:tabs>
        <w:ind w:left="1440" w:hanging="360"/>
      </w:pPr>
      <w:rPr>
        <w:rFonts w:ascii="Times New Roman" w:hAnsi="Times New Roman" w:hint="default"/>
      </w:rPr>
    </w:lvl>
    <w:lvl w:ilvl="2" w:tplc="44A61E7A" w:tentative="1">
      <w:start w:val="1"/>
      <w:numFmt w:val="bullet"/>
      <w:lvlText w:val="•"/>
      <w:lvlJc w:val="left"/>
      <w:pPr>
        <w:tabs>
          <w:tab w:val="num" w:pos="2160"/>
        </w:tabs>
        <w:ind w:left="2160" w:hanging="360"/>
      </w:pPr>
      <w:rPr>
        <w:rFonts w:ascii="Times New Roman" w:hAnsi="Times New Roman" w:hint="default"/>
      </w:rPr>
    </w:lvl>
    <w:lvl w:ilvl="3" w:tplc="766EF1A6" w:tentative="1">
      <w:start w:val="1"/>
      <w:numFmt w:val="bullet"/>
      <w:lvlText w:val="•"/>
      <w:lvlJc w:val="left"/>
      <w:pPr>
        <w:tabs>
          <w:tab w:val="num" w:pos="2880"/>
        </w:tabs>
        <w:ind w:left="2880" w:hanging="360"/>
      </w:pPr>
      <w:rPr>
        <w:rFonts w:ascii="Times New Roman" w:hAnsi="Times New Roman" w:hint="default"/>
      </w:rPr>
    </w:lvl>
    <w:lvl w:ilvl="4" w:tplc="F9944D3A" w:tentative="1">
      <w:start w:val="1"/>
      <w:numFmt w:val="bullet"/>
      <w:lvlText w:val="•"/>
      <w:lvlJc w:val="left"/>
      <w:pPr>
        <w:tabs>
          <w:tab w:val="num" w:pos="3600"/>
        </w:tabs>
        <w:ind w:left="3600" w:hanging="360"/>
      </w:pPr>
      <w:rPr>
        <w:rFonts w:ascii="Times New Roman" w:hAnsi="Times New Roman" w:hint="default"/>
      </w:rPr>
    </w:lvl>
    <w:lvl w:ilvl="5" w:tplc="37C6104C" w:tentative="1">
      <w:start w:val="1"/>
      <w:numFmt w:val="bullet"/>
      <w:lvlText w:val="•"/>
      <w:lvlJc w:val="left"/>
      <w:pPr>
        <w:tabs>
          <w:tab w:val="num" w:pos="4320"/>
        </w:tabs>
        <w:ind w:left="4320" w:hanging="360"/>
      </w:pPr>
      <w:rPr>
        <w:rFonts w:ascii="Times New Roman" w:hAnsi="Times New Roman" w:hint="default"/>
      </w:rPr>
    </w:lvl>
    <w:lvl w:ilvl="6" w:tplc="8668CF1C" w:tentative="1">
      <w:start w:val="1"/>
      <w:numFmt w:val="bullet"/>
      <w:lvlText w:val="•"/>
      <w:lvlJc w:val="left"/>
      <w:pPr>
        <w:tabs>
          <w:tab w:val="num" w:pos="5040"/>
        </w:tabs>
        <w:ind w:left="5040" w:hanging="360"/>
      </w:pPr>
      <w:rPr>
        <w:rFonts w:ascii="Times New Roman" w:hAnsi="Times New Roman" w:hint="default"/>
      </w:rPr>
    </w:lvl>
    <w:lvl w:ilvl="7" w:tplc="03FAD710" w:tentative="1">
      <w:start w:val="1"/>
      <w:numFmt w:val="bullet"/>
      <w:lvlText w:val="•"/>
      <w:lvlJc w:val="left"/>
      <w:pPr>
        <w:tabs>
          <w:tab w:val="num" w:pos="5760"/>
        </w:tabs>
        <w:ind w:left="5760" w:hanging="360"/>
      </w:pPr>
      <w:rPr>
        <w:rFonts w:ascii="Times New Roman" w:hAnsi="Times New Roman" w:hint="default"/>
      </w:rPr>
    </w:lvl>
    <w:lvl w:ilvl="8" w:tplc="21C836E8"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12"/>
    <w:lvlOverride w:ilvl="0">
      <w:lvl w:ilvl="0">
        <w:start w:val="1"/>
        <w:numFmt w:val="decimal"/>
        <w:pStyle w:val="Kop1"/>
        <w:lvlText w:val="1.%1"/>
        <w:lvlJc w:val="left"/>
        <w:pPr>
          <w:tabs>
            <w:tab w:val="num" w:pos="432"/>
          </w:tabs>
          <w:ind w:left="432" w:hanging="432"/>
        </w:pPr>
        <w:rPr>
          <w:rFonts w:ascii="Arial" w:hAnsi="Arial" w:hint="default"/>
          <w:b/>
          <w:i w:val="0"/>
          <w:sz w:val="28"/>
        </w:rPr>
      </w:lvl>
    </w:lvlOverride>
    <w:lvlOverride w:ilvl="1">
      <w:lvl w:ilvl="1">
        <w:start w:val="1"/>
        <w:numFmt w:val="decimal"/>
        <w:pStyle w:val="Kop2"/>
        <w:lvlText w:val="%1.%2"/>
        <w:lvlJc w:val="left"/>
        <w:pPr>
          <w:tabs>
            <w:tab w:val="num" w:pos="576"/>
          </w:tabs>
          <w:ind w:left="576" w:hanging="576"/>
        </w:pPr>
      </w:lvl>
    </w:lvlOverride>
    <w:lvlOverride w:ilvl="2">
      <w:lvl w:ilvl="2">
        <w:start w:val="1"/>
        <w:numFmt w:val="decimal"/>
        <w:pStyle w:val="Kop3"/>
        <w:lvlText w:val="%1.%2.%3"/>
        <w:lvlJc w:val="left"/>
        <w:pPr>
          <w:tabs>
            <w:tab w:val="num" w:pos="720"/>
          </w:tabs>
          <w:ind w:left="720" w:hanging="720"/>
        </w:pPr>
      </w:lvl>
    </w:lvlOverride>
    <w:lvlOverride w:ilvl="3">
      <w:lvl w:ilvl="3">
        <w:start w:val="1"/>
        <w:numFmt w:val="decimal"/>
        <w:pStyle w:val="Kop4"/>
        <w:lvlText w:val="%1.%2.%3.%4"/>
        <w:lvlJc w:val="left"/>
        <w:pPr>
          <w:tabs>
            <w:tab w:val="num" w:pos="1080"/>
          </w:tabs>
          <w:ind w:left="864" w:hanging="864"/>
        </w:pPr>
      </w:lvl>
    </w:lvlOverride>
    <w:lvlOverride w:ilvl="4">
      <w:lvl w:ilvl="4">
        <w:start w:val="1"/>
        <w:numFmt w:val="decimal"/>
        <w:pStyle w:val="Kop5"/>
        <w:lvlText w:val="%1.%2.%3.%4.%5"/>
        <w:lvlJc w:val="left"/>
        <w:pPr>
          <w:tabs>
            <w:tab w:val="num" w:pos="1008"/>
          </w:tabs>
          <w:ind w:left="1008" w:hanging="1008"/>
        </w:pPr>
      </w:lvl>
    </w:lvlOverride>
    <w:lvlOverride w:ilvl="5">
      <w:lvl w:ilvl="5">
        <w:start w:val="1"/>
        <w:numFmt w:val="decimal"/>
        <w:pStyle w:val="Kop6"/>
        <w:lvlText w:val="%1.%2.%3.%4.%5.%6"/>
        <w:lvlJc w:val="left"/>
        <w:pPr>
          <w:tabs>
            <w:tab w:val="num" w:pos="1152"/>
          </w:tabs>
          <w:ind w:left="1152" w:hanging="1152"/>
        </w:pPr>
      </w:lvl>
    </w:lvlOverride>
    <w:lvlOverride w:ilvl="6">
      <w:lvl w:ilvl="6">
        <w:start w:val="1"/>
        <w:numFmt w:val="decimal"/>
        <w:pStyle w:val="Kop7"/>
        <w:lvlText w:val="%1.%2.%3.%4.%5.%6.%7"/>
        <w:lvlJc w:val="left"/>
        <w:pPr>
          <w:tabs>
            <w:tab w:val="num" w:pos="1296"/>
          </w:tabs>
          <w:ind w:left="1296" w:hanging="1296"/>
        </w:pPr>
      </w:lvl>
    </w:lvlOverride>
    <w:lvlOverride w:ilvl="7">
      <w:lvl w:ilvl="7">
        <w:start w:val="1"/>
        <w:numFmt w:val="decimal"/>
        <w:pStyle w:val="Kop8"/>
        <w:lvlText w:val="%1.%2.%3.%4.%5.%6.%7.%8"/>
        <w:lvlJc w:val="left"/>
        <w:pPr>
          <w:tabs>
            <w:tab w:val="num" w:pos="1440"/>
          </w:tabs>
          <w:ind w:left="1440" w:hanging="1440"/>
        </w:pPr>
      </w:lvl>
    </w:lvlOverride>
    <w:lvlOverride w:ilvl="8">
      <w:lvl w:ilvl="8">
        <w:start w:val="1"/>
        <w:numFmt w:val="decimal"/>
        <w:pStyle w:val="Kop9"/>
        <w:lvlText w:val="%1.%2.%3.%4.%5.%6.%7.%8.%9"/>
        <w:lvlJc w:val="left"/>
        <w:pPr>
          <w:tabs>
            <w:tab w:val="num" w:pos="1584"/>
          </w:tabs>
          <w:ind w:left="1584" w:hanging="1584"/>
        </w:pPr>
      </w:lvl>
    </w:lvlOverride>
  </w:num>
  <w:num w:numId="3">
    <w:abstractNumId w:val="19"/>
  </w:num>
  <w:num w:numId="4">
    <w:abstractNumId w:val="17"/>
  </w:num>
  <w:num w:numId="5">
    <w:abstractNumId w:val="5"/>
  </w:num>
  <w:num w:numId="6">
    <w:abstractNumId w:val="15"/>
  </w:num>
  <w:num w:numId="7">
    <w:abstractNumId w:val="8"/>
  </w:num>
  <w:num w:numId="8">
    <w:abstractNumId w:val="13"/>
  </w:num>
  <w:num w:numId="9">
    <w:abstractNumId w:val="2"/>
  </w:num>
  <w:num w:numId="10">
    <w:abstractNumId w:val="9"/>
  </w:num>
  <w:num w:numId="11">
    <w:abstractNumId w:val="3"/>
  </w:num>
  <w:num w:numId="12">
    <w:abstractNumId w:val="20"/>
  </w:num>
  <w:num w:numId="13">
    <w:abstractNumId w:val="1"/>
  </w:num>
  <w:num w:numId="14">
    <w:abstractNumId w:val="0"/>
  </w:num>
  <w:num w:numId="15">
    <w:abstractNumId w:val="7"/>
  </w:num>
  <w:num w:numId="16">
    <w:abstractNumId w:val="18"/>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1"/>
  </w:num>
  <w:num w:numId="25">
    <w:abstractNumId w:val="14"/>
  </w:num>
  <w:num w:numId="26">
    <w:abstractNumId w:val="11"/>
  </w:num>
  <w:num w:numId="27">
    <w:abstractNumId w:val="2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2E4"/>
    <w:rsid w:val="00002715"/>
    <w:rsid w:val="000074F6"/>
    <w:rsid w:val="00010D26"/>
    <w:rsid w:val="00017187"/>
    <w:rsid w:val="00023D61"/>
    <w:rsid w:val="00041322"/>
    <w:rsid w:val="000529F8"/>
    <w:rsid w:val="00052C2F"/>
    <w:rsid w:val="000623FF"/>
    <w:rsid w:val="0006740A"/>
    <w:rsid w:val="0007674E"/>
    <w:rsid w:val="00082120"/>
    <w:rsid w:val="0009258C"/>
    <w:rsid w:val="000931BD"/>
    <w:rsid w:val="000A143B"/>
    <w:rsid w:val="000A56AC"/>
    <w:rsid w:val="000B2B5E"/>
    <w:rsid w:val="000C32C2"/>
    <w:rsid w:val="000E754C"/>
    <w:rsid w:val="00100621"/>
    <w:rsid w:val="00117416"/>
    <w:rsid w:val="001265F9"/>
    <w:rsid w:val="00126CFD"/>
    <w:rsid w:val="00127899"/>
    <w:rsid w:val="00145531"/>
    <w:rsid w:val="00155E2E"/>
    <w:rsid w:val="001659F1"/>
    <w:rsid w:val="00167908"/>
    <w:rsid w:val="00172877"/>
    <w:rsid w:val="001742BC"/>
    <w:rsid w:val="001814CA"/>
    <w:rsid w:val="001A182B"/>
    <w:rsid w:val="001A6B7D"/>
    <w:rsid w:val="001B1FD7"/>
    <w:rsid w:val="001B37C4"/>
    <w:rsid w:val="001C4F28"/>
    <w:rsid w:val="001D16AB"/>
    <w:rsid w:val="001D4E58"/>
    <w:rsid w:val="001E4C5D"/>
    <w:rsid w:val="00201D44"/>
    <w:rsid w:val="002059F0"/>
    <w:rsid w:val="00221F88"/>
    <w:rsid w:val="00223364"/>
    <w:rsid w:val="00234C1D"/>
    <w:rsid w:val="00242AF4"/>
    <w:rsid w:val="00242F66"/>
    <w:rsid w:val="00252479"/>
    <w:rsid w:val="00253A29"/>
    <w:rsid w:val="002574A2"/>
    <w:rsid w:val="00257F8A"/>
    <w:rsid w:val="002652D7"/>
    <w:rsid w:val="00281210"/>
    <w:rsid w:val="0028361C"/>
    <w:rsid w:val="002A7A57"/>
    <w:rsid w:val="002D15C7"/>
    <w:rsid w:val="002E0D30"/>
    <w:rsid w:val="002E317E"/>
    <w:rsid w:val="002E6DDB"/>
    <w:rsid w:val="002F04D6"/>
    <w:rsid w:val="002F181C"/>
    <w:rsid w:val="002F3083"/>
    <w:rsid w:val="002F4289"/>
    <w:rsid w:val="002F5FB5"/>
    <w:rsid w:val="00307169"/>
    <w:rsid w:val="00310F5A"/>
    <w:rsid w:val="00317358"/>
    <w:rsid w:val="00321586"/>
    <w:rsid w:val="003269D5"/>
    <w:rsid w:val="00333D8E"/>
    <w:rsid w:val="003375A1"/>
    <w:rsid w:val="003461FD"/>
    <w:rsid w:val="00347268"/>
    <w:rsid w:val="00350B0C"/>
    <w:rsid w:val="0035124F"/>
    <w:rsid w:val="003538DF"/>
    <w:rsid w:val="00353A6E"/>
    <w:rsid w:val="0036263D"/>
    <w:rsid w:val="0037157C"/>
    <w:rsid w:val="00373D66"/>
    <w:rsid w:val="00374668"/>
    <w:rsid w:val="0037765F"/>
    <w:rsid w:val="0037789C"/>
    <w:rsid w:val="003809D0"/>
    <w:rsid w:val="0038246F"/>
    <w:rsid w:val="00383906"/>
    <w:rsid w:val="00390739"/>
    <w:rsid w:val="00394C23"/>
    <w:rsid w:val="00395724"/>
    <w:rsid w:val="003B168B"/>
    <w:rsid w:val="003C2FB7"/>
    <w:rsid w:val="003C7C8F"/>
    <w:rsid w:val="003D1063"/>
    <w:rsid w:val="003E67A6"/>
    <w:rsid w:val="003F106E"/>
    <w:rsid w:val="003F1E2B"/>
    <w:rsid w:val="003F2C1A"/>
    <w:rsid w:val="003F353F"/>
    <w:rsid w:val="003F36D7"/>
    <w:rsid w:val="00407BB3"/>
    <w:rsid w:val="00413D62"/>
    <w:rsid w:val="00413FAE"/>
    <w:rsid w:val="0041583C"/>
    <w:rsid w:val="00424B31"/>
    <w:rsid w:val="00431035"/>
    <w:rsid w:val="00432DB5"/>
    <w:rsid w:val="00452ED7"/>
    <w:rsid w:val="004548B0"/>
    <w:rsid w:val="00456E7D"/>
    <w:rsid w:val="0046550C"/>
    <w:rsid w:val="00465F75"/>
    <w:rsid w:val="00477C77"/>
    <w:rsid w:val="004818DA"/>
    <w:rsid w:val="00483C16"/>
    <w:rsid w:val="00490374"/>
    <w:rsid w:val="00490777"/>
    <w:rsid w:val="00491BDB"/>
    <w:rsid w:val="00496C5B"/>
    <w:rsid w:val="0049706E"/>
    <w:rsid w:val="004A301E"/>
    <w:rsid w:val="004A452E"/>
    <w:rsid w:val="004A4803"/>
    <w:rsid w:val="004C4A35"/>
    <w:rsid w:val="004C6704"/>
    <w:rsid w:val="004D000F"/>
    <w:rsid w:val="004D0289"/>
    <w:rsid w:val="004E32AC"/>
    <w:rsid w:val="004E382E"/>
    <w:rsid w:val="004F2481"/>
    <w:rsid w:val="004F7798"/>
    <w:rsid w:val="00517836"/>
    <w:rsid w:val="00522F5A"/>
    <w:rsid w:val="005240DD"/>
    <w:rsid w:val="00525825"/>
    <w:rsid w:val="00537726"/>
    <w:rsid w:val="00543148"/>
    <w:rsid w:val="00547DE0"/>
    <w:rsid w:val="00573737"/>
    <w:rsid w:val="005837A2"/>
    <w:rsid w:val="00594EF9"/>
    <w:rsid w:val="005B15BC"/>
    <w:rsid w:val="005C095B"/>
    <w:rsid w:val="005C1CE6"/>
    <w:rsid w:val="005C6E52"/>
    <w:rsid w:val="005C750F"/>
    <w:rsid w:val="005D0EA4"/>
    <w:rsid w:val="005E40BF"/>
    <w:rsid w:val="005E70C2"/>
    <w:rsid w:val="005F1689"/>
    <w:rsid w:val="005F7169"/>
    <w:rsid w:val="006072D8"/>
    <w:rsid w:val="00615AC9"/>
    <w:rsid w:val="00622D66"/>
    <w:rsid w:val="00627762"/>
    <w:rsid w:val="00632A5A"/>
    <w:rsid w:val="00633FD9"/>
    <w:rsid w:val="00657530"/>
    <w:rsid w:val="0066133A"/>
    <w:rsid w:val="006614E4"/>
    <w:rsid w:val="00664A51"/>
    <w:rsid w:val="006662BD"/>
    <w:rsid w:val="00680F61"/>
    <w:rsid w:val="006825A7"/>
    <w:rsid w:val="00694F9E"/>
    <w:rsid w:val="006978D3"/>
    <w:rsid w:val="006A0C8E"/>
    <w:rsid w:val="006A3319"/>
    <w:rsid w:val="006B04F0"/>
    <w:rsid w:val="006C50FA"/>
    <w:rsid w:val="006C5C84"/>
    <w:rsid w:val="006D0B18"/>
    <w:rsid w:val="006D19A5"/>
    <w:rsid w:val="006D48D7"/>
    <w:rsid w:val="006D764D"/>
    <w:rsid w:val="006E2FD9"/>
    <w:rsid w:val="006E3A66"/>
    <w:rsid w:val="006F574C"/>
    <w:rsid w:val="00706049"/>
    <w:rsid w:val="00707162"/>
    <w:rsid w:val="0070771E"/>
    <w:rsid w:val="00710EC0"/>
    <w:rsid w:val="00721962"/>
    <w:rsid w:val="0073352B"/>
    <w:rsid w:val="0073405A"/>
    <w:rsid w:val="00741A14"/>
    <w:rsid w:val="00741AB9"/>
    <w:rsid w:val="007500E7"/>
    <w:rsid w:val="0076604C"/>
    <w:rsid w:val="00776923"/>
    <w:rsid w:val="007913F3"/>
    <w:rsid w:val="007925C2"/>
    <w:rsid w:val="00797A5C"/>
    <w:rsid w:val="007A18B5"/>
    <w:rsid w:val="007A4112"/>
    <w:rsid w:val="007C5B13"/>
    <w:rsid w:val="007C647A"/>
    <w:rsid w:val="007D346C"/>
    <w:rsid w:val="007D3C1E"/>
    <w:rsid w:val="007E0193"/>
    <w:rsid w:val="00805CFB"/>
    <w:rsid w:val="008355E8"/>
    <w:rsid w:val="00846493"/>
    <w:rsid w:val="00856935"/>
    <w:rsid w:val="00862031"/>
    <w:rsid w:val="0087496A"/>
    <w:rsid w:val="0087518C"/>
    <w:rsid w:val="00881538"/>
    <w:rsid w:val="0089233F"/>
    <w:rsid w:val="008A79D7"/>
    <w:rsid w:val="008B23F0"/>
    <w:rsid w:val="008C0BB7"/>
    <w:rsid w:val="008D2523"/>
    <w:rsid w:val="008F0FD3"/>
    <w:rsid w:val="008F73C7"/>
    <w:rsid w:val="00900ADF"/>
    <w:rsid w:val="009013FE"/>
    <w:rsid w:val="0090336C"/>
    <w:rsid w:val="00907669"/>
    <w:rsid w:val="00910A04"/>
    <w:rsid w:val="00910DBB"/>
    <w:rsid w:val="009200CE"/>
    <w:rsid w:val="009207DD"/>
    <w:rsid w:val="00922B8B"/>
    <w:rsid w:val="0092406D"/>
    <w:rsid w:val="009275E8"/>
    <w:rsid w:val="00945A9E"/>
    <w:rsid w:val="009533DE"/>
    <w:rsid w:val="009669E4"/>
    <w:rsid w:val="00970D38"/>
    <w:rsid w:val="009905AF"/>
    <w:rsid w:val="00994FC3"/>
    <w:rsid w:val="009B0BD8"/>
    <w:rsid w:val="009B0D78"/>
    <w:rsid w:val="009B10D6"/>
    <w:rsid w:val="009C16B0"/>
    <w:rsid w:val="009C2BA0"/>
    <w:rsid w:val="009C39DF"/>
    <w:rsid w:val="009D1290"/>
    <w:rsid w:val="009D5B43"/>
    <w:rsid w:val="009E53F7"/>
    <w:rsid w:val="009E669D"/>
    <w:rsid w:val="00A13DAC"/>
    <w:rsid w:val="00A15669"/>
    <w:rsid w:val="00A1726D"/>
    <w:rsid w:val="00A21EBE"/>
    <w:rsid w:val="00A37E37"/>
    <w:rsid w:val="00A5448E"/>
    <w:rsid w:val="00A75834"/>
    <w:rsid w:val="00A81CA0"/>
    <w:rsid w:val="00A86FFF"/>
    <w:rsid w:val="00A90BC1"/>
    <w:rsid w:val="00AA4E5C"/>
    <w:rsid w:val="00AC064D"/>
    <w:rsid w:val="00AE2239"/>
    <w:rsid w:val="00AF7C4F"/>
    <w:rsid w:val="00B04276"/>
    <w:rsid w:val="00B05072"/>
    <w:rsid w:val="00B103FA"/>
    <w:rsid w:val="00B15537"/>
    <w:rsid w:val="00B355A9"/>
    <w:rsid w:val="00B37506"/>
    <w:rsid w:val="00B40424"/>
    <w:rsid w:val="00B447ED"/>
    <w:rsid w:val="00B51766"/>
    <w:rsid w:val="00B54FD0"/>
    <w:rsid w:val="00B5510F"/>
    <w:rsid w:val="00B56EC6"/>
    <w:rsid w:val="00B63C15"/>
    <w:rsid w:val="00B65A2F"/>
    <w:rsid w:val="00B66228"/>
    <w:rsid w:val="00B70452"/>
    <w:rsid w:val="00B7567F"/>
    <w:rsid w:val="00B77B12"/>
    <w:rsid w:val="00B832C0"/>
    <w:rsid w:val="00B85EED"/>
    <w:rsid w:val="00B92298"/>
    <w:rsid w:val="00B92581"/>
    <w:rsid w:val="00B97B62"/>
    <w:rsid w:val="00BA103C"/>
    <w:rsid w:val="00BA39BF"/>
    <w:rsid w:val="00BA4A68"/>
    <w:rsid w:val="00BA5D35"/>
    <w:rsid w:val="00BA6937"/>
    <w:rsid w:val="00BB243B"/>
    <w:rsid w:val="00BC06C6"/>
    <w:rsid w:val="00BC45B2"/>
    <w:rsid w:val="00BD1B36"/>
    <w:rsid w:val="00BD48BA"/>
    <w:rsid w:val="00BE0E31"/>
    <w:rsid w:val="00BE314E"/>
    <w:rsid w:val="00BE729A"/>
    <w:rsid w:val="00BF08C4"/>
    <w:rsid w:val="00BF3D79"/>
    <w:rsid w:val="00C04B28"/>
    <w:rsid w:val="00C06C09"/>
    <w:rsid w:val="00C11453"/>
    <w:rsid w:val="00C11A5E"/>
    <w:rsid w:val="00C22AE7"/>
    <w:rsid w:val="00C46085"/>
    <w:rsid w:val="00C5323F"/>
    <w:rsid w:val="00C55FFD"/>
    <w:rsid w:val="00C60607"/>
    <w:rsid w:val="00C6139F"/>
    <w:rsid w:val="00C63553"/>
    <w:rsid w:val="00C73F42"/>
    <w:rsid w:val="00C91BD7"/>
    <w:rsid w:val="00C9657B"/>
    <w:rsid w:val="00C96790"/>
    <w:rsid w:val="00CA3072"/>
    <w:rsid w:val="00CA4B67"/>
    <w:rsid w:val="00CA615B"/>
    <w:rsid w:val="00CB0455"/>
    <w:rsid w:val="00CC1C80"/>
    <w:rsid w:val="00CC2122"/>
    <w:rsid w:val="00CD0215"/>
    <w:rsid w:val="00CD02F0"/>
    <w:rsid w:val="00CD05E5"/>
    <w:rsid w:val="00CD3808"/>
    <w:rsid w:val="00CE1802"/>
    <w:rsid w:val="00CE7B9F"/>
    <w:rsid w:val="00CF184C"/>
    <w:rsid w:val="00D00B3B"/>
    <w:rsid w:val="00D00E71"/>
    <w:rsid w:val="00D0105A"/>
    <w:rsid w:val="00D1270D"/>
    <w:rsid w:val="00D13054"/>
    <w:rsid w:val="00D13756"/>
    <w:rsid w:val="00D172F7"/>
    <w:rsid w:val="00D20B99"/>
    <w:rsid w:val="00D24399"/>
    <w:rsid w:val="00D30F14"/>
    <w:rsid w:val="00D33363"/>
    <w:rsid w:val="00D36E40"/>
    <w:rsid w:val="00D36ECD"/>
    <w:rsid w:val="00D37909"/>
    <w:rsid w:val="00D42747"/>
    <w:rsid w:val="00D470B7"/>
    <w:rsid w:val="00D5109B"/>
    <w:rsid w:val="00D57431"/>
    <w:rsid w:val="00D6661C"/>
    <w:rsid w:val="00D733F9"/>
    <w:rsid w:val="00D829A7"/>
    <w:rsid w:val="00DA61BB"/>
    <w:rsid w:val="00DB0A39"/>
    <w:rsid w:val="00DC04D5"/>
    <w:rsid w:val="00DC1E62"/>
    <w:rsid w:val="00DC5967"/>
    <w:rsid w:val="00DD362B"/>
    <w:rsid w:val="00DD4B47"/>
    <w:rsid w:val="00DD7260"/>
    <w:rsid w:val="00DE601A"/>
    <w:rsid w:val="00DE6D49"/>
    <w:rsid w:val="00DE716C"/>
    <w:rsid w:val="00DF46F7"/>
    <w:rsid w:val="00DF7EBA"/>
    <w:rsid w:val="00E07652"/>
    <w:rsid w:val="00E13025"/>
    <w:rsid w:val="00E167EF"/>
    <w:rsid w:val="00E176A6"/>
    <w:rsid w:val="00E232E4"/>
    <w:rsid w:val="00E267AD"/>
    <w:rsid w:val="00E318D7"/>
    <w:rsid w:val="00E34B99"/>
    <w:rsid w:val="00E34FB7"/>
    <w:rsid w:val="00E629BC"/>
    <w:rsid w:val="00E7170A"/>
    <w:rsid w:val="00E744D3"/>
    <w:rsid w:val="00E75C66"/>
    <w:rsid w:val="00E769DC"/>
    <w:rsid w:val="00E82318"/>
    <w:rsid w:val="00E85719"/>
    <w:rsid w:val="00EC0654"/>
    <w:rsid w:val="00EC4286"/>
    <w:rsid w:val="00ED725B"/>
    <w:rsid w:val="00EE04A4"/>
    <w:rsid w:val="00EE0CF2"/>
    <w:rsid w:val="00EE283C"/>
    <w:rsid w:val="00EF2168"/>
    <w:rsid w:val="00EF7A1F"/>
    <w:rsid w:val="00F00A93"/>
    <w:rsid w:val="00F054B2"/>
    <w:rsid w:val="00F079A1"/>
    <w:rsid w:val="00F07F27"/>
    <w:rsid w:val="00F1676E"/>
    <w:rsid w:val="00F339D3"/>
    <w:rsid w:val="00F34B35"/>
    <w:rsid w:val="00F34F7C"/>
    <w:rsid w:val="00F36C6A"/>
    <w:rsid w:val="00F40C82"/>
    <w:rsid w:val="00F56019"/>
    <w:rsid w:val="00F859E8"/>
    <w:rsid w:val="00F862CE"/>
    <w:rsid w:val="00F90073"/>
    <w:rsid w:val="00F9312D"/>
    <w:rsid w:val="00FA67E6"/>
    <w:rsid w:val="00FA69DE"/>
    <w:rsid w:val="00FA7E33"/>
    <w:rsid w:val="00FD5021"/>
    <w:rsid w:val="00FD6E96"/>
    <w:rsid w:val="00FE2E73"/>
    <w:rsid w:val="00FE3478"/>
    <w:rsid w:val="00FE66D7"/>
    <w:rsid w:val="00FF2213"/>
    <w:rsid w:val="00FF25B1"/>
    <w:rsid w:val="00FF2F0F"/>
    <w:rsid w:val="00FF37B8"/>
    <w:rsid w:val="00FF38F0"/>
    <w:rsid w:val="00FF73F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1278A5DC"/>
  <w15:chartTrackingRefBased/>
  <w15:docId w15:val="{24884C72-F729-4EC4-BF8C-D8ED4BAB7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D05E5"/>
    <w:pPr>
      <w:overflowPunct w:val="0"/>
      <w:autoSpaceDE w:val="0"/>
      <w:autoSpaceDN w:val="0"/>
      <w:adjustRightInd w:val="0"/>
      <w:textAlignment w:val="baseline"/>
    </w:pPr>
    <w:rPr>
      <w:rFonts w:ascii="Arial" w:hAnsi="Arial"/>
      <w:sz w:val="22"/>
      <w:lang w:val="nl-NL" w:eastAsia="nl-NL"/>
    </w:rPr>
  </w:style>
  <w:style w:type="paragraph" w:styleId="Kop1">
    <w:name w:val="heading 1"/>
    <w:basedOn w:val="Standaard"/>
    <w:next w:val="Standaard"/>
    <w:qFormat/>
    <w:rsid w:val="00CD05E5"/>
    <w:pPr>
      <w:keepNext/>
      <w:numPr>
        <w:numId w:val="1"/>
      </w:numPr>
      <w:ind w:left="680" w:hanging="680"/>
      <w:outlineLvl w:val="0"/>
    </w:pPr>
    <w:rPr>
      <w:rFonts w:cs="Arial"/>
      <w:b/>
      <w:sz w:val="32"/>
    </w:rPr>
  </w:style>
  <w:style w:type="paragraph" w:styleId="Kop2">
    <w:name w:val="heading 2"/>
    <w:basedOn w:val="Standaard"/>
    <w:next w:val="Standaard"/>
    <w:uiPriority w:val="9"/>
    <w:qFormat/>
    <w:rsid w:val="00CD05E5"/>
    <w:pPr>
      <w:keepNext/>
      <w:numPr>
        <w:ilvl w:val="1"/>
        <w:numId w:val="1"/>
      </w:numPr>
      <w:ind w:left="680" w:hanging="680"/>
      <w:outlineLvl w:val="1"/>
    </w:pPr>
    <w:rPr>
      <w:rFonts w:cs="Arial"/>
      <w:b/>
      <w:bCs/>
      <w:sz w:val="28"/>
    </w:rPr>
  </w:style>
  <w:style w:type="paragraph" w:styleId="Kop3">
    <w:name w:val="heading 3"/>
    <w:basedOn w:val="Standaard"/>
    <w:next w:val="Standaard"/>
    <w:qFormat/>
    <w:rsid w:val="00573737"/>
    <w:pPr>
      <w:keepNext/>
      <w:numPr>
        <w:ilvl w:val="2"/>
        <w:numId w:val="1"/>
      </w:numPr>
      <w:adjustRightInd/>
      <w:textAlignment w:val="auto"/>
      <w:outlineLvl w:val="2"/>
    </w:pPr>
    <w:rPr>
      <w:rFonts w:cs="Arial"/>
      <w:b/>
      <w:bCs/>
      <w:sz w:val="24"/>
      <w:szCs w:val="24"/>
    </w:rPr>
  </w:style>
  <w:style w:type="paragraph" w:styleId="Kop4">
    <w:name w:val="heading 4"/>
    <w:basedOn w:val="Standaard"/>
    <w:next w:val="Standaard"/>
    <w:qFormat/>
    <w:rsid w:val="00573737"/>
    <w:pPr>
      <w:keepNext/>
      <w:numPr>
        <w:ilvl w:val="3"/>
        <w:numId w:val="1"/>
      </w:numPr>
      <w:spacing w:after="240"/>
      <w:outlineLvl w:val="3"/>
    </w:pPr>
    <w:rPr>
      <w:b/>
    </w:rPr>
  </w:style>
  <w:style w:type="paragraph" w:styleId="Kop5">
    <w:name w:val="heading 5"/>
    <w:basedOn w:val="Standaard"/>
    <w:next w:val="Standaard"/>
    <w:qFormat/>
    <w:pPr>
      <w:keepNext/>
      <w:numPr>
        <w:ilvl w:val="4"/>
        <w:numId w:val="1"/>
      </w:numPr>
      <w:jc w:val="center"/>
      <w:outlineLvl w:val="4"/>
    </w:pPr>
    <w:rPr>
      <w:b/>
      <w:bCs/>
      <w:sz w:val="24"/>
    </w:rPr>
  </w:style>
  <w:style w:type="paragraph" w:styleId="Kop6">
    <w:name w:val="heading 6"/>
    <w:basedOn w:val="Standaard"/>
    <w:next w:val="Standaard"/>
    <w:qFormat/>
    <w:pPr>
      <w:keepNext/>
      <w:numPr>
        <w:ilvl w:val="5"/>
        <w:numId w:val="1"/>
      </w:numPr>
      <w:outlineLvl w:val="5"/>
    </w:pPr>
    <w:rPr>
      <w:b/>
      <w:sz w:val="28"/>
    </w:rPr>
  </w:style>
  <w:style w:type="paragraph" w:styleId="Kop7">
    <w:name w:val="heading 7"/>
    <w:basedOn w:val="Standaard"/>
    <w:next w:val="Standaard"/>
    <w:qFormat/>
    <w:pPr>
      <w:numPr>
        <w:ilvl w:val="6"/>
        <w:numId w:val="1"/>
      </w:numPr>
      <w:spacing w:before="240" w:after="60"/>
      <w:outlineLvl w:val="6"/>
    </w:pPr>
    <w:rPr>
      <w:sz w:val="20"/>
    </w:rPr>
  </w:style>
  <w:style w:type="paragraph" w:styleId="Kop8">
    <w:name w:val="heading 8"/>
    <w:basedOn w:val="Standaard"/>
    <w:next w:val="Standaard"/>
    <w:qFormat/>
    <w:pPr>
      <w:numPr>
        <w:ilvl w:val="7"/>
        <w:numId w:val="1"/>
      </w:numPr>
      <w:spacing w:before="240" w:after="60"/>
      <w:outlineLvl w:val="7"/>
    </w:pPr>
    <w:rPr>
      <w:i/>
      <w:sz w:val="20"/>
    </w:rPr>
  </w:style>
  <w:style w:type="paragraph" w:styleId="Kop9">
    <w:name w:val="heading 9"/>
    <w:basedOn w:val="Standaard"/>
    <w:next w:val="Standaard"/>
    <w:qFormat/>
    <w:pPr>
      <w:numPr>
        <w:ilvl w:val="8"/>
        <w:numId w:val="1"/>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Inhopg1">
    <w:name w:val="toc 1"/>
    <w:basedOn w:val="Standaard"/>
    <w:next w:val="Standaard"/>
    <w:autoRedefine/>
    <w:uiPriority w:val="39"/>
  </w:style>
  <w:style w:type="paragraph" w:styleId="Inhopg2">
    <w:name w:val="toc 2"/>
    <w:basedOn w:val="Standaard"/>
    <w:next w:val="Standaard"/>
    <w:autoRedefine/>
    <w:uiPriority w:val="39"/>
  </w:style>
  <w:style w:type="paragraph" w:styleId="Inhopg3">
    <w:name w:val="toc 3"/>
    <w:basedOn w:val="Standaard"/>
    <w:next w:val="Standaard"/>
    <w:autoRedefine/>
    <w:uiPriority w:val="39"/>
  </w:style>
  <w:style w:type="paragraph" w:styleId="Inhopg4">
    <w:name w:val="toc 4"/>
    <w:basedOn w:val="Standaard"/>
    <w:next w:val="Standaard"/>
    <w:autoRedefine/>
    <w:semiHidden/>
  </w:style>
  <w:style w:type="paragraph" w:styleId="Inhopg5">
    <w:name w:val="toc 5"/>
    <w:basedOn w:val="Standaard"/>
    <w:next w:val="Standaard"/>
    <w:autoRedefine/>
    <w:semiHidden/>
    <w:pPr>
      <w:ind w:left="880"/>
    </w:pPr>
  </w:style>
  <w:style w:type="paragraph" w:styleId="Inhopg6">
    <w:name w:val="toc 6"/>
    <w:basedOn w:val="Standaard"/>
    <w:next w:val="Standaard"/>
    <w:autoRedefine/>
    <w:semiHidden/>
    <w:pPr>
      <w:ind w:left="1100"/>
    </w:pPr>
  </w:style>
  <w:style w:type="paragraph" w:styleId="Inhopg7">
    <w:name w:val="toc 7"/>
    <w:basedOn w:val="Standaard"/>
    <w:next w:val="Standaard"/>
    <w:autoRedefine/>
    <w:semiHidden/>
    <w:pPr>
      <w:ind w:left="1320"/>
    </w:pPr>
  </w:style>
  <w:style w:type="paragraph" w:styleId="Inhopg8">
    <w:name w:val="toc 8"/>
    <w:basedOn w:val="Standaard"/>
    <w:next w:val="Standaard"/>
    <w:autoRedefine/>
    <w:semiHidden/>
    <w:pPr>
      <w:ind w:left="1540"/>
    </w:pPr>
  </w:style>
  <w:style w:type="paragraph" w:styleId="Inhopg9">
    <w:name w:val="toc 9"/>
    <w:basedOn w:val="Standaard"/>
    <w:next w:val="Standaard"/>
    <w:autoRedefine/>
    <w:semiHidden/>
    <w:pPr>
      <w:ind w:left="1760"/>
    </w:pPr>
  </w:style>
  <w:style w:type="paragraph" w:styleId="Documentstructuur">
    <w:name w:val="Document Map"/>
    <w:basedOn w:val="Standaard"/>
    <w:semiHidden/>
    <w:pPr>
      <w:shd w:val="clear" w:color="auto" w:fill="000080"/>
    </w:pPr>
    <w:rPr>
      <w:rFonts w:ascii="Tahoma" w:hAnsi="Tahoma"/>
    </w:rPr>
  </w:style>
  <w:style w:type="character" w:styleId="Verwijzingopmerking">
    <w:name w:val="annotation reference"/>
    <w:semiHidden/>
    <w:rsid w:val="004A4803"/>
    <w:rPr>
      <w:sz w:val="16"/>
      <w:szCs w:val="16"/>
    </w:rPr>
  </w:style>
  <w:style w:type="paragraph" w:styleId="Tekstopmerking">
    <w:name w:val="annotation text"/>
    <w:basedOn w:val="Standaard"/>
    <w:semiHidden/>
    <w:rsid w:val="004A4803"/>
    <w:rPr>
      <w:sz w:val="20"/>
    </w:rPr>
  </w:style>
  <w:style w:type="paragraph" w:styleId="Onderwerpvanopmerking">
    <w:name w:val="annotation subject"/>
    <w:basedOn w:val="Tekstopmerking"/>
    <w:next w:val="Tekstopmerking"/>
    <w:semiHidden/>
    <w:rsid w:val="004A4803"/>
    <w:rPr>
      <w:b/>
      <w:bCs/>
    </w:rPr>
  </w:style>
  <w:style w:type="paragraph" w:styleId="Ballontekst">
    <w:name w:val="Balloon Text"/>
    <w:basedOn w:val="Standaard"/>
    <w:semiHidden/>
    <w:rsid w:val="004A4803"/>
    <w:rPr>
      <w:rFonts w:ascii="Tahoma" w:hAnsi="Tahoma" w:cs="Tahoma"/>
      <w:sz w:val="16"/>
      <w:szCs w:val="16"/>
    </w:rPr>
  </w:style>
  <w:style w:type="paragraph" w:customStyle="1" w:styleId="Onderdeel">
    <w:name w:val="Onderdeel"/>
    <w:basedOn w:val="Standaard"/>
    <w:rsid w:val="00DF7EBA"/>
    <w:pPr>
      <w:outlineLvl w:val="0"/>
    </w:pPr>
    <w:rPr>
      <w:b/>
    </w:rPr>
  </w:style>
  <w:style w:type="table" w:styleId="Tabelraster">
    <w:name w:val="Table Grid"/>
    <w:basedOn w:val="Standaardtabel"/>
    <w:rsid w:val="00EF216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rsid w:val="004C6704"/>
    <w:rPr>
      <w:sz w:val="20"/>
    </w:rPr>
  </w:style>
  <w:style w:type="character" w:styleId="Voetnootmarkering">
    <w:name w:val="footnote reference"/>
    <w:uiPriority w:val="99"/>
    <w:semiHidden/>
    <w:rsid w:val="004C6704"/>
    <w:rPr>
      <w:vertAlign w:val="superscript"/>
    </w:rPr>
  </w:style>
  <w:style w:type="character" w:customStyle="1" w:styleId="fnt0">
    <w:name w:val="fnt0"/>
    <w:basedOn w:val="Standaardalinea-lettertype"/>
    <w:rsid w:val="00D42747"/>
  </w:style>
  <w:style w:type="paragraph" w:styleId="Geenafstand">
    <w:name w:val="No Spacing"/>
    <w:uiPriority w:val="1"/>
    <w:qFormat/>
    <w:rsid w:val="0070771E"/>
    <w:rPr>
      <w:rFonts w:ascii="Calibri" w:eastAsia="Calibri" w:hAnsi="Calibri"/>
      <w:sz w:val="22"/>
      <w:szCs w:val="22"/>
      <w:lang w:eastAsia="en-US"/>
    </w:rPr>
  </w:style>
  <w:style w:type="paragraph" w:styleId="Kopvaninhoudsopgave">
    <w:name w:val="TOC Heading"/>
    <w:basedOn w:val="Kop1"/>
    <w:next w:val="Standaard"/>
    <w:uiPriority w:val="39"/>
    <w:semiHidden/>
    <w:unhideWhenUsed/>
    <w:qFormat/>
    <w:rsid w:val="00DE601A"/>
    <w:pPr>
      <w:keepLines/>
      <w:numPr>
        <w:numId w:val="0"/>
      </w:numPr>
      <w:overflowPunct/>
      <w:autoSpaceDE/>
      <w:autoSpaceDN/>
      <w:adjustRightInd/>
      <w:spacing w:before="480" w:line="276" w:lineRule="auto"/>
      <w:textAlignment w:val="auto"/>
      <w:outlineLvl w:val="9"/>
    </w:pPr>
    <w:rPr>
      <w:rFonts w:ascii="Cambria" w:hAnsi="Cambria" w:cs="Times New Roman"/>
      <w:b w:val="0"/>
      <w:bCs/>
      <w:color w:val="365F91"/>
      <w:sz w:val="28"/>
      <w:szCs w:val="28"/>
      <w:lang w:eastAsia="en-US"/>
    </w:rPr>
  </w:style>
  <w:style w:type="character" w:styleId="Hyperlink">
    <w:name w:val="Hyperlink"/>
    <w:uiPriority w:val="99"/>
    <w:unhideWhenUsed/>
    <w:rsid w:val="00DE601A"/>
    <w:rPr>
      <w:color w:val="0000FF"/>
      <w:u w:val="single"/>
    </w:rPr>
  </w:style>
  <w:style w:type="paragraph" w:styleId="Lijstalinea">
    <w:name w:val="List Paragraph"/>
    <w:basedOn w:val="Standaard"/>
    <w:uiPriority w:val="34"/>
    <w:qFormat/>
    <w:rsid w:val="00910A04"/>
    <w:pPr>
      <w:overflowPunct/>
      <w:autoSpaceDE/>
      <w:autoSpaceDN/>
      <w:adjustRightInd/>
      <w:ind w:left="720"/>
      <w:contextualSpacing/>
      <w:textAlignment w:val="auto"/>
    </w:pPr>
    <w:rPr>
      <w:rFonts w:ascii="Calibri" w:hAnsi="Calibri"/>
      <w:sz w:val="24"/>
      <w:szCs w:val="24"/>
    </w:rPr>
  </w:style>
  <w:style w:type="character" w:customStyle="1" w:styleId="KoptekstChar">
    <w:name w:val="Koptekst Char"/>
    <w:link w:val="Koptekst"/>
    <w:uiPriority w:val="99"/>
    <w:rsid w:val="00DB0A39"/>
    <w:rPr>
      <w:rFonts w:ascii="Arial" w:hAnsi="Arial"/>
      <w:sz w:val="22"/>
      <w:lang w:val="nl-NL" w:eastAsia="nl-NL"/>
    </w:rPr>
  </w:style>
  <w:style w:type="paragraph" w:styleId="Normaalweb">
    <w:name w:val="Normal (Web)"/>
    <w:basedOn w:val="Standaard"/>
    <w:uiPriority w:val="99"/>
    <w:unhideWhenUsed/>
    <w:rsid w:val="00F34B35"/>
    <w:pPr>
      <w:overflowPunct/>
      <w:autoSpaceDE/>
      <w:autoSpaceDN/>
      <w:adjustRightInd/>
      <w:spacing w:before="100" w:beforeAutospacing="1" w:after="100" w:afterAutospacing="1"/>
      <w:textAlignment w:val="auto"/>
    </w:pPr>
    <w:rPr>
      <w:rFonts w:ascii="Times New Roman" w:hAnsi="Times New Roman"/>
      <w:sz w:val="24"/>
      <w:szCs w:val="24"/>
      <w:lang w:val="nl-BE" w:eastAsia="nl-BE"/>
    </w:rPr>
  </w:style>
  <w:style w:type="character" w:customStyle="1" w:styleId="apple-converted-space">
    <w:name w:val="apple-converted-space"/>
    <w:rsid w:val="00F34B35"/>
  </w:style>
  <w:style w:type="character" w:styleId="Zwaar">
    <w:name w:val="Strong"/>
    <w:uiPriority w:val="22"/>
    <w:qFormat/>
    <w:rsid w:val="00F34B35"/>
    <w:rPr>
      <w:b/>
      <w:bCs/>
    </w:rPr>
  </w:style>
  <w:style w:type="paragraph" w:styleId="Bijschrift">
    <w:name w:val="caption"/>
    <w:basedOn w:val="Standaard"/>
    <w:next w:val="Standaard"/>
    <w:unhideWhenUsed/>
    <w:qFormat/>
    <w:rsid w:val="00413FAE"/>
    <w:rPr>
      <w:b/>
      <w:bCs/>
      <w:sz w:val="20"/>
    </w:rPr>
  </w:style>
  <w:style w:type="paragraph" w:styleId="Ondertitel">
    <w:name w:val="Subtitle"/>
    <w:basedOn w:val="Standaard"/>
    <w:next w:val="Standaard"/>
    <w:link w:val="OndertitelChar"/>
    <w:qFormat/>
    <w:rsid w:val="00413FAE"/>
    <w:pPr>
      <w:spacing w:after="60"/>
      <w:jc w:val="center"/>
      <w:outlineLvl w:val="1"/>
    </w:pPr>
    <w:rPr>
      <w:rFonts w:ascii="Cambria" w:hAnsi="Cambria"/>
      <w:sz w:val="24"/>
      <w:szCs w:val="24"/>
    </w:rPr>
  </w:style>
  <w:style w:type="character" w:customStyle="1" w:styleId="OndertitelChar">
    <w:name w:val="Ondertitel Char"/>
    <w:basedOn w:val="Standaardalinea-lettertype"/>
    <w:link w:val="Ondertitel"/>
    <w:rsid w:val="00413FAE"/>
    <w:rPr>
      <w:rFonts w:ascii="Cambria" w:hAnsi="Cambria"/>
      <w:sz w:val="24"/>
      <w:szCs w:val="24"/>
      <w:lang w:val="nl-NL" w:eastAsia="nl-NL"/>
    </w:rPr>
  </w:style>
  <w:style w:type="character" w:customStyle="1" w:styleId="VoetnoottekstChar">
    <w:name w:val="Voetnoottekst Char"/>
    <w:basedOn w:val="Standaardalinea-lettertype"/>
    <w:link w:val="Voetnoottekst"/>
    <w:uiPriority w:val="99"/>
    <w:semiHidden/>
    <w:rsid w:val="009D5B43"/>
    <w:rPr>
      <w:rFonts w:ascii="Arial" w:hAnsi="Arial"/>
      <w:lang w:val="nl-NL" w:eastAsia="nl-NL"/>
    </w:rPr>
  </w:style>
  <w:style w:type="character" w:customStyle="1" w:styleId="reference-text">
    <w:name w:val="reference-text"/>
    <w:basedOn w:val="Standaardalinea-lettertype"/>
    <w:rsid w:val="00FD6E96"/>
  </w:style>
  <w:style w:type="paragraph" w:customStyle="1" w:styleId="ecxmsonormal">
    <w:name w:val="ecxmsonormal"/>
    <w:basedOn w:val="Standaard"/>
    <w:rsid w:val="007D346C"/>
    <w:pPr>
      <w:overflowPunct/>
      <w:autoSpaceDE/>
      <w:autoSpaceDN/>
      <w:adjustRightInd/>
      <w:spacing w:before="100" w:beforeAutospacing="1" w:after="100" w:afterAutospacing="1"/>
      <w:textAlignment w:val="auto"/>
    </w:pPr>
    <w:rPr>
      <w:rFonts w:ascii="Times New Roman" w:hAnsi="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2642">
      <w:bodyDiv w:val="1"/>
      <w:marLeft w:val="0"/>
      <w:marRight w:val="0"/>
      <w:marTop w:val="0"/>
      <w:marBottom w:val="0"/>
      <w:divBdr>
        <w:top w:val="none" w:sz="0" w:space="0" w:color="auto"/>
        <w:left w:val="none" w:sz="0" w:space="0" w:color="auto"/>
        <w:bottom w:val="none" w:sz="0" w:space="0" w:color="auto"/>
        <w:right w:val="none" w:sz="0" w:space="0" w:color="auto"/>
      </w:divBdr>
      <w:divsChild>
        <w:div w:id="1933852126">
          <w:marLeft w:val="720"/>
          <w:marRight w:val="0"/>
          <w:marTop w:val="0"/>
          <w:marBottom w:val="0"/>
          <w:divBdr>
            <w:top w:val="none" w:sz="0" w:space="0" w:color="auto"/>
            <w:left w:val="none" w:sz="0" w:space="0" w:color="auto"/>
            <w:bottom w:val="none" w:sz="0" w:space="0" w:color="auto"/>
            <w:right w:val="none" w:sz="0" w:space="0" w:color="auto"/>
          </w:divBdr>
        </w:div>
        <w:div w:id="433669328">
          <w:marLeft w:val="720"/>
          <w:marRight w:val="0"/>
          <w:marTop w:val="0"/>
          <w:marBottom w:val="0"/>
          <w:divBdr>
            <w:top w:val="none" w:sz="0" w:space="0" w:color="auto"/>
            <w:left w:val="none" w:sz="0" w:space="0" w:color="auto"/>
            <w:bottom w:val="none" w:sz="0" w:space="0" w:color="auto"/>
            <w:right w:val="none" w:sz="0" w:space="0" w:color="auto"/>
          </w:divBdr>
        </w:div>
      </w:divsChild>
    </w:div>
    <w:div w:id="678968726">
      <w:bodyDiv w:val="1"/>
      <w:marLeft w:val="0"/>
      <w:marRight w:val="0"/>
      <w:marTop w:val="0"/>
      <w:marBottom w:val="0"/>
      <w:divBdr>
        <w:top w:val="none" w:sz="0" w:space="0" w:color="auto"/>
        <w:left w:val="none" w:sz="0" w:space="0" w:color="auto"/>
        <w:bottom w:val="none" w:sz="0" w:space="0" w:color="auto"/>
        <w:right w:val="none" w:sz="0" w:space="0" w:color="auto"/>
      </w:divBdr>
    </w:div>
    <w:div w:id="762259610">
      <w:bodyDiv w:val="1"/>
      <w:marLeft w:val="0"/>
      <w:marRight w:val="0"/>
      <w:marTop w:val="0"/>
      <w:marBottom w:val="0"/>
      <w:divBdr>
        <w:top w:val="none" w:sz="0" w:space="0" w:color="auto"/>
        <w:left w:val="none" w:sz="0" w:space="0" w:color="auto"/>
        <w:bottom w:val="none" w:sz="0" w:space="0" w:color="auto"/>
        <w:right w:val="none" w:sz="0" w:space="0" w:color="auto"/>
      </w:divBdr>
      <w:divsChild>
        <w:div w:id="744187512">
          <w:marLeft w:val="720"/>
          <w:marRight w:val="0"/>
          <w:marTop w:val="0"/>
          <w:marBottom w:val="0"/>
          <w:divBdr>
            <w:top w:val="none" w:sz="0" w:space="0" w:color="auto"/>
            <w:left w:val="none" w:sz="0" w:space="0" w:color="auto"/>
            <w:bottom w:val="none" w:sz="0" w:space="0" w:color="auto"/>
            <w:right w:val="none" w:sz="0" w:space="0" w:color="auto"/>
          </w:divBdr>
        </w:div>
        <w:div w:id="1062562146">
          <w:marLeft w:val="720"/>
          <w:marRight w:val="0"/>
          <w:marTop w:val="0"/>
          <w:marBottom w:val="0"/>
          <w:divBdr>
            <w:top w:val="none" w:sz="0" w:space="0" w:color="auto"/>
            <w:left w:val="none" w:sz="0" w:space="0" w:color="auto"/>
            <w:bottom w:val="none" w:sz="0" w:space="0" w:color="auto"/>
            <w:right w:val="none" w:sz="0" w:space="0" w:color="auto"/>
          </w:divBdr>
        </w:div>
        <w:div w:id="1526944789">
          <w:marLeft w:val="720"/>
          <w:marRight w:val="0"/>
          <w:marTop w:val="0"/>
          <w:marBottom w:val="0"/>
          <w:divBdr>
            <w:top w:val="none" w:sz="0" w:space="0" w:color="auto"/>
            <w:left w:val="none" w:sz="0" w:space="0" w:color="auto"/>
            <w:bottom w:val="none" w:sz="0" w:space="0" w:color="auto"/>
            <w:right w:val="none" w:sz="0" w:space="0" w:color="auto"/>
          </w:divBdr>
        </w:div>
        <w:div w:id="374425453">
          <w:marLeft w:val="720"/>
          <w:marRight w:val="0"/>
          <w:marTop w:val="0"/>
          <w:marBottom w:val="0"/>
          <w:divBdr>
            <w:top w:val="none" w:sz="0" w:space="0" w:color="auto"/>
            <w:left w:val="none" w:sz="0" w:space="0" w:color="auto"/>
            <w:bottom w:val="none" w:sz="0" w:space="0" w:color="auto"/>
            <w:right w:val="none" w:sz="0" w:space="0" w:color="auto"/>
          </w:divBdr>
        </w:div>
        <w:div w:id="790826319">
          <w:marLeft w:val="720"/>
          <w:marRight w:val="0"/>
          <w:marTop w:val="0"/>
          <w:marBottom w:val="0"/>
          <w:divBdr>
            <w:top w:val="none" w:sz="0" w:space="0" w:color="auto"/>
            <w:left w:val="none" w:sz="0" w:space="0" w:color="auto"/>
            <w:bottom w:val="none" w:sz="0" w:space="0" w:color="auto"/>
            <w:right w:val="none" w:sz="0" w:space="0" w:color="auto"/>
          </w:divBdr>
        </w:div>
      </w:divsChild>
    </w:div>
    <w:div w:id="809632052">
      <w:bodyDiv w:val="1"/>
      <w:marLeft w:val="0"/>
      <w:marRight w:val="0"/>
      <w:marTop w:val="0"/>
      <w:marBottom w:val="0"/>
      <w:divBdr>
        <w:top w:val="none" w:sz="0" w:space="0" w:color="auto"/>
        <w:left w:val="none" w:sz="0" w:space="0" w:color="auto"/>
        <w:bottom w:val="none" w:sz="0" w:space="0" w:color="auto"/>
        <w:right w:val="none" w:sz="0" w:space="0" w:color="auto"/>
      </w:divBdr>
      <w:divsChild>
        <w:div w:id="1528133458">
          <w:marLeft w:val="1440"/>
          <w:marRight w:val="0"/>
          <w:marTop w:val="0"/>
          <w:marBottom w:val="0"/>
          <w:divBdr>
            <w:top w:val="none" w:sz="0" w:space="0" w:color="auto"/>
            <w:left w:val="none" w:sz="0" w:space="0" w:color="auto"/>
            <w:bottom w:val="none" w:sz="0" w:space="0" w:color="auto"/>
            <w:right w:val="none" w:sz="0" w:space="0" w:color="auto"/>
          </w:divBdr>
        </w:div>
      </w:divsChild>
    </w:div>
    <w:div w:id="1685130226">
      <w:bodyDiv w:val="1"/>
      <w:marLeft w:val="0"/>
      <w:marRight w:val="0"/>
      <w:marTop w:val="0"/>
      <w:marBottom w:val="0"/>
      <w:divBdr>
        <w:top w:val="none" w:sz="0" w:space="0" w:color="auto"/>
        <w:left w:val="none" w:sz="0" w:space="0" w:color="auto"/>
        <w:bottom w:val="none" w:sz="0" w:space="0" w:color="auto"/>
        <w:right w:val="none" w:sz="0" w:space="0" w:color="auto"/>
      </w:divBdr>
      <w:divsChild>
        <w:div w:id="135534833">
          <w:marLeft w:val="0"/>
          <w:marRight w:val="0"/>
          <w:marTop w:val="0"/>
          <w:marBottom w:val="0"/>
          <w:divBdr>
            <w:top w:val="none" w:sz="0" w:space="0" w:color="auto"/>
            <w:left w:val="none" w:sz="0" w:space="0" w:color="auto"/>
            <w:bottom w:val="none" w:sz="0" w:space="0" w:color="auto"/>
            <w:right w:val="none" w:sz="0" w:space="0" w:color="auto"/>
          </w:divBdr>
          <w:divsChild>
            <w:div w:id="109589523">
              <w:marLeft w:val="0"/>
              <w:marRight w:val="0"/>
              <w:marTop w:val="0"/>
              <w:marBottom w:val="0"/>
              <w:divBdr>
                <w:top w:val="none" w:sz="0" w:space="0" w:color="auto"/>
                <w:left w:val="none" w:sz="0" w:space="0" w:color="auto"/>
                <w:bottom w:val="none" w:sz="0" w:space="0" w:color="auto"/>
                <w:right w:val="none" w:sz="0" w:space="0" w:color="auto"/>
              </w:divBdr>
            </w:div>
            <w:div w:id="185944900">
              <w:marLeft w:val="0"/>
              <w:marRight w:val="0"/>
              <w:marTop w:val="0"/>
              <w:marBottom w:val="0"/>
              <w:divBdr>
                <w:top w:val="none" w:sz="0" w:space="0" w:color="auto"/>
                <w:left w:val="none" w:sz="0" w:space="0" w:color="auto"/>
                <w:bottom w:val="none" w:sz="0" w:space="0" w:color="auto"/>
                <w:right w:val="none" w:sz="0" w:space="0" w:color="auto"/>
              </w:divBdr>
            </w:div>
            <w:div w:id="337198735">
              <w:marLeft w:val="0"/>
              <w:marRight w:val="0"/>
              <w:marTop w:val="0"/>
              <w:marBottom w:val="0"/>
              <w:divBdr>
                <w:top w:val="none" w:sz="0" w:space="0" w:color="auto"/>
                <w:left w:val="none" w:sz="0" w:space="0" w:color="auto"/>
                <w:bottom w:val="none" w:sz="0" w:space="0" w:color="auto"/>
                <w:right w:val="none" w:sz="0" w:space="0" w:color="auto"/>
              </w:divBdr>
            </w:div>
            <w:div w:id="1052460778">
              <w:marLeft w:val="0"/>
              <w:marRight w:val="0"/>
              <w:marTop w:val="0"/>
              <w:marBottom w:val="0"/>
              <w:divBdr>
                <w:top w:val="none" w:sz="0" w:space="0" w:color="auto"/>
                <w:left w:val="none" w:sz="0" w:space="0" w:color="auto"/>
                <w:bottom w:val="none" w:sz="0" w:space="0" w:color="auto"/>
                <w:right w:val="none" w:sz="0" w:space="0" w:color="auto"/>
              </w:divBdr>
            </w:div>
            <w:div w:id="1579633018">
              <w:marLeft w:val="0"/>
              <w:marRight w:val="0"/>
              <w:marTop w:val="0"/>
              <w:marBottom w:val="0"/>
              <w:divBdr>
                <w:top w:val="none" w:sz="0" w:space="0" w:color="auto"/>
                <w:left w:val="none" w:sz="0" w:space="0" w:color="auto"/>
                <w:bottom w:val="none" w:sz="0" w:space="0" w:color="auto"/>
                <w:right w:val="none" w:sz="0" w:space="0" w:color="auto"/>
              </w:divBdr>
            </w:div>
            <w:div w:id="1703895515">
              <w:marLeft w:val="0"/>
              <w:marRight w:val="0"/>
              <w:marTop w:val="0"/>
              <w:marBottom w:val="0"/>
              <w:divBdr>
                <w:top w:val="none" w:sz="0" w:space="0" w:color="auto"/>
                <w:left w:val="none" w:sz="0" w:space="0" w:color="auto"/>
                <w:bottom w:val="none" w:sz="0" w:space="0" w:color="auto"/>
                <w:right w:val="none" w:sz="0" w:space="0" w:color="auto"/>
              </w:divBdr>
            </w:div>
            <w:div w:id="1704744663">
              <w:marLeft w:val="0"/>
              <w:marRight w:val="0"/>
              <w:marTop w:val="0"/>
              <w:marBottom w:val="0"/>
              <w:divBdr>
                <w:top w:val="none" w:sz="0" w:space="0" w:color="auto"/>
                <w:left w:val="none" w:sz="0" w:space="0" w:color="auto"/>
                <w:bottom w:val="none" w:sz="0" w:space="0" w:color="auto"/>
                <w:right w:val="none" w:sz="0" w:space="0" w:color="auto"/>
              </w:divBdr>
            </w:div>
            <w:div w:id="17573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stagebedrijf.be"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R:\EINDWERKEN\EW%20Biotechniek\Documenten%200809\Sjabloon%20ge&#239;ntegreerd%20eindwerk%20Biotechniek%200809.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oki\Desktop\stage%203\data-speuren_grafie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BE"/>
              <a:t>vooruitgang doorheen</a:t>
            </a:r>
            <a:r>
              <a:rPr lang="nl-BE" baseline="0"/>
              <a:t> de opleiding</a:t>
            </a:r>
            <a:endParaRPr lang="nl-B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BE"/>
        </a:p>
      </c:txPr>
    </c:title>
    <c:autoTitleDeleted val="0"/>
    <c:plotArea>
      <c:layout/>
      <c:barChart>
        <c:barDir val="col"/>
        <c:grouping val="percentStacked"/>
        <c:varyColors val="0"/>
        <c:ser>
          <c:idx val="0"/>
          <c:order val="0"/>
          <c:tx>
            <c:strRef>
              <c:f>Blad1!$H$2</c:f>
              <c:strCache>
                <c:ptCount val="1"/>
                <c:pt idx="0">
                  <c:v>Juist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Blad1!$F$3:$G$12</c:f>
              <c:multiLvlStrCache>
                <c:ptCount val="10"/>
                <c:lvl>
                  <c:pt idx="0">
                    <c:v>Smokey</c:v>
                  </c:pt>
                  <c:pt idx="1">
                    <c:v>Blue</c:v>
                  </c:pt>
                  <c:pt idx="2">
                    <c:v>Smokey</c:v>
                  </c:pt>
                  <c:pt idx="3">
                    <c:v>Blue</c:v>
                  </c:pt>
                  <c:pt idx="4">
                    <c:v>Smokey</c:v>
                  </c:pt>
                  <c:pt idx="5">
                    <c:v>Blue</c:v>
                  </c:pt>
                  <c:pt idx="6">
                    <c:v>Smokey</c:v>
                  </c:pt>
                  <c:pt idx="7">
                    <c:v>Blue</c:v>
                  </c:pt>
                  <c:pt idx="8">
                    <c:v>Smokey</c:v>
                  </c:pt>
                  <c:pt idx="9">
                    <c:v>Blue</c:v>
                  </c:pt>
                </c:lvl>
                <c:lvl>
                  <c:pt idx="0">
                    <c:v>Fase 3</c:v>
                  </c:pt>
                  <c:pt idx="2">
                    <c:v>Fase 4</c:v>
                  </c:pt>
                  <c:pt idx="4">
                    <c:v>Fase 5</c:v>
                  </c:pt>
                  <c:pt idx="6">
                    <c:v>vrij zoeken op oefenterrein</c:v>
                  </c:pt>
                  <c:pt idx="8">
                    <c:v>vrij zoeken otterhabitat</c:v>
                  </c:pt>
                </c:lvl>
              </c:multiLvlStrCache>
            </c:multiLvlStrRef>
          </c:cat>
          <c:val>
            <c:numRef>
              <c:f>Blad1!$H$3:$H$12</c:f>
              <c:numCache>
                <c:formatCode>General</c:formatCode>
                <c:ptCount val="10"/>
                <c:pt idx="0">
                  <c:v>6</c:v>
                </c:pt>
                <c:pt idx="1">
                  <c:v>6</c:v>
                </c:pt>
                <c:pt idx="2">
                  <c:v>8</c:v>
                </c:pt>
                <c:pt idx="3">
                  <c:v>8</c:v>
                </c:pt>
                <c:pt idx="4">
                  <c:v>9</c:v>
                </c:pt>
                <c:pt idx="5">
                  <c:v>9</c:v>
                </c:pt>
                <c:pt idx="6">
                  <c:v>9</c:v>
                </c:pt>
                <c:pt idx="7">
                  <c:v>25</c:v>
                </c:pt>
                <c:pt idx="8">
                  <c:v>4</c:v>
                </c:pt>
                <c:pt idx="9">
                  <c:v>2</c:v>
                </c:pt>
              </c:numCache>
            </c:numRef>
          </c:val>
          <c:extLst>
            <c:ext xmlns:c16="http://schemas.microsoft.com/office/drawing/2014/chart" uri="{C3380CC4-5D6E-409C-BE32-E72D297353CC}">
              <c16:uniqueId val="{00000000-0C83-4BEC-9F70-E7BADDFF8311}"/>
            </c:ext>
          </c:extLst>
        </c:ser>
        <c:ser>
          <c:idx val="1"/>
          <c:order val="1"/>
          <c:tx>
            <c:strRef>
              <c:f>Blad1!$I$2</c:f>
              <c:strCache>
                <c:ptCount val="1"/>
                <c:pt idx="0">
                  <c:v>Fout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Blad1!$F$3:$G$12</c:f>
              <c:multiLvlStrCache>
                <c:ptCount val="10"/>
                <c:lvl>
                  <c:pt idx="0">
                    <c:v>Smokey</c:v>
                  </c:pt>
                  <c:pt idx="1">
                    <c:v>Blue</c:v>
                  </c:pt>
                  <c:pt idx="2">
                    <c:v>Smokey</c:v>
                  </c:pt>
                  <c:pt idx="3">
                    <c:v>Blue</c:v>
                  </c:pt>
                  <c:pt idx="4">
                    <c:v>Smokey</c:v>
                  </c:pt>
                  <c:pt idx="5">
                    <c:v>Blue</c:v>
                  </c:pt>
                  <c:pt idx="6">
                    <c:v>Smokey</c:v>
                  </c:pt>
                  <c:pt idx="7">
                    <c:v>Blue</c:v>
                  </c:pt>
                  <c:pt idx="8">
                    <c:v>Smokey</c:v>
                  </c:pt>
                  <c:pt idx="9">
                    <c:v>Blue</c:v>
                  </c:pt>
                </c:lvl>
                <c:lvl>
                  <c:pt idx="0">
                    <c:v>Fase 3</c:v>
                  </c:pt>
                  <c:pt idx="2">
                    <c:v>Fase 4</c:v>
                  </c:pt>
                  <c:pt idx="4">
                    <c:v>Fase 5</c:v>
                  </c:pt>
                  <c:pt idx="6">
                    <c:v>vrij zoeken op oefenterrein</c:v>
                  </c:pt>
                  <c:pt idx="8">
                    <c:v>vrij zoeken otterhabitat</c:v>
                  </c:pt>
                </c:lvl>
              </c:multiLvlStrCache>
            </c:multiLvlStrRef>
          </c:cat>
          <c:val>
            <c:numRef>
              <c:f>Blad1!$I$3:$I$12</c:f>
              <c:numCache>
                <c:formatCode>General</c:formatCode>
                <c:ptCount val="10"/>
                <c:pt idx="0">
                  <c:v>2</c:v>
                </c:pt>
                <c:pt idx="1">
                  <c:v>3</c:v>
                </c:pt>
                <c:pt idx="2">
                  <c:v>2</c:v>
                </c:pt>
                <c:pt idx="3">
                  <c:v>3</c:v>
                </c:pt>
                <c:pt idx="4">
                  <c:v>0</c:v>
                </c:pt>
                <c:pt idx="5">
                  <c:v>0</c:v>
                </c:pt>
                <c:pt idx="6">
                  <c:v>3</c:v>
                </c:pt>
                <c:pt idx="7">
                  <c:v>8</c:v>
                </c:pt>
                <c:pt idx="8">
                  <c:v>1</c:v>
                </c:pt>
                <c:pt idx="9">
                  <c:v>0</c:v>
                </c:pt>
              </c:numCache>
            </c:numRef>
          </c:val>
          <c:extLst>
            <c:ext xmlns:c16="http://schemas.microsoft.com/office/drawing/2014/chart" uri="{C3380CC4-5D6E-409C-BE32-E72D297353CC}">
              <c16:uniqueId val="{00000001-0C83-4BEC-9F70-E7BADDFF8311}"/>
            </c:ext>
          </c:extLst>
        </c:ser>
        <c:dLbls>
          <c:dLblPos val="ctr"/>
          <c:showLegendKey val="0"/>
          <c:showVal val="1"/>
          <c:showCatName val="0"/>
          <c:showSerName val="0"/>
          <c:showPercent val="0"/>
          <c:showBubbleSize val="0"/>
        </c:dLbls>
        <c:gapWidth val="150"/>
        <c:overlap val="100"/>
        <c:axId val="388104120"/>
        <c:axId val="388104448"/>
      </c:barChart>
      <c:catAx>
        <c:axId val="3881041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388104448"/>
        <c:crosses val="autoZero"/>
        <c:auto val="1"/>
        <c:lblAlgn val="ctr"/>
        <c:lblOffset val="100"/>
        <c:noMultiLvlLbl val="0"/>
      </c:catAx>
      <c:valAx>
        <c:axId val="38810444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388104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D4B1D-61B3-47F2-8DA1-AC7291DE9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geïntegreerd eindwerk Biotechniek 0809</Template>
  <TotalTime>44</TotalTime>
  <Pages>51</Pages>
  <Words>16396</Words>
  <Characters>90182</Characters>
  <Application>Microsoft Office Word</Application>
  <DocSecurity>0</DocSecurity>
  <Lines>751</Lines>
  <Paragraphs>212</Paragraphs>
  <ScaleCrop>false</ScaleCrop>
  <HeadingPairs>
    <vt:vector size="2" baseType="variant">
      <vt:variant>
        <vt:lpstr>Titel</vt:lpstr>
      </vt:variant>
      <vt:variant>
        <vt:i4>1</vt:i4>
      </vt:variant>
    </vt:vector>
  </HeadingPairs>
  <TitlesOfParts>
    <vt:vector size="1" baseType="lpstr">
      <vt:lpstr> </vt:lpstr>
    </vt:vector>
  </TitlesOfParts>
  <Company>KATHO</Company>
  <LinksUpToDate>false</LinksUpToDate>
  <CharactersWithSpaces>106366</CharactersWithSpaces>
  <SharedDoc>false</SharedDoc>
  <HLinks>
    <vt:vector size="144" baseType="variant">
      <vt:variant>
        <vt:i4>1572917</vt:i4>
      </vt:variant>
      <vt:variant>
        <vt:i4>137</vt:i4>
      </vt:variant>
      <vt:variant>
        <vt:i4>0</vt:i4>
      </vt:variant>
      <vt:variant>
        <vt:i4>5</vt:i4>
      </vt:variant>
      <vt:variant>
        <vt:lpwstr/>
      </vt:variant>
      <vt:variant>
        <vt:lpwstr>_Toc366499944</vt:lpwstr>
      </vt:variant>
      <vt:variant>
        <vt:i4>1572917</vt:i4>
      </vt:variant>
      <vt:variant>
        <vt:i4>131</vt:i4>
      </vt:variant>
      <vt:variant>
        <vt:i4>0</vt:i4>
      </vt:variant>
      <vt:variant>
        <vt:i4>5</vt:i4>
      </vt:variant>
      <vt:variant>
        <vt:lpwstr/>
      </vt:variant>
      <vt:variant>
        <vt:lpwstr>_Toc366499943</vt:lpwstr>
      </vt:variant>
      <vt:variant>
        <vt:i4>1572917</vt:i4>
      </vt:variant>
      <vt:variant>
        <vt:i4>125</vt:i4>
      </vt:variant>
      <vt:variant>
        <vt:i4>0</vt:i4>
      </vt:variant>
      <vt:variant>
        <vt:i4>5</vt:i4>
      </vt:variant>
      <vt:variant>
        <vt:lpwstr/>
      </vt:variant>
      <vt:variant>
        <vt:lpwstr>_Toc366499942</vt:lpwstr>
      </vt:variant>
      <vt:variant>
        <vt:i4>1572917</vt:i4>
      </vt:variant>
      <vt:variant>
        <vt:i4>119</vt:i4>
      </vt:variant>
      <vt:variant>
        <vt:i4>0</vt:i4>
      </vt:variant>
      <vt:variant>
        <vt:i4>5</vt:i4>
      </vt:variant>
      <vt:variant>
        <vt:lpwstr/>
      </vt:variant>
      <vt:variant>
        <vt:lpwstr>_Toc366499941</vt:lpwstr>
      </vt:variant>
      <vt:variant>
        <vt:i4>1572917</vt:i4>
      </vt:variant>
      <vt:variant>
        <vt:i4>113</vt:i4>
      </vt:variant>
      <vt:variant>
        <vt:i4>0</vt:i4>
      </vt:variant>
      <vt:variant>
        <vt:i4>5</vt:i4>
      </vt:variant>
      <vt:variant>
        <vt:lpwstr/>
      </vt:variant>
      <vt:variant>
        <vt:lpwstr>_Toc366499940</vt:lpwstr>
      </vt:variant>
      <vt:variant>
        <vt:i4>2031669</vt:i4>
      </vt:variant>
      <vt:variant>
        <vt:i4>107</vt:i4>
      </vt:variant>
      <vt:variant>
        <vt:i4>0</vt:i4>
      </vt:variant>
      <vt:variant>
        <vt:i4>5</vt:i4>
      </vt:variant>
      <vt:variant>
        <vt:lpwstr/>
      </vt:variant>
      <vt:variant>
        <vt:lpwstr>_Toc366499939</vt:lpwstr>
      </vt:variant>
      <vt:variant>
        <vt:i4>2031669</vt:i4>
      </vt:variant>
      <vt:variant>
        <vt:i4>101</vt:i4>
      </vt:variant>
      <vt:variant>
        <vt:i4>0</vt:i4>
      </vt:variant>
      <vt:variant>
        <vt:i4>5</vt:i4>
      </vt:variant>
      <vt:variant>
        <vt:lpwstr/>
      </vt:variant>
      <vt:variant>
        <vt:lpwstr>_Toc366499938</vt:lpwstr>
      </vt:variant>
      <vt:variant>
        <vt:i4>2031669</vt:i4>
      </vt:variant>
      <vt:variant>
        <vt:i4>95</vt:i4>
      </vt:variant>
      <vt:variant>
        <vt:i4>0</vt:i4>
      </vt:variant>
      <vt:variant>
        <vt:i4>5</vt:i4>
      </vt:variant>
      <vt:variant>
        <vt:lpwstr/>
      </vt:variant>
      <vt:variant>
        <vt:lpwstr>_Toc366499937</vt:lpwstr>
      </vt:variant>
      <vt:variant>
        <vt:i4>2031669</vt:i4>
      </vt:variant>
      <vt:variant>
        <vt:i4>89</vt:i4>
      </vt:variant>
      <vt:variant>
        <vt:i4>0</vt:i4>
      </vt:variant>
      <vt:variant>
        <vt:i4>5</vt:i4>
      </vt:variant>
      <vt:variant>
        <vt:lpwstr/>
      </vt:variant>
      <vt:variant>
        <vt:lpwstr>_Toc366499936</vt:lpwstr>
      </vt:variant>
      <vt:variant>
        <vt:i4>2031669</vt:i4>
      </vt:variant>
      <vt:variant>
        <vt:i4>83</vt:i4>
      </vt:variant>
      <vt:variant>
        <vt:i4>0</vt:i4>
      </vt:variant>
      <vt:variant>
        <vt:i4>5</vt:i4>
      </vt:variant>
      <vt:variant>
        <vt:lpwstr/>
      </vt:variant>
      <vt:variant>
        <vt:lpwstr>_Toc366499935</vt:lpwstr>
      </vt:variant>
      <vt:variant>
        <vt:i4>2031669</vt:i4>
      </vt:variant>
      <vt:variant>
        <vt:i4>77</vt:i4>
      </vt:variant>
      <vt:variant>
        <vt:i4>0</vt:i4>
      </vt:variant>
      <vt:variant>
        <vt:i4>5</vt:i4>
      </vt:variant>
      <vt:variant>
        <vt:lpwstr/>
      </vt:variant>
      <vt:variant>
        <vt:lpwstr>_Toc366499934</vt:lpwstr>
      </vt:variant>
      <vt:variant>
        <vt:i4>2031669</vt:i4>
      </vt:variant>
      <vt:variant>
        <vt:i4>71</vt:i4>
      </vt:variant>
      <vt:variant>
        <vt:i4>0</vt:i4>
      </vt:variant>
      <vt:variant>
        <vt:i4>5</vt:i4>
      </vt:variant>
      <vt:variant>
        <vt:lpwstr/>
      </vt:variant>
      <vt:variant>
        <vt:lpwstr>_Toc366499933</vt:lpwstr>
      </vt:variant>
      <vt:variant>
        <vt:i4>2031669</vt:i4>
      </vt:variant>
      <vt:variant>
        <vt:i4>65</vt:i4>
      </vt:variant>
      <vt:variant>
        <vt:i4>0</vt:i4>
      </vt:variant>
      <vt:variant>
        <vt:i4>5</vt:i4>
      </vt:variant>
      <vt:variant>
        <vt:lpwstr/>
      </vt:variant>
      <vt:variant>
        <vt:lpwstr>_Toc366499932</vt:lpwstr>
      </vt:variant>
      <vt:variant>
        <vt:i4>2031669</vt:i4>
      </vt:variant>
      <vt:variant>
        <vt:i4>59</vt:i4>
      </vt:variant>
      <vt:variant>
        <vt:i4>0</vt:i4>
      </vt:variant>
      <vt:variant>
        <vt:i4>5</vt:i4>
      </vt:variant>
      <vt:variant>
        <vt:lpwstr/>
      </vt:variant>
      <vt:variant>
        <vt:lpwstr>_Toc366499931</vt:lpwstr>
      </vt:variant>
      <vt:variant>
        <vt:i4>2031669</vt:i4>
      </vt:variant>
      <vt:variant>
        <vt:i4>53</vt:i4>
      </vt:variant>
      <vt:variant>
        <vt:i4>0</vt:i4>
      </vt:variant>
      <vt:variant>
        <vt:i4>5</vt:i4>
      </vt:variant>
      <vt:variant>
        <vt:lpwstr/>
      </vt:variant>
      <vt:variant>
        <vt:lpwstr>_Toc366499930</vt:lpwstr>
      </vt:variant>
      <vt:variant>
        <vt:i4>1966133</vt:i4>
      </vt:variant>
      <vt:variant>
        <vt:i4>47</vt:i4>
      </vt:variant>
      <vt:variant>
        <vt:i4>0</vt:i4>
      </vt:variant>
      <vt:variant>
        <vt:i4>5</vt:i4>
      </vt:variant>
      <vt:variant>
        <vt:lpwstr/>
      </vt:variant>
      <vt:variant>
        <vt:lpwstr>_Toc366499929</vt:lpwstr>
      </vt:variant>
      <vt:variant>
        <vt:i4>1966133</vt:i4>
      </vt:variant>
      <vt:variant>
        <vt:i4>41</vt:i4>
      </vt:variant>
      <vt:variant>
        <vt:i4>0</vt:i4>
      </vt:variant>
      <vt:variant>
        <vt:i4>5</vt:i4>
      </vt:variant>
      <vt:variant>
        <vt:lpwstr/>
      </vt:variant>
      <vt:variant>
        <vt:lpwstr>_Toc366499928</vt:lpwstr>
      </vt:variant>
      <vt:variant>
        <vt:i4>1966133</vt:i4>
      </vt:variant>
      <vt:variant>
        <vt:i4>35</vt:i4>
      </vt:variant>
      <vt:variant>
        <vt:i4>0</vt:i4>
      </vt:variant>
      <vt:variant>
        <vt:i4>5</vt:i4>
      </vt:variant>
      <vt:variant>
        <vt:lpwstr/>
      </vt:variant>
      <vt:variant>
        <vt:lpwstr>_Toc366499927</vt:lpwstr>
      </vt:variant>
      <vt:variant>
        <vt:i4>1966133</vt:i4>
      </vt:variant>
      <vt:variant>
        <vt:i4>29</vt:i4>
      </vt:variant>
      <vt:variant>
        <vt:i4>0</vt:i4>
      </vt:variant>
      <vt:variant>
        <vt:i4>5</vt:i4>
      </vt:variant>
      <vt:variant>
        <vt:lpwstr/>
      </vt:variant>
      <vt:variant>
        <vt:lpwstr>_Toc366499926</vt:lpwstr>
      </vt:variant>
      <vt:variant>
        <vt:i4>1966133</vt:i4>
      </vt:variant>
      <vt:variant>
        <vt:i4>23</vt:i4>
      </vt:variant>
      <vt:variant>
        <vt:i4>0</vt:i4>
      </vt:variant>
      <vt:variant>
        <vt:i4>5</vt:i4>
      </vt:variant>
      <vt:variant>
        <vt:lpwstr/>
      </vt:variant>
      <vt:variant>
        <vt:lpwstr>_Toc366499925</vt:lpwstr>
      </vt:variant>
      <vt:variant>
        <vt:i4>1966133</vt:i4>
      </vt:variant>
      <vt:variant>
        <vt:i4>17</vt:i4>
      </vt:variant>
      <vt:variant>
        <vt:i4>0</vt:i4>
      </vt:variant>
      <vt:variant>
        <vt:i4>5</vt:i4>
      </vt:variant>
      <vt:variant>
        <vt:lpwstr/>
      </vt:variant>
      <vt:variant>
        <vt:lpwstr>_Toc366499924</vt:lpwstr>
      </vt:variant>
      <vt:variant>
        <vt:i4>1966133</vt:i4>
      </vt:variant>
      <vt:variant>
        <vt:i4>11</vt:i4>
      </vt:variant>
      <vt:variant>
        <vt:i4>0</vt:i4>
      </vt:variant>
      <vt:variant>
        <vt:i4>5</vt:i4>
      </vt:variant>
      <vt:variant>
        <vt:lpwstr/>
      </vt:variant>
      <vt:variant>
        <vt:lpwstr>_Toc366499923</vt:lpwstr>
      </vt:variant>
      <vt:variant>
        <vt:i4>1966133</vt:i4>
      </vt:variant>
      <vt:variant>
        <vt:i4>5</vt:i4>
      </vt:variant>
      <vt:variant>
        <vt:i4>0</vt:i4>
      </vt:variant>
      <vt:variant>
        <vt:i4>5</vt:i4>
      </vt:variant>
      <vt:variant>
        <vt:lpwstr/>
      </vt:variant>
      <vt:variant>
        <vt:lpwstr>_Toc366499922</vt:lpwstr>
      </vt:variant>
      <vt:variant>
        <vt:i4>6946856</vt:i4>
      </vt:variant>
      <vt:variant>
        <vt:i4>0</vt:i4>
      </vt:variant>
      <vt:variant>
        <vt:i4>0</vt:i4>
      </vt:variant>
      <vt:variant>
        <vt:i4>5</vt:i4>
      </vt:variant>
      <vt:variant>
        <vt:lpwstr>http://www.stagebedrijf.be/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Stefanie Delarue</dc:creator>
  <cp:keywords/>
  <cp:lastModifiedBy>Doki</cp:lastModifiedBy>
  <cp:revision>7</cp:revision>
  <cp:lastPrinted>2008-06-03T15:31:00Z</cp:lastPrinted>
  <dcterms:created xsi:type="dcterms:W3CDTF">2016-05-31T19:50:00Z</dcterms:created>
  <dcterms:modified xsi:type="dcterms:W3CDTF">2016-06-02T20:13:00Z</dcterms:modified>
</cp:coreProperties>
</file>